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595959" w:themeColor="text1" w:themeTint="A6"/>
          <w:sz w:val="24"/>
        </w:rPr>
        <w:id w:val="-824126508"/>
        <w:docPartObj>
          <w:docPartGallery w:val="Cover Pages"/>
          <w:docPartUnique/>
        </w:docPartObj>
      </w:sdtPr>
      <w:sdtEndPr>
        <w:rPr>
          <w:sz w:val="20"/>
        </w:rPr>
      </w:sdtEndPr>
      <w:sdtContent>
        <w:p w:rsidR="003866E5" w:rsidRDefault="003866E5">
          <w:pPr>
            <w:pStyle w:val="Geenregelafstand"/>
            <w:rPr>
              <w:sz w:val="24"/>
            </w:rPr>
          </w:pPr>
        </w:p>
        <w:p w:rsidR="003866E5" w:rsidRDefault="00246A93">
          <w:r>
            <w:rPr>
              <w:noProof/>
            </w:rPr>
            <w:drawing>
              <wp:anchor distT="0" distB="0" distL="114300" distR="114300" simplePos="0" relativeHeight="251659264" behindDoc="1" locked="0" layoutInCell="1" allowOverlap="0" wp14:anchorId="6C1B2FF1" wp14:editId="6A0B1A6C">
                <wp:simplePos x="0" y="0"/>
                <wp:positionH relativeFrom="margin">
                  <wp:posOffset>11430</wp:posOffset>
                </wp:positionH>
                <wp:positionV relativeFrom="margin">
                  <wp:posOffset>824865</wp:posOffset>
                </wp:positionV>
                <wp:extent cx="5426075" cy="3981450"/>
                <wp:effectExtent l="285750" t="266700" r="288925" b="285750"/>
                <wp:wrapSquare wrapText="bothSides"/>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26075" cy="3981450"/>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p>
        <w:p w:rsidR="003866E5" w:rsidRDefault="00246A93">
          <w:r>
            <w:rPr>
              <w:noProof/>
            </w:rPr>
            <mc:AlternateContent>
              <mc:Choice Requires="wps">
                <w:drawing>
                  <wp:anchor distT="0" distB="0" distL="114300" distR="114300" simplePos="0" relativeHeight="251660288" behindDoc="0" locked="0" layoutInCell="1" allowOverlap="0" wp14:anchorId="254AC915" wp14:editId="4110EFB7">
                    <wp:simplePos x="0" y="0"/>
                    <wp:positionH relativeFrom="margin">
                      <wp:posOffset>135890</wp:posOffset>
                    </wp:positionH>
                    <wp:positionV relativeFrom="margin">
                      <wp:posOffset>7749540</wp:posOffset>
                    </wp:positionV>
                    <wp:extent cx="3943350" cy="87820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3943350" cy="878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7C92" w:rsidRDefault="005A7C92">
                                <w:pPr>
                                  <w:pStyle w:val="Contactgegevens"/>
                                </w:pPr>
                                <w:sdt>
                                  <w:sdtPr>
                                    <w:alias w:val="Naam"/>
                                    <w:tag w:val=""/>
                                    <w:id w:val="149259635"/>
                                    <w:placeholder>
                                      <w:docPart w:val="C11765EFC90A41A79BF57EF6B63CF89B"/>
                                    </w:placeholder>
                                    <w:dataBinding w:prefixMappings="xmlns:ns0='http://purl.org/dc/elements/1.1/' xmlns:ns1='http://schemas.openxmlformats.org/package/2006/metadata/core-properties' " w:xpath="/ns1:coreProperties[1]/ns0:creator[1]" w:storeItemID="{6C3C8BC8-F283-45AE-878A-BAB7291924A1}"/>
                                    <w:text/>
                                  </w:sdtPr>
                                  <w:sdtContent>
                                    <w:r>
                                      <w:t>Lisanne Vanderwerf</w:t>
                                    </w:r>
                                  </w:sdtContent>
                                </w:sdt>
                                <w:r>
                                  <w:t>| </w:t>
                                </w:r>
                                <w:sdt>
                                  <w:sdtPr>
                                    <w:alias w:val="Titel cursus"/>
                                    <w:tag w:val=""/>
                                    <w:id w:val="-728219936"/>
                                    <w:placeholder>
                                      <w:docPart w:val="11945598DCA54EBEA43A23CB6DAB0E50"/>
                                    </w:placeholder>
                                    <w:dataBinding w:prefixMappings="xmlns:ns0='http://purl.org/dc/elements/1.1/' xmlns:ns1='http://schemas.openxmlformats.org/package/2006/metadata/core-properties' " w:xpath="/ns1:coreProperties[1]/ns1:keywords[1]" w:storeItemID="{6C3C8BC8-F283-45AE-878A-BAB7291924A1}"/>
                                    <w:text/>
                                  </w:sdtPr>
                                  <w:sdtContent>
                                    <w:r>
                                      <w:t>Jaap Bijsterveld</w:t>
                                    </w:r>
                                  </w:sdtContent>
                                </w:sdt>
                                <w:r>
                                  <w:t> | </w:t>
                                </w:r>
                                <w:sdt>
                                  <w:sdtPr>
                                    <w:alias w:val="Datum"/>
                                    <w:tag w:val=""/>
                                    <w:id w:val="2032065285"/>
                                    <w:placeholder>
                                      <w:docPart w:val="8465A060D84047718DDFF1362EFE53C2"/>
                                    </w:placeholder>
                                    <w:dataBinding w:prefixMappings="xmlns:ns0='http://schemas.microsoft.com/office/2006/coverPageProps' " w:xpath="/ns0:CoverPageProperties[1]/ns0:PublishDate[1]" w:storeItemID="{55AF091B-3C7A-41E3-B477-F2FDAA23CFDA}"/>
                                    <w:date w:fullDate="2015-09-22T00:00:00Z">
                                      <w:dateFormat w:val="d MMMM yyyy"/>
                                      <w:lid w:val="nl-NL"/>
                                      <w:storeMappedDataAs w:val="dateTime"/>
                                      <w:calendar w:val="gregorian"/>
                                    </w:date>
                                  </w:sdtPr>
                                  <w:sdtContent>
                                    <w:r>
                                      <w:t>2</w:t>
                                    </w:r>
                                    <w:r w:rsidR="008B62D1">
                                      <w:t>2</w:t>
                                    </w:r>
                                    <w:r>
                                      <w:t xml:space="preserve"> september 2015</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95000</wp14:pctWidth>
                    </wp14:sizeRelH>
                    <wp14:sizeRelV relativeFrom="margin">
                      <wp14:pctHeight>0</wp14:pctHeight>
                    </wp14:sizeRelV>
                  </wp:anchor>
                </w:drawing>
              </mc:Choice>
              <mc:Fallback>
                <w:pict>
                  <v:shapetype w14:anchorId="254AC915" id="_x0000_t202" coordsize="21600,21600" o:spt="202" path="m,l,21600r21600,l21600,xe">
                    <v:stroke joinstyle="miter"/>
                    <v:path gradientshapeok="t" o:connecttype="rect"/>
                  </v:shapetype>
                  <v:shape id="Tekstvak 20" o:spid="_x0000_s1026" type="#_x0000_t202" style="position:absolute;margin-left:10.7pt;margin-top:610.2pt;width:310.5pt;height:69.15pt;z-index:251660288;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" o:allowoverlap="f" filled="f" stroked="f" strokeweight=".5pt">
                    <v:textbox inset="0,,0">
                      <w:txbxContent>
                        <w:p w:rsidR="005A7C92" w:rsidRDefault="005A7C92">
                          <w:pPr>
                            <w:pStyle w:val="Contactgegevens"/>
                          </w:pPr>
                          <w:sdt>
                            <w:sdtPr>
                              <w:alias w:val="Naam"/>
                              <w:tag w:val=""/>
                              <w:id w:val="149259635"/>
                              <w:placeholder>
                                <w:docPart w:val="C11765EFC90A41A79BF57EF6B63CF89B"/>
                              </w:placeholder>
                              <w:dataBinding w:prefixMappings="xmlns:ns0='http://purl.org/dc/elements/1.1/' xmlns:ns1='http://schemas.openxmlformats.org/package/2006/metadata/core-properties' " w:xpath="/ns1:coreProperties[1]/ns0:creator[1]" w:storeItemID="{6C3C8BC8-F283-45AE-878A-BAB7291924A1}"/>
                              <w:text/>
                            </w:sdtPr>
                            <w:sdtContent>
                              <w:r>
                                <w:t>Lisanne Vanderwerf</w:t>
                              </w:r>
                            </w:sdtContent>
                          </w:sdt>
                          <w:r>
                            <w:t>| </w:t>
                          </w:r>
                          <w:sdt>
                            <w:sdtPr>
                              <w:alias w:val="Titel cursus"/>
                              <w:tag w:val=""/>
                              <w:id w:val="-728219936"/>
                              <w:placeholder>
                                <w:docPart w:val="11945598DCA54EBEA43A23CB6DAB0E50"/>
                              </w:placeholder>
                              <w:dataBinding w:prefixMappings="xmlns:ns0='http://purl.org/dc/elements/1.1/' xmlns:ns1='http://schemas.openxmlformats.org/package/2006/metadata/core-properties' " w:xpath="/ns1:coreProperties[1]/ns1:keywords[1]" w:storeItemID="{6C3C8BC8-F283-45AE-878A-BAB7291924A1}"/>
                              <w:text/>
                            </w:sdtPr>
                            <w:sdtContent>
                              <w:r>
                                <w:t>Jaap Bijsterveld</w:t>
                              </w:r>
                            </w:sdtContent>
                          </w:sdt>
                          <w:r>
                            <w:t> | </w:t>
                          </w:r>
                          <w:sdt>
                            <w:sdtPr>
                              <w:alias w:val="Datum"/>
                              <w:tag w:val=""/>
                              <w:id w:val="2032065285"/>
                              <w:placeholder>
                                <w:docPart w:val="8465A060D84047718DDFF1362EFE53C2"/>
                              </w:placeholder>
                              <w:dataBinding w:prefixMappings="xmlns:ns0='http://schemas.microsoft.com/office/2006/coverPageProps' " w:xpath="/ns0:CoverPageProperties[1]/ns0:PublishDate[1]" w:storeItemID="{55AF091B-3C7A-41E3-B477-F2FDAA23CFDA}"/>
                              <w:date w:fullDate="2015-09-22T00:00:00Z">
                                <w:dateFormat w:val="d MMMM yyyy"/>
                                <w:lid w:val="nl-NL"/>
                                <w:storeMappedDataAs w:val="dateTime"/>
                                <w:calendar w:val="gregorian"/>
                              </w:date>
                            </w:sdtPr>
                            <w:sdtContent>
                              <w:r>
                                <w:t>2</w:t>
                              </w:r>
                              <w:r w:rsidR="008B62D1">
                                <w:t>2</w:t>
                              </w:r>
                              <w:r>
                                <w:t xml:space="preserve"> september 2015</w:t>
                              </w:r>
                            </w:sdtContent>
                          </w:sdt>
                        </w:p>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0" wp14:anchorId="5EE6314C" wp14:editId="3FFE2439">
                    <wp:simplePos x="0" y="0"/>
                    <wp:positionH relativeFrom="margin">
                      <wp:posOffset>135890</wp:posOffset>
                    </wp:positionH>
                    <wp:positionV relativeFrom="margin">
                      <wp:posOffset>5720715</wp:posOffset>
                    </wp:positionV>
                    <wp:extent cx="3943350" cy="1333500"/>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39433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el"/>
                                  <w:tag w:val=""/>
                                  <w:id w:val="-970593774"/>
                                  <w:dataBinding w:prefixMappings="xmlns:ns0='http://purl.org/dc/elements/1.1/' xmlns:ns1='http://schemas.openxmlformats.org/package/2006/metadata/core-properties' " w:xpath="/ns1:coreProperties[1]/ns0:title[1]" w:storeItemID="{6C3C8BC8-F283-45AE-878A-BAB7291924A1}"/>
                                  <w:text/>
                                </w:sdtPr>
                                <w:sdtContent>
                                  <w:p w:rsidR="005A7C92" w:rsidRDefault="005A7C92">
                                    <w:pPr>
                                      <w:pStyle w:val="Titel1"/>
                                    </w:pPr>
                                    <w:r>
                                      <w:t>Levensfasen</w:t>
                                    </w:r>
                                  </w:p>
                                </w:sdtContent>
                              </w:sdt>
                              <w:p w:rsidR="005A7C92" w:rsidRDefault="005A7C92">
                                <w:pPr>
                                  <w:pStyle w:val="Subtitel"/>
                                </w:pPr>
                                <w:sdt>
                                  <w:sdtPr>
                                    <w:alias w:val="Subtitel"/>
                                    <w:tag w:val=""/>
                                    <w:id w:val="235834689"/>
                                    <w:dataBinding w:prefixMappings="xmlns:ns0='http://purl.org/dc/elements/1.1/' xmlns:ns1='http://schemas.openxmlformats.org/package/2006/metadata/core-properties' " w:xpath="/ns1:coreProperties[1]/ns0:subject[1]" w:storeItemID="{6C3C8BC8-F283-45AE-878A-BAB7291924A1}"/>
                                    <w:text/>
                                  </w:sdtPr>
                                  <w:sdtContent>
                                    <w:r>
                                      <w:t>mens en natuur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95000</wp14:pctWidth>
                    </wp14:sizeRelH>
                    <wp14:sizeRelV relativeFrom="margin">
                      <wp14:pctHeight>0</wp14:pctHeight>
                    </wp14:sizeRelV>
                  </wp:anchor>
                </w:drawing>
              </mc:Choice>
              <mc:Fallback>
                <w:pict>
                  <v:shape w14:anchorId="5EE6314C" id="Tekstvak 21" o:spid="_x0000_s1027" type="#_x0000_t202" style="position:absolute;margin-left:10.7pt;margin-top:450.45pt;width:310.5pt;height:105pt;z-index:251661312;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" o:allowoverlap="f" filled="f" stroked="f" strokeweight=".5pt">
                    <v:textbox inset="0,0,0,0">
                      <w:txbxContent>
                        <w:sdt>
                          <w:sdtPr>
                            <w:alias w:val="Titel"/>
                            <w:tag w:val=""/>
                            <w:id w:val="-970593774"/>
                            <w:dataBinding w:prefixMappings="xmlns:ns0='http://purl.org/dc/elements/1.1/' xmlns:ns1='http://schemas.openxmlformats.org/package/2006/metadata/core-properties' " w:xpath="/ns1:coreProperties[1]/ns0:title[1]" w:storeItemID="{6C3C8BC8-F283-45AE-878A-BAB7291924A1}"/>
                            <w:text/>
                          </w:sdtPr>
                          <w:sdtContent>
                            <w:p w:rsidR="005A7C92" w:rsidRDefault="005A7C92">
                              <w:pPr>
                                <w:pStyle w:val="Titel1"/>
                              </w:pPr>
                              <w:r>
                                <w:t>Levensfasen</w:t>
                              </w:r>
                            </w:p>
                          </w:sdtContent>
                        </w:sdt>
                        <w:p w:rsidR="005A7C92" w:rsidRDefault="005A7C92">
                          <w:pPr>
                            <w:pStyle w:val="Subtitel"/>
                          </w:pPr>
                          <w:sdt>
                            <w:sdtPr>
                              <w:alias w:val="Subtitel"/>
                              <w:tag w:val=""/>
                              <w:id w:val="235834689"/>
                              <w:dataBinding w:prefixMappings="xmlns:ns0='http://purl.org/dc/elements/1.1/' xmlns:ns1='http://schemas.openxmlformats.org/package/2006/metadata/core-properties' " w:xpath="/ns1:coreProperties[1]/ns0:subject[1]" w:storeItemID="{6C3C8BC8-F283-45AE-878A-BAB7291924A1}"/>
                              <w:text/>
                            </w:sdtPr>
                            <w:sdtContent>
                              <w:r>
                                <w:t>mens en natuur</w:t>
                              </w:r>
                            </w:sdtContent>
                          </w:sdt>
                        </w:p>
                      </w:txbxContent>
                    </v:textbox>
                    <w10:wrap type="square" anchorx="margin" anchory="margin"/>
                  </v:shape>
                </w:pict>
              </mc:Fallback>
            </mc:AlternateContent>
          </w:r>
          <w:r w:rsidR="003866E5">
            <w:br w:type="page"/>
          </w:r>
        </w:p>
      </w:sdtContent>
    </w:sdt>
    <w:bookmarkEnd w:id="4"/>
    <w:bookmarkEnd w:id="3"/>
    <w:bookmarkEnd w:id="2"/>
    <w:bookmarkEnd w:id="1"/>
    <w:bookmarkEnd w:id="0"/>
    <w:p w:rsidR="00136038" w:rsidRDefault="00275556" w:rsidP="00275556">
      <w:pPr>
        <w:pStyle w:val="kop1"/>
        <w:jc w:val="center"/>
        <w:rPr>
          <w:rStyle w:val="Tekensvoorkop1"/>
        </w:rPr>
      </w:pPr>
      <w:r>
        <w:rPr>
          <w:rStyle w:val="Tekensvoorkop1"/>
        </w:rPr>
        <w:lastRenderedPageBreak/>
        <w:t xml:space="preserve">Inhoudsopgave </w:t>
      </w:r>
    </w:p>
    <w:p w:rsidR="003D712C" w:rsidRPr="004F45F5" w:rsidRDefault="003D712C" w:rsidP="004F45F5"/>
    <w:p w:rsidR="004F45F5" w:rsidRPr="000A5583" w:rsidRDefault="00275556" w:rsidP="000A5583">
      <w:pPr>
        <w:pStyle w:val="Lijstalinea"/>
        <w:numPr>
          <w:ilvl w:val="0"/>
          <w:numId w:val="7"/>
        </w:numPr>
        <w:spacing w:line="360" w:lineRule="auto"/>
        <w:ind w:hanging="357"/>
        <w:rPr>
          <w:sz w:val="24"/>
          <w:szCs w:val="24"/>
        </w:rPr>
      </w:pPr>
      <w:r w:rsidRPr="000A5583">
        <w:rPr>
          <w:sz w:val="24"/>
          <w:szCs w:val="24"/>
        </w:rPr>
        <w:t xml:space="preserve">Inleiding </w:t>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t>2</w:t>
      </w:r>
    </w:p>
    <w:p w:rsidR="004F45F5" w:rsidRPr="000A5583" w:rsidRDefault="00275556" w:rsidP="000A5583">
      <w:pPr>
        <w:pStyle w:val="Lijstalinea"/>
        <w:numPr>
          <w:ilvl w:val="0"/>
          <w:numId w:val="7"/>
        </w:numPr>
        <w:spacing w:line="360" w:lineRule="auto"/>
        <w:ind w:hanging="357"/>
        <w:rPr>
          <w:sz w:val="24"/>
          <w:szCs w:val="24"/>
        </w:rPr>
      </w:pPr>
      <w:r w:rsidRPr="000A5583">
        <w:rPr>
          <w:sz w:val="24"/>
          <w:szCs w:val="24"/>
        </w:rPr>
        <w:t xml:space="preserve">Planning </w:t>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t>2</w:t>
      </w:r>
    </w:p>
    <w:p w:rsidR="003957AF" w:rsidRPr="000A5583" w:rsidRDefault="00285A92" w:rsidP="000A5583">
      <w:pPr>
        <w:pStyle w:val="Lijstalinea"/>
        <w:numPr>
          <w:ilvl w:val="0"/>
          <w:numId w:val="7"/>
        </w:numPr>
        <w:spacing w:line="360" w:lineRule="auto"/>
        <w:ind w:hanging="357"/>
        <w:rPr>
          <w:sz w:val="24"/>
          <w:szCs w:val="24"/>
        </w:rPr>
      </w:pPr>
      <w:r w:rsidRPr="000A5583">
        <w:rPr>
          <w:sz w:val="24"/>
          <w:szCs w:val="24"/>
        </w:rPr>
        <w:t>Werkwijze</w:t>
      </w:r>
      <w:r w:rsidR="003957AF" w:rsidRPr="000A5583">
        <w:rPr>
          <w:sz w:val="24"/>
          <w:szCs w:val="24"/>
        </w:rPr>
        <w:t xml:space="preserve"> </w:t>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t>3</w:t>
      </w:r>
    </w:p>
    <w:p w:rsidR="00285A92" w:rsidRPr="000A5583" w:rsidRDefault="00285A92" w:rsidP="000A5583">
      <w:pPr>
        <w:pStyle w:val="Lijstalinea"/>
        <w:numPr>
          <w:ilvl w:val="0"/>
          <w:numId w:val="7"/>
        </w:numPr>
        <w:spacing w:line="360" w:lineRule="auto"/>
        <w:ind w:hanging="357"/>
        <w:rPr>
          <w:sz w:val="24"/>
          <w:szCs w:val="24"/>
        </w:rPr>
      </w:pPr>
      <w:r w:rsidRPr="000A5583">
        <w:rPr>
          <w:sz w:val="24"/>
          <w:szCs w:val="24"/>
        </w:rPr>
        <w:t>De levensfasen van de mens</w:t>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r>
      <w:r w:rsidR="000A5583">
        <w:rPr>
          <w:sz w:val="24"/>
          <w:szCs w:val="24"/>
        </w:rPr>
        <w:tab/>
        <w:t>4</w:t>
      </w:r>
    </w:p>
    <w:p w:rsidR="003957AF" w:rsidRPr="000A5583" w:rsidRDefault="003957AF" w:rsidP="000A5583">
      <w:pPr>
        <w:pStyle w:val="Lijstalinea"/>
        <w:numPr>
          <w:ilvl w:val="1"/>
          <w:numId w:val="7"/>
        </w:numPr>
        <w:spacing w:line="360" w:lineRule="auto"/>
        <w:ind w:hanging="357"/>
        <w:rPr>
          <w:sz w:val="24"/>
          <w:szCs w:val="24"/>
        </w:rPr>
      </w:pPr>
      <w:r w:rsidRPr="000A5583">
        <w:rPr>
          <w:sz w:val="24"/>
          <w:szCs w:val="24"/>
        </w:rPr>
        <w:t xml:space="preserve"> </w:t>
      </w:r>
      <w:r w:rsidR="00367C79">
        <w:rPr>
          <w:sz w:val="24"/>
          <w:szCs w:val="24"/>
        </w:rPr>
        <w:tab/>
        <w:t xml:space="preserve"> </w:t>
      </w:r>
      <w:bookmarkStart w:id="5" w:name="_GoBack"/>
      <w:bookmarkEnd w:id="5"/>
      <w:r w:rsidR="00234F1B" w:rsidRPr="000A5583">
        <w:rPr>
          <w:sz w:val="24"/>
          <w:szCs w:val="24"/>
        </w:rPr>
        <w:t>De verschillende levensfasen volgens Erikson</w:t>
      </w:r>
      <w:r w:rsidR="000A5583">
        <w:rPr>
          <w:sz w:val="24"/>
          <w:szCs w:val="24"/>
        </w:rPr>
        <w:tab/>
      </w:r>
      <w:r w:rsidR="000A5583">
        <w:rPr>
          <w:sz w:val="24"/>
          <w:szCs w:val="24"/>
        </w:rPr>
        <w:tab/>
      </w:r>
      <w:r w:rsidR="000A5583">
        <w:rPr>
          <w:sz w:val="24"/>
          <w:szCs w:val="24"/>
        </w:rPr>
        <w:tab/>
        <w:t>4</w:t>
      </w:r>
    </w:p>
    <w:p w:rsidR="003957AF" w:rsidRPr="000A5583" w:rsidRDefault="003957AF" w:rsidP="000A5583">
      <w:pPr>
        <w:pStyle w:val="Lijstalinea"/>
        <w:numPr>
          <w:ilvl w:val="1"/>
          <w:numId w:val="7"/>
        </w:numPr>
        <w:spacing w:line="360" w:lineRule="auto"/>
        <w:ind w:hanging="357"/>
        <w:rPr>
          <w:sz w:val="24"/>
          <w:szCs w:val="24"/>
        </w:rPr>
      </w:pPr>
      <w:r w:rsidRPr="000A5583">
        <w:rPr>
          <w:sz w:val="24"/>
          <w:szCs w:val="24"/>
        </w:rPr>
        <w:t xml:space="preserve"> </w:t>
      </w:r>
      <w:r w:rsidR="00234F1B" w:rsidRPr="000A5583">
        <w:rPr>
          <w:sz w:val="24"/>
          <w:szCs w:val="24"/>
        </w:rPr>
        <w:t>De eerste levensfase: De zuigeling fase</w:t>
      </w:r>
      <w:r w:rsidR="000A5583">
        <w:rPr>
          <w:sz w:val="24"/>
          <w:szCs w:val="24"/>
        </w:rPr>
        <w:tab/>
      </w:r>
      <w:r w:rsidR="000A5583">
        <w:rPr>
          <w:sz w:val="24"/>
          <w:szCs w:val="24"/>
        </w:rPr>
        <w:tab/>
      </w:r>
      <w:r w:rsidR="000A5583">
        <w:rPr>
          <w:sz w:val="24"/>
          <w:szCs w:val="24"/>
        </w:rPr>
        <w:tab/>
      </w:r>
      <w:r w:rsidR="000A5583">
        <w:rPr>
          <w:sz w:val="24"/>
          <w:szCs w:val="24"/>
        </w:rPr>
        <w:tab/>
        <w:t>5</w:t>
      </w:r>
    </w:p>
    <w:p w:rsidR="003957AF" w:rsidRPr="000A5583" w:rsidRDefault="003957AF" w:rsidP="000A5583">
      <w:pPr>
        <w:pStyle w:val="Lijstalinea"/>
        <w:numPr>
          <w:ilvl w:val="1"/>
          <w:numId w:val="7"/>
        </w:numPr>
        <w:spacing w:line="360" w:lineRule="auto"/>
        <w:ind w:hanging="357"/>
        <w:rPr>
          <w:sz w:val="24"/>
          <w:szCs w:val="24"/>
        </w:rPr>
      </w:pPr>
      <w:r w:rsidRPr="000A5583">
        <w:rPr>
          <w:sz w:val="24"/>
          <w:szCs w:val="24"/>
        </w:rPr>
        <w:t xml:space="preserve"> </w:t>
      </w:r>
      <w:r w:rsidR="000A5583">
        <w:rPr>
          <w:sz w:val="24"/>
          <w:szCs w:val="24"/>
        </w:rPr>
        <w:t>D</w:t>
      </w:r>
      <w:r w:rsidR="00234F1B" w:rsidRPr="000A5583">
        <w:rPr>
          <w:sz w:val="24"/>
          <w:szCs w:val="24"/>
        </w:rPr>
        <w:t>e tweede levensfase: De peuterleeftijd</w:t>
      </w:r>
      <w:r w:rsidR="00652442">
        <w:rPr>
          <w:sz w:val="24"/>
          <w:szCs w:val="24"/>
        </w:rPr>
        <w:tab/>
      </w:r>
      <w:r w:rsidR="00652442">
        <w:rPr>
          <w:sz w:val="24"/>
          <w:szCs w:val="24"/>
        </w:rPr>
        <w:tab/>
      </w:r>
      <w:r w:rsidR="00652442">
        <w:rPr>
          <w:sz w:val="24"/>
          <w:szCs w:val="24"/>
        </w:rPr>
        <w:tab/>
      </w:r>
      <w:r w:rsidR="00652442">
        <w:rPr>
          <w:sz w:val="24"/>
          <w:szCs w:val="24"/>
        </w:rPr>
        <w:tab/>
        <w:t>7</w:t>
      </w:r>
    </w:p>
    <w:p w:rsidR="003C00F5" w:rsidRPr="000A5583" w:rsidRDefault="003957AF" w:rsidP="000A5583">
      <w:pPr>
        <w:pStyle w:val="Lijstalinea"/>
        <w:numPr>
          <w:ilvl w:val="1"/>
          <w:numId w:val="7"/>
        </w:numPr>
        <w:spacing w:line="360" w:lineRule="auto"/>
        <w:ind w:hanging="357"/>
        <w:rPr>
          <w:sz w:val="24"/>
          <w:szCs w:val="24"/>
        </w:rPr>
      </w:pPr>
      <w:r w:rsidRPr="000A5583">
        <w:rPr>
          <w:sz w:val="24"/>
          <w:szCs w:val="24"/>
        </w:rPr>
        <w:t xml:space="preserve"> </w:t>
      </w:r>
      <w:r w:rsidR="00234F1B" w:rsidRPr="000A5583">
        <w:rPr>
          <w:sz w:val="24"/>
          <w:szCs w:val="24"/>
        </w:rPr>
        <w:t>De derde levensfase: De kleuterleeftijd</w:t>
      </w:r>
      <w:r w:rsidR="00652442">
        <w:rPr>
          <w:sz w:val="24"/>
          <w:szCs w:val="24"/>
        </w:rPr>
        <w:tab/>
      </w:r>
      <w:r w:rsidR="00652442">
        <w:rPr>
          <w:sz w:val="24"/>
          <w:szCs w:val="24"/>
        </w:rPr>
        <w:tab/>
      </w:r>
      <w:r w:rsidR="00652442">
        <w:rPr>
          <w:sz w:val="24"/>
          <w:szCs w:val="24"/>
        </w:rPr>
        <w:tab/>
      </w:r>
      <w:r w:rsidR="00652442">
        <w:rPr>
          <w:sz w:val="24"/>
          <w:szCs w:val="24"/>
        </w:rPr>
        <w:tab/>
        <w:t>8</w:t>
      </w:r>
    </w:p>
    <w:p w:rsidR="00285A92" w:rsidRPr="000A5583" w:rsidRDefault="00285A92" w:rsidP="000A5583">
      <w:pPr>
        <w:pStyle w:val="Lijstalinea"/>
        <w:numPr>
          <w:ilvl w:val="1"/>
          <w:numId w:val="7"/>
        </w:numPr>
        <w:spacing w:line="360" w:lineRule="auto"/>
        <w:ind w:hanging="357"/>
        <w:rPr>
          <w:sz w:val="24"/>
          <w:szCs w:val="24"/>
        </w:rPr>
      </w:pPr>
      <w:r w:rsidRPr="000A5583">
        <w:rPr>
          <w:sz w:val="24"/>
          <w:szCs w:val="24"/>
        </w:rPr>
        <w:t xml:space="preserve"> </w:t>
      </w:r>
      <w:r w:rsidR="00234F1B" w:rsidRPr="000A5583">
        <w:rPr>
          <w:sz w:val="24"/>
          <w:szCs w:val="24"/>
        </w:rPr>
        <w:t>De vierde levensfase: De basisschoolleeftijd</w:t>
      </w:r>
      <w:r w:rsidR="00652442">
        <w:rPr>
          <w:sz w:val="24"/>
          <w:szCs w:val="24"/>
        </w:rPr>
        <w:tab/>
      </w:r>
      <w:r w:rsidR="00652442">
        <w:rPr>
          <w:sz w:val="24"/>
          <w:szCs w:val="24"/>
        </w:rPr>
        <w:tab/>
      </w:r>
      <w:r w:rsidR="00652442">
        <w:rPr>
          <w:sz w:val="24"/>
          <w:szCs w:val="24"/>
        </w:rPr>
        <w:tab/>
        <w:t>9</w:t>
      </w:r>
    </w:p>
    <w:p w:rsidR="00285A92" w:rsidRPr="000A5583" w:rsidRDefault="00285A92" w:rsidP="000A5583">
      <w:pPr>
        <w:pStyle w:val="Lijstalinea"/>
        <w:numPr>
          <w:ilvl w:val="1"/>
          <w:numId w:val="7"/>
        </w:numPr>
        <w:spacing w:line="360" w:lineRule="auto"/>
        <w:ind w:hanging="357"/>
        <w:rPr>
          <w:sz w:val="24"/>
          <w:szCs w:val="24"/>
        </w:rPr>
      </w:pPr>
      <w:r w:rsidRPr="000A5583">
        <w:rPr>
          <w:sz w:val="24"/>
          <w:szCs w:val="24"/>
        </w:rPr>
        <w:t xml:space="preserve"> </w:t>
      </w:r>
      <w:r w:rsidR="00234F1B" w:rsidRPr="000A5583">
        <w:rPr>
          <w:sz w:val="24"/>
          <w:szCs w:val="24"/>
        </w:rPr>
        <w:t>De vijfde levensfase: De adolescentie</w:t>
      </w:r>
      <w:r w:rsidR="00652442">
        <w:rPr>
          <w:sz w:val="24"/>
          <w:szCs w:val="24"/>
        </w:rPr>
        <w:tab/>
      </w:r>
      <w:r w:rsidR="00652442">
        <w:rPr>
          <w:sz w:val="24"/>
          <w:szCs w:val="24"/>
        </w:rPr>
        <w:tab/>
      </w:r>
      <w:r w:rsidR="00652442">
        <w:rPr>
          <w:sz w:val="24"/>
          <w:szCs w:val="24"/>
        </w:rPr>
        <w:tab/>
      </w:r>
      <w:r w:rsidR="00652442">
        <w:rPr>
          <w:sz w:val="24"/>
          <w:szCs w:val="24"/>
        </w:rPr>
        <w:tab/>
        <w:t>11</w:t>
      </w:r>
    </w:p>
    <w:p w:rsidR="00285A92" w:rsidRPr="000A5583" w:rsidRDefault="00285A92" w:rsidP="000A5583">
      <w:pPr>
        <w:pStyle w:val="Lijstalinea"/>
        <w:numPr>
          <w:ilvl w:val="1"/>
          <w:numId w:val="7"/>
        </w:numPr>
        <w:spacing w:line="360" w:lineRule="auto"/>
        <w:ind w:hanging="357"/>
        <w:rPr>
          <w:sz w:val="24"/>
          <w:szCs w:val="24"/>
        </w:rPr>
      </w:pPr>
      <w:r w:rsidRPr="000A5583">
        <w:rPr>
          <w:sz w:val="24"/>
          <w:szCs w:val="24"/>
        </w:rPr>
        <w:t xml:space="preserve"> </w:t>
      </w:r>
      <w:r w:rsidR="00234F1B" w:rsidRPr="000A5583">
        <w:rPr>
          <w:sz w:val="24"/>
          <w:szCs w:val="24"/>
        </w:rPr>
        <w:t>De zesde levensfase: De vroege volwassenheid</w:t>
      </w:r>
      <w:r w:rsidR="00652442">
        <w:rPr>
          <w:sz w:val="24"/>
          <w:szCs w:val="24"/>
        </w:rPr>
        <w:tab/>
      </w:r>
      <w:r w:rsidR="00652442">
        <w:rPr>
          <w:sz w:val="24"/>
          <w:szCs w:val="24"/>
        </w:rPr>
        <w:tab/>
      </w:r>
      <w:r w:rsidR="00652442">
        <w:rPr>
          <w:sz w:val="24"/>
          <w:szCs w:val="24"/>
        </w:rPr>
        <w:tab/>
        <w:t>13</w:t>
      </w:r>
    </w:p>
    <w:p w:rsidR="00285A92" w:rsidRPr="000A5583" w:rsidRDefault="00285A92" w:rsidP="000A5583">
      <w:pPr>
        <w:pStyle w:val="Lijstalinea"/>
        <w:numPr>
          <w:ilvl w:val="1"/>
          <w:numId w:val="7"/>
        </w:numPr>
        <w:spacing w:line="360" w:lineRule="auto"/>
        <w:ind w:hanging="357"/>
        <w:rPr>
          <w:sz w:val="24"/>
          <w:szCs w:val="24"/>
        </w:rPr>
      </w:pPr>
      <w:r w:rsidRPr="000A5583">
        <w:rPr>
          <w:sz w:val="24"/>
          <w:szCs w:val="24"/>
        </w:rPr>
        <w:t xml:space="preserve"> </w:t>
      </w:r>
      <w:r w:rsidR="00234F1B" w:rsidRPr="000A5583">
        <w:rPr>
          <w:sz w:val="24"/>
          <w:szCs w:val="24"/>
        </w:rPr>
        <w:t>De zevende levensfase: De middelbare volwassenheid</w:t>
      </w:r>
      <w:r w:rsidR="00652442">
        <w:rPr>
          <w:sz w:val="24"/>
          <w:szCs w:val="24"/>
        </w:rPr>
        <w:tab/>
      </w:r>
      <w:r w:rsidR="00652442">
        <w:rPr>
          <w:sz w:val="24"/>
          <w:szCs w:val="24"/>
        </w:rPr>
        <w:tab/>
        <w:t>14</w:t>
      </w:r>
    </w:p>
    <w:p w:rsidR="00285A92" w:rsidRPr="000A5583" w:rsidRDefault="00234F1B" w:rsidP="000A5583">
      <w:pPr>
        <w:pStyle w:val="Lijstalinea"/>
        <w:numPr>
          <w:ilvl w:val="1"/>
          <w:numId w:val="7"/>
        </w:numPr>
        <w:spacing w:line="360" w:lineRule="auto"/>
        <w:ind w:hanging="357"/>
        <w:rPr>
          <w:sz w:val="24"/>
          <w:szCs w:val="24"/>
        </w:rPr>
      </w:pPr>
      <w:r w:rsidRPr="000A5583">
        <w:rPr>
          <w:sz w:val="24"/>
          <w:szCs w:val="24"/>
        </w:rPr>
        <w:t xml:space="preserve"> De achtste levensfase: De late volwassenheid</w:t>
      </w:r>
      <w:r w:rsidR="00652442">
        <w:rPr>
          <w:sz w:val="24"/>
          <w:szCs w:val="24"/>
        </w:rPr>
        <w:tab/>
      </w:r>
      <w:r w:rsidR="00652442">
        <w:rPr>
          <w:sz w:val="24"/>
          <w:szCs w:val="24"/>
        </w:rPr>
        <w:tab/>
      </w:r>
      <w:r w:rsidR="00652442">
        <w:rPr>
          <w:sz w:val="24"/>
          <w:szCs w:val="24"/>
        </w:rPr>
        <w:tab/>
        <w:t>16</w:t>
      </w:r>
    </w:p>
    <w:p w:rsidR="004F45F5" w:rsidRPr="000A5583" w:rsidRDefault="00275556" w:rsidP="000A5583">
      <w:pPr>
        <w:pStyle w:val="Lijstalinea"/>
        <w:numPr>
          <w:ilvl w:val="0"/>
          <w:numId w:val="7"/>
        </w:numPr>
        <w:spacing w:line="360" w:lineRule="auto"/>
        <w:ind w:hanging="357"/>
        <w:rPr>
          <w:sz w:val="24"/>
          <w:szCs w:val="24"/>
        </w:rPr>
      </w:pPr>
      <w:r w:rsidRPr="000A5583">
        <w:rPr>
          <w:sz w:val="24"/>
          <w:szCs w:val="24"/>
        </w:rPr>
        <w:t xml:space="preserve">Conclusie </w:t>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t>18</w:t>
      </w:r>
    </w:p>
    <w:p w:rsidR="00275556" w:rsidRPr="000A5583" w:rsidRDefault="00275556" w:rsidP="000A5583">
      <w:pPr>
        <w:pStyle w:val="Lijstalinea"/>
        <w:numPr>
          <w:ilvl w:val="0"/>
          <w:numId w:val="7"/>
        </w:numPr>
        <w:spacing w:line="360" w:lineRule="auto"/>
        <w:ind w:hanging="357"/>
        <w:rPr>
          <w:sz w:val="24"/>
          <w:szCs w:val="24"/>
        </w:rPr>
      </w:pPr>
      <w:r w:rsidRPr="000A5583">
        <w:rPr>
          <w:sz w:val="24"/>
          <w:szCs w:val="24"/>
        </w:rPr>
        <w:t xml:space="preserve">Bronnen </w:t>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r>
      <w:r w:rsidR="00652442">
        <w:rPr>
          <w:sz w:val="24"/>
          <w:szCs w:val="24"/>
        </w:rPr>
        <w:tab/>
        <w:t>18</w:t>
      </w: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E322EB">
      <w:pPr>
        <w:rPr>
          <w:sz w:val="22"/>
        </w:rPr>
      </w:pPr>
    </w:p>
    <w:p w:rsidR="00E322EB" w:rsidRDefault="00E322EB" w:rsidP="001F145C">
      <w:pPr>
        <w:pStyle w:val="kop1"/>
        <w:numPr>
          <w:ilvl w:val="0"/>
          <w:numId w:val="11"/>
        </w:numPr>
      </w:pPr>
      <w:r>
        <w:lastRenderedPageBreak/>
        <w:t xml:space="preserve">Inleiding </w:t>
      </w:r>
    </w:p>
    <w:p w:rsidR="00285A92" w:rsidRDefault="00285A92" w:rsidP="00285A92">
      <w:pPr>
        <w:pStyle w:val="Geenafstand"/>
        <w:rPr>
          <w:sz w:val="22"/>
          <w:szCs w:val="22"/>
        </w:rPr>
      </w:pPr>
    </w:p>
    <w:p w:rsidR="00285A92" w:rsidRPr="00285A92" w:rsidRDefault="00C304F3" w:rsidP="00285A92">
      <w:pPr>
        <w:pStyle w:val="Geenafstand"/>
        <w:rPr>
          <w:sz w:val="22"/>
          <w:szCs w:val="22"/>
        </w:rPr>
      </w:pPr>
      <w:r w:rsidRPr="00285A92">
        <w:rPr>
          <w:sz w:val="22"/>
          <w:szCs w:val="22"/>
        </w:rPr>
        <w:t xml:space="preserve">Hoe ontwikkelen mensen zich eigenlijk? </w:t>
      </w:r>
      <w:r w:rsidR="00285A92" w:rsidRPr="00285A92">
        <w:rPr>
          <w:sz w:val="22"/>
          <w:szCs w:val="22"/>
        </w:rPr>
        <w:t xml:space="preserve"> Welke levensfasen maakt een mens door. </w:t>
      </w:r>
      <w:r w:rsidRPr="00285A92">
        <w:rPr>
          <w:sz w:val="22"/>
          <w:szCs w:val="22"/>
        </w:rPr>
        <w:t>Ontwikkeling</w:t>
      </w:r>
      <w:r w:rsidR="00285A92" w:rsidRPr="00285A92">
        <w:rPr>
          <w:sz w:val="22"/>
          <w:szCs w:val="22"/>
        </w:rPr>
        <w:t xml:space="preserve"> van de mens</w:t>
      </w:r>
      <w:r w:rsidRPr="00285A92">
        <w:rPr>
          <w:sz w:val="22"/>
          <w:szCs w:val="22"/>
        </w:rPr>
        <w:t xml:space="preserve"> is een ingewikkeld proces van rijping en leren. De ontwikkeling van het menselijk lichaam, waarbij je vooral moet denken aan de ontwikkeling van het centraal zenuwstelsel, zintuigen, spieren en botten, moet wel zover zijn dat leren ook mogelijk is. Je kunt een baby bijvoorbeeld nog niet leren om te lopen, omdat hij nog lang niet zo ver is.</w:t>
      </w:r>
      <w:r w:rsidR="00285A92" w:rsidRPr="00285A92">
        <w:rPr>
          <w:sz w:val="22"/>
          <w:szCs w:val="22"/>
        </w:rPr>
        <w:t xml:space="preserve"> In dit verslag ben ik op zoek gegaan naar de levensfasen die een mens doormaakt. </w:t>
      </w:r>
    </w:p>
    <w:p w:rsidR="00E322EB" w:rsidRDefault="00E322EB" w:rsidP="00C304F3">
      <w:pPr>
        <w:pStyle w:val="kop1"/>
        <w:numPr>
          <w:ilvl w:val="0"/>
          <w:numId w:val="11"/>
        </w:numPr>
      </w:pPr>
      <w:r>
        <w:t xml:space="preserve">Planning </w:t>
      </w:r>
    </w:p>
    <w:p w:rsidR="00E322EB" w:rsidRPr="001F145C" w:rsidRDefault="00E322EB" w:rsidP="00E322EB">
      <w:pPr>
        <w:rPr>
          <w:sz w:val="22"/>
        </w:rPr>
      </w:pPr>
      <w:r w:rsidRPr="001F145C">
        <w:rPr>
          <w:sz w:val="22"/>
        </w:rPr>
        <w:t xml:space="preserve">Week 1 </w:t>
      </w:r>
    </w:p>
    <w:p w:rsidR="00E322EB" w:rsidRPr="001F145C" w:rsidRDefault="00E322EB" w:rsidP="00E322EB">
      <w:pPr>
        <w:pStyle w:val="Lijstalinea"/>
        <w:numPr>
          <w:ilvl w:val="0"/>
          <w:numId w:val="8"/>
        </w:numPr>
        <w:rPr>
          <w:sz w:val="22"/>
        </w:rPr>
      </w:pPr>
      <w:r w:rsidRPr="001F145C">
        <w:rPr>
          <w:sz w:val="22"/>
        </w:rPr>
        <w:t xml:space="preserve">Planning </w:t>
      </w:r>
    </w:p>
    <w:p w:rsidR="00E322EB" w:rsidRPr="001F145C" w:rsidRDefault="003D712C" w:rsidP="00E322EB">
      <w:pPr>
        <w:pStyle w:val="Lijstalinea"/>
        <w:numPr>
          <w:ilvl w:val="0"/>
          <w:numId w:val="8"/>
        </w:numPr>
        <w:rPr>
          <w:sz w:val="22"/>
        </w:rPr>
      </w:pPr>
      <w:r>
        <w:rPr>
          <w:sz w:val="22"/>
        </w:rPr>
        <w:t xml:space="preserve">Hoofstukken bedacht </w:t>
      </w:r>
    </w:p>
    <w:p w:rsidR="00E322EB" w:rsidRPr="001F145C" w:rsidRDefault="00E322EB" w:rsidP="00E322EB">
      <w:pPr>
        <w:pStyle w:val="Lijstalinea"/>
        <w:numPr>
          <w:ilvl w:val="0"/>
          <w:numId w:val="8"/>
        </w:numPr>
        <w:rPr>
          <w:sz w:val="22"/>
        </w:rPr>
      </w:pPr>
      <w:r w:rsidRPr="001F145C">
        <w:rPr>
          <w:sz w:val="22"/>
        </w:rPr>
        <w:t xml:space="preserve">Opbouw van het verslag </w:t>
      </w:r>
    </w:p>
    <w:p w:rsidR="00E322EB" w:rsidRPr="001F145C" w:rsidRDefault="00E322EB" w:rsidP="00E322EB">
      <w:pPr>
        <w:rPr>
          <w:sz w:val="22"/>
        </w:rPr>
      </w:pPr>
      <w:r w:rsidRPr="001F145C">
        <w:rPr>
          <w:sz w:val="22"/>
        </w:rPr>
        <w:t xml:space="preserve">Week 2 </w:t>
      </w:r>
    </w:p>
    <w:p w:rsidR="00E322EB" w:rsidRPr="001F145C" w:rsidRDefault="007B7525" w:rsidP="00E322EB">
      <w:pPr>
        <w:pStyle w:val="Lijstalinea"/>
        <w:numPr>
          <w:ilvl w:val="0"/>
          <w:numId w:val="9"/>
        </w:numPr>
        <w:rPr>
          <w:sz w:val="22"/>
        </w:rPr>
      </w:pPr>
      <w:r>
        <w:rPr>
          <w:sz w:val="22"/>
        </w:rPr>
        <w:t xml:space="preserve">4 hoofdstukken af </w:t>
      </w:r>
    </w:p>
    <w:p w:rsidR="001F145C" w:rsidRPr="001112FB" w:rsidRDefault="001F145C" w:rsidP="001112FB">
      <w:pPr>
        <w:pStyle w:val="Lijstalinea"/>
        <w:numPr>
          <w:ilvl w:val="0"/>
          <w:numId w:val="9"/>
        </w:numPr>
        <w:rPr>
          <w:sz w:val="22"/>
        </w:rPr>
      </w:pPr>
      <w:r w:rsidRPr="001F145C">
        <w:rPr>
          <w:sz w:val="22"/>
        </w:rPr>
        <w:t xml:space="preserve"> </w:t>
      </w:r>
      <w:r>
        <w:rPr>
          <w:sz w:val="22"/>
        </w:rPr>
        <w:t xml:space="preserve">Inleiding </w:t>
      </w:r>
    </w:p>
    <w:p w:rsidR="001F145C" w:rsidRDefault="001F145C" w:rsidP="001F145C">
      <w:pPr>
        <w:rPr>
          <w:sz w:val="22"/>
        </w:rPr>
      </w:pPr>
      <w:r>
        <w:rPr>
          <w:sz w:val="22"/>
        </w:rPr>
        <w:t xml:space="preserve">Week 3 </w:t>
      </w:r>
    </w:p>
    <w:p w:rsidR="001F145C" w:rsidRDefault="001F145C" w:rsidP="001F145C">
      <w:pPr>
        <w:pStyle w:val="Lijstalinea"/>
        <w:numPr>
          <w:ilvl w:val="0"/>
          <w:numId w:val="10"/>
        </w:numPr>
        <w:rPr>
          <w:sz w:val="22"/>
        </w:rPr>
      </w:pPr>
      <w:r>
        <w:rPr>
          <w:sz w:val="22"/>
        </w:rPr>
        <w:t xml:space="preserve"> </w:t>
      </w:r>
      <w:r w:rsidR="001112FB">
        <w:rPr>
          <w:sz w:val="22"/>
        </w:rPr>
        <w:t xml:space="preserve">Alle </w:t>
      </w:r>
      <w:r w:rsidR="007B7525">
        <w:rPr>
          <w:sz w:val="22"/>
        </w:rPr>
        <w:t xml:space="preserve">hoofdstukken af </w:t>
      </w:r>
      <w:r w:rsidR="001112FB">
        <w:rPr>
          <w:sz w:val="22"/>
        </w:rPr>
        <w:t xml:space="preserve"> </w:t>
      </w:r>
    </w:p>
    <w:p w:rsidR="001F145C" w:rsidRDefault="001F145C" w:rsidP="001F145C">
      <w:pPr>
        <w:pStyle w:val="Lijstalinea"/>
        <w:numPr>
          <w:ilvl w:val="0"/>
          <w:numId w:val="10"/>
        </w:numPr>
        <w:rPr>
          <w:sz w:val="22"/>
        </w:rPr>
      </w:pPr>
      <w:r>
        <w:rPr>
          <w:sz w:val="22"/>
        </w:rPr>
        <w:t xml:space="preserve"> </w:t>
      </w:r>
      <w:r w:rsidR="001112FB">
        <w:rPr>
          <w:sz w:val="22"/>
        </w:rPr>
        <w:t xml:space="preserve">Conclusie </w:t>
      </w:r>
    </w:p>
    <w:p w:rsidR="001F145C" w:rsidRDefault="001F145C" w:rsidP="001F145C">
      <w:pPr>
        <w:pStyle w:val="Lijstalinea"/>
        <w:numPr>
          <w:ilvl w:val="0"/>
          <w:numId w:val="10"/>
        </w:numPr>
        <w:rPr>
          <w:sz w:val="22"/>
        </w:rPr>
      </w:pPr>
      <w:r>
        <w:rPr>
          <w:sz w:val="22"/>
        </w:rPr>
        <w:t xml:space="preserve"> </w:t>
      </w:r>
      <w:r w:rsidR="001112FB">
        <w:rPr>
          <w:sz w:val="22"/>
        </w:rPr>
        <w:t xml:space="preserve">Uitwerking </w:t>
      </w:r>
    </w:p>
    <w:p w:rsidR="001F145C" w:rsidRDefault="001F145C" w:rsidP="001F145C">
      <w:pPr>
        <w:rPr>
          <w:sz w:val="22"/>
        </w:rPr>
      </w:pPr>
      <w:r>
        <w:rPr>
          <w:sz w:val="22"/>
        </w:rPr>
        <w:t xml:space="preserve">Week 4 </w:t>
      </w:r>
    </w:p>
    <w:p w:rsidR="001F145C" w:rsidRDefault="001F145C" w:rsidP="001F145C">
      <w:pPr>
        <w:pStyle w:val="Lijstalinea"/>
        <w:numPr>
          <w:ilvl w:val="0"/>
          <w:numId w:val="10"/>
        </w:numPr>
        <w:rPr>
          <w:sz w:val="22"/>
        </w:rPr>
      </w:pPr>
      <w:r>
        <w:rPr>
          <w:sz w:val="22"/>
        </w:rPr>
        <w:t xml:space="preserve"> </w:t>
      </w:r>
      <w:r w:rsidR="001112FB">
        <w:rPr>
          <w:sz w:val="22"/>
        </w:rPr>
        <w:t xml:space="preserve">Alles af </w:t>
      </w:r>
    </w:p>
    <w:p w:rsidR="001F145C" w:rsidRPr="001112FB" w:rsidRDefault="001F145C" w:rsidP="00A261E1">
      <w:pPr>
        <w:pStyle w:val="Lijstalinea"/>
        <w:numPr>
          <w:ilvl w:val="0"/>
          <w:numId w:val="10"/>
        </w:numPr>
        <w:rPr>
          <w:sz w:val="22"/>
        </w:rPr>
      </w:pPr>
      <w:r w:rsidRPr="001112FB">
        <w:rPr>
          <w:sz w:val="22"/>
        </w:rPr>
        <w:t xml:space="preserve"> </w:t>
      </w:r>
      <w:r w:rsidR="001112FB" w:rsidRPr="001112FB">
        <w:rPr>
          <w:sz w:val="22"/>
        </w:rPr>
        <w:t xml:space="preserve">De laatste dingetjes </w:t>
      </w:r>
      <w:r w:rsidRPr="001112FB">
        <w:rPr>
          <w:sz w:val="22"/>
        </w:rPr>
        <w:t xml:space="preserve"> </w:t>
      </w:r>
    </w:p>
    <w:p w:rsidR="001F145C" w:rsidRDefault="001F145C" w:rsidP="001F145C">
      <w:pPr>
        <w:pStyle w:val="Lijstalinea"/>
        <w:rPr>
          <w:sz w:val="22"/>
        </w:rPr>
      </w:pPr>
    </w:p>
    <w:p w:rsidR="003C00F5" w:rsidRDefault="003C00F5" w:rsidP="001F145C">
      <w:pPr>
        <w:pStyle w:val="Lijstalinea"/>
        <w:rPr>
          <w:sz w:val="22"/>
        </w:rPr>
      </w:pPr>
    </w:p>
    <w:p w:rsidR="003C00F5" w:rsidRDefault="003C00F5" w:rsidP="001F145C">
      <w:pPr>
        <w:pStyle w:val="Lijstalinea"/>
        <w:rPr>
          <w:sz w:val="22"/>
        </w:rPr>
      </w:pPr>
    </w:p>
    <w:p w:rsidR="003C00F5" w:rsidRDefault="003C00F5" w:rsidP="001F145C">
      <w:pPr>
        <w:pStyle w:val="Lijstalinea"/>
        <w:rPr>
          <w:sz w:val="22"/>
        </w:rPr>
      </w:pPr>
    </w:p>
    <w:p w:rsidR="003C00F5" w:rsidRDefault="003C00F5" w:rsidP="001F145C">
      <w:pPr>
        <w:pStyle w:val="Lijstalinea"/>
        <w:rPr>
          <w:sz w:val="22"/>
        </w:rPr>
      </w:pPr>
    </w:p>
    <w:p w:rsidR="003C00F5" w:rsidRDefault="003C00F5" w:rsidP="001F145C">
      <w:pPr>
        <w:pStyle w:val="Lijstalinea"/>
        <w:rPr>
          <w:sz w:val="22"/>
        </w:rPr>
      </w:pPr>
    </w:p>
    <w:p w:rsidR="003C00F5" w:rsidRDefault="003C00F5" w:rsidP="001F145C">
      <w:pPr>
        <w:pStyle w:val="Lijstalinea"/>
        <w:rPr>
          <w:sz w:val="22"/>
        </w:rPr>
      </w:pPr>
    </w:p>
    <w:p w:rsidR="003C00F5" w:rsidRDefault="003C00F5" w:rsidP="001F145C">
      <w:pPr>
        <w:pStyle w:val="Lijstalinea"/>
        <w:rPr>
          <w:sz w:val="22"/>
        </w:rPr>
      </w:pPr>
    </w:p>
    <w:p w:rsidR="003C00F5" w:rsidRDefault="003C00F5" w:rsidP="001F145C">
      <w:pPr>
        <w:pStyle w:val="Lijstalinea"/>
        <w:rPr>
          <w:sz w:val="22"/>
        </w:rPr>
      </w:pPr>
    </w:p>
    <w:p w:rsidR="003C00F5" w:rsidRPr="001F145C" w:rsidRDefault="003C00F5" w:rsidP="001F145C">
      <w:pPr>
        <w:pStyle w:val="Lijstalinea"/>
        <w:rPr>
          <w:sz w:val="22"/>
        </w:rPr>
      </w:pPr>
    </w:p>
    <w:p w:rsidR="00035C4F" w:rsidRDefault="005A6F33" w:rsidP="005A7C92">
      <w:pPr>
        <w:pStyle w:val="kop1"/>
        <w:numPr>
          <w:ilvl w:val="0"/>
          <w:numId w:val="11"/>
        </w:numPr>
      </w:pPr>
      <w:r>
        <w:lastRenderedPageBreak/>
        <w:t>Werkwijze</w:t>
      </w:r>
      <w:r w:rsidR="004336A5">
        <w:t xml:space="preserve"> </w:t>
      </w:r>
    </w:p>
    <w:p w:rsidR="004336A5" w:rsidRPr="004336A5" w:rsidRDefault="004336A5" w:rsidP="004336A5"/>
    <w:p w:rsidR="005A6F33" w:rsidRDefault="005A6F33" w:rsidP="00353641">
      <w:pPr>
        <w:rPr>
          <w:sz w:val="22"/>
        </w:rPr>
      </w:pPr>
      <w:r>
        <w:rPr>
          <w:sz w:val="22"/>
        </w:rPr>
        <w:t>In dit hoofdstuk beschrijf ik de werkwijze die ik heb gekozen voor dit verslag. Ik ben gestart met de volgende hoofdvraag :</w:t>
      </w:r>
    </w:p>
    <w:p w:rsidR="005A6F33" w:rsidRPr="00285A92" w:rsidRDefault="00035C4F" w:rsidP="005A6F33">
      <w:pPr>
        <w:pStyle w:val="Geenafstand"/>
        <w:ind w:left="709"/>
        <w:rPr>
          <w:i/>
          <w:sz w:val="24"/>
          <w:szCs w:val="24"/>
        </w:rPr>
      </w:pPr>
      <w:r w:rsidRPr="00285A92">
        <w:rPr>
          <w:i/>
          <w:sz w:val="24"/>
          <w:szCs w:val="24"/>
        </w:rPr>
        <w:t xml:space="preserve">Welke verschillende levensfasen kent een mens en welke kenmerken </w:t>
      </w:r>
    </w:p>
    <w:p w:rsidR="00035C4F" w:rsidRPr="00285A92" w:rsidRDefault="00035C4F" w:rsidP="005A6F33">
      <w:pPr>
        <w:pStyle w:val="Geenafstand"/>
        <w:ind w:left="709"/>
        <w:rPr>
          <w:sz w:val="24"/>
          <w:szCs w:val="24"/>
        </w:rPr>
      </w:pPr>
      <w:r w:rsidRPr="00285A92">
        <w:rPr>
          <w:i/>
          <w:sz w:val="24"/>
          <w:szCs w:val="24"/>
        </w:rPr>
        <w:t>horen daar bij ?</w:t>
      </w:r>
    </w:p>
    <w:p w:rsidR="005A6F33" w:rsidRDefault="005A6F33" w:rsidP="00353641">
      <w:pPr>
        <w:rPr>
          <w:sz w:val="22"/>
        </w:rPr>
      </w:pPr>
    </w:p>
    <w:p w:rsidR="005A6F33" w:rsidRDefault="005A6F33" w:rsidP="00CB3A8C">
      <w:pPr>
        <w:rPr>
          <w:sz w:val="22"/>
        </w:rPr>
      </w:pPr>
      <w:r>
        <w:rPr>
          <w:sz w:val="22"/>
        </w:rPr>
        <w:t xml:space="preserve">Meestal deel ik mijn verslag op in paragrafen waarin ik de deelvragen verder uitwerk. </w:t>
      </w:r>
      <w:r w:rsidR="004336A5">
        <w:rPr>
          <w:sz w:val="22"/>
        </w:rPr>
        <w:t>In dit verslag ga ik de paragrafen indelen op levensfasen</w:t>
      </w:r>
      <w:r>
        <w:rPr>
          <w:sz w:val="22"/>
        </w:rPr>
        <w:t xml:space="preserve"> omdat ik denk dat dat hier beter past</w:t>
      </w:r>
      <w:r w:rsidR="004336A5">
        <w:rPr>
          <w:sz w:val="22"/>
        </w:rPr>
        <w:t xml:space="preserve">. </w:t>
      </w:r>
    </w:p>
    <w:p w:rsidR="004336A5" w:rsidRPr="00CB3A8C" w:rsidRDefault="004336A5" w:rsidP="00CB3A8C">
      <w:pPr>
        <w:rPr>
          <w:sz w:val="22"/>
        </w:rPr>
      </w:pPr>
      <w:r>
        <w:rPr>
          <w:sz w:val="22"/>
        </w:rPr>
        <w:t xml:space="preserve">Elke levensfase heeft dus een paragraaf. </w:t>
      </w:r>
      <w:r w:rsidR="00CB3A8C">
        <w:rPr>
          <w:sz w:val="22"/>
        </w:rPr>
        <w:t xml:space="preserve">Bij het opzoeken van informatie voor iedere levensfase heb ik rekening gehouden met de volgende deelvragen  </w:t>
      </w:r>
    </w:p>
    <w:p w:rsidR="00353641" w:rsidRPr="00035C4F" w:rsidRDefault="00353641" w:rsidP="00035C4F">
      <w:pPr>
        <w:pStyle w:val="Lijstalinea"/>
        <w:numPr>
          <w:ilvl w:val="0"/>
          <w:numId w:val="14"/>
        </w:numPr>
        <w:rPr>
          <w:sz w:val="22"/>
        </w:rPr>
      </w:pPr>
      <w:r w:rsidRPr="00035C4F">
        <w:rPr>
          <w:sz w:val="22"/>
        </w:rPr>
        <w:t xml:space="preserve">Welke levensfasen heeft een mens </w:t>
      </w:r>
    </w:p>
    <w:p w:rsidR="00353641" w:rsidRPr="00035C4F" w:rsidRDefault="00353641" w:rsidP="00035C4F">
      <w:pPr>
        <w:pStyle w:val="Lijstalinea"/>
        <w:numPr>
          <w:ilvl w:val="0"/>
          <w:numId w:val="14"/>
        </w:numPr>
        <w:rPr>
          <w:sz w:val="22"/>
        </w:rPr>
      </w:pPr>
      <w:r w:rsidRPr="00035C4F">
        <w:rPr>
          <w:sz w:val="22"/>
        </w:rPr>
        <w:t xml:space="preserve">Welke leeftijden horen bij welke levensfasen </w:t>
      </w:r>
    </w:p>
    <w:p w:rsidR="00E322EB" w:rsidRPr="00035C4F" w:rsidRDefault="001F145C" w:rsidP="00035C4F">
      <w:pPr>
        <w:pStyle w:val="Lijstalinea"/>
        <w:numPr>
          <w:ilvl w:val="0"/>
          <w:numId w:val="14"/>
        </w:numPr>
        <w:rPr>
          <w:sz w:val="22"/>
        </w:rPr>
      </w:pPr>
      <w:r w:rsidRPr="00035C4F">
        <w:rPr>
          <w:sz w:val="22"/>
        </w:rPr>
        <w:t>Hoe lang duurt gemiddeld één</w:t>
      </w:r>
      <w:r w:rsidR="00353641" w:rsidRPr="00035C4F">
        <w:rPr>
          <w:sz w:val="22"/>
        </w:rPr>
        <w:t xml:space="preserve"> levensfasen  </w:t>
      </w:r>
    </w:p>
    <w:p w:rsidR="00E322EB" w:rsidRPr="00035C4F" w:rsidRDefault="00035C4F" w:rsidP="00035C4F">
      <w:pPr>
        <w:pStyle w:val="Lijstalinea"/>
        <w:numPr>
          <w:ilvl w:val="0"/>
          <w:numId w:val="14"/>
        </w:numPr>
        <w:rPr>
          <w:sz w:val="22"/>
        </w:rPr>
      </w:pPr>
      <w:r w:rsidRPr="00035C4F">
        <w:rPr>
          <w:sz w:val="22"/>
        </w:rPr>
        <w:t>Wat zijn de kenmerken van de levensfasen</w:t>
      </w:r>
    </w:p>
    <w:p w:rsidR="00E322EB" w:rsidRDefault="00E322EB" w:rsidP="00E322EB">
      <w:pPr>
        <w:rPr>
          <w:sz w:val="22"/>
        </w:rPr>
      </w:pPr>
    </w:p>
    <w:p w:rsidR="005A6F33" w:rsidRDefault="005A6F33" w:rsidP="00E322EB">
      <w:pPr>
        <w:rPr>
          <w:sz w:val="22"/>
        </w:rPr>
      </w:pPr>
      <w:r>
        <w:rPr>
          <w:sz w:val="22"/>
        </w:rPr>
        <w:t xml:space="preserve">Ik heb voor dit </w:t>
      </w:r>
      <w:r w:rsidR="00285A92">
        <w:rPr>
          <w:sz w:val="22"/>
        </w:rPr>
        <w:t>verslag</w:t>
      </w:r>
      <w:r>
        <w:rPr>
          <w:sz w:val="22"/>
        </w:rPr>
        <w:t xml:space="preserve"> van 3 bronnen gebruik gemaakt. Omdat ik in iedere paragraaf de informatie van de 3 bronnen gemixt heb, heb ik ervoor gekozen om de bronvermelding helemaal aan het eind te doen</w:t>
      </w:r>
      <w:r w:rsidR="00285A92">
        <w:rPr>
          <w:sz w:val="22"/>
        </w:rPr>
        <w:t xml:space="preserve"> in hoofdstuk 6</w:t>
      </w:r>
      <w:r>
        <w:rPr>
          <w:sz w:val="22"/>
        </w:rPr>
        <w:t>.</w:t>
      </w: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3957AF" w:rsidRDefault="003957AF" w:rsidP="00E322EB">
      <w:pPr>
        <w:rPr>
          <w:sz w:val="22"/>
        </w:rPr>
      </w:pPr>
    </w:p>
    <w:p w:rsidR="00E322EB" w:rsidRDefault="003C00F5" w:rsidP="00035C4F">
      <w:pPr>
        <w:pStyle w:val="kop1"/>
        <w:numPr>
          <w:ilvl w:val="0"/>
          <w:numId w:val="11"/>
        </w:numPr>
      </w:pPr>
      <w:r>
        <w:lastRenderedPageBreak/>
        <w:t>De</w:t>
      </w:r>
      <w:r w:rsidR="001F145C">
        <w:t xml:space="preserve"> levensfasen </w:t>
      </w:r>
      <w:r>
        <w:t>van</w:t>
      </w:r>
      <w:r w:rsidR="001F145C">
        <w:t xml:space="preserve"> een mens </w:t>
      </w:r>
    </w:p>
    <w:p w:rsidR="00035C4F" w:rsidRDefault="00035C4F" w:rsidP="001F145C">
      <w:pPr>
        <w:rPr>
          <w:sz w:val="22"/>
          <w:szCs w:val="22"/>
        </w:rPr>
      </w:pPr>
    </w:p>
    <w:p w:rsidR="003C00F5" w:rsidRPr="001534DF" w:rsidRDefault="003C00F5" w:rsidP="001F145C">
      <w:pPr>
        <w:rPr>
          <w:sz w:val="24"/>
          <w:szCs w:val="24"/>
        </w:rPr>
      </w:pPr>
      <w:r w:rsidRPr="001534DF">
        <w:rPr>
          <w:sz w:val="24"/>
          <w:szCs w:val="24"/>
        </w:rPr>
        <w:t>4.1 De verschille</w:t>
      </w:r>
      <w:r w:rsidR="00BA43F4" w:rsidRPr="001534DF">
        <w:rPr>
          <w:sz w:val="24"/>
          <w:szCs w:val="24"/>
        </w:rPr>
        <w:t>nde levensfasen volgens Erikson</w:t>
      </w:r>
    </w:p>
    <w:p w:rsidR="00BA43F4" w:rsidRDefault="00BA43F4" w:rsidP="001F145C">
      <w:pPr>
        <w:rPr>
          <w:sz w:val="22"/>
          <w:szCs w:val="22"/>
        </w:rPr>
      </w:pPr>
      <w:r>
        <w:rPr>
          <w:sz w:val="22"/>
          <w:szCs w:val="22"/>
        </w:rPr>
        <w:t xml:space="preserve">Ik heb op internet verschillende onderverdelingen van de levensfasen gevonden. Sommige hadden er 8 levensfasen en sommige hadden er 5. Ik heb er voor gekozen om de indeling van </w:t>
      </w:r>
      <w:r w:rsidRPr="00BA43F4">
        <w:rPr>
          <w:sz w:val="22"/>
          <w:szCs w:val="22"/>
        </w:rPr>
        <w:t>de ontwikkelingspsycholoog en psycho-analyticus Erik Homburger Erikson</w:t>
      </w:r>
      <w:r>
        <w:rPr>
          <w:sz w:val="22"/>
          <w:szCs w:val="22"/>
        </w:rPr>
        <w:t xml:space="preserve"> te gebruiken en deze aan te vullen met informatie uit de andere bronnen. </w:t>
      </w:r>
    </w:p>
    <w:p w:rsidR="0047547A" w:rsidRDefault="00BA43F4" w:rsidP="001F145C">
      <w:pPr>
        <w:rPr>
          <w:sz w:val="22"/>
          <w:szCs w:val="22"/>
        </w:rPr>
      </w:pPr>
      <w:r>
        <w:rPr>
          <w:sz w:val="22"/>
          <w:szCs w:val="22"/>
        </w:rPr>
        <w:t>Volgens Erikson heeft d</w:t>
      </w:r>
      <w:r w:rsidR="0047547A">
        <w:rPr>
          <w:sz w:val="22"/>
          <w:szCs w:val="22"/>
        </w:rPr>
        <w:t>e mens in totaal acht verschillende lev</w:t>
      </w:r>
      <w:r w:rsidR="009F6B9F">
        <w:rPr>
          <w:sz w:val="22"/>
          <w:szCs w:val="22"/>
        </w:rPr>
        <w:t>ensfasen. Elke levensfase</w:t>
      </w:r>
      <w:r w:rsidR="0047547A">
        <w:rPr>
          <w:sz w:val="22"/>
          <w:szCs w:val="22"/>
        </w:rPr>
        <w:t xml:space="preserve"> hoort bij een bepaalde leeftijd bijvoorbeeld de peuterleeftijd die duurt van 18 maanden tot drie jaar en de middelbare volwassenheid van 35 tot 55-65</w:t>
      </w:r>
      <w:r w:rsidR="009F6B9F">
        <w:rPr>
          <w:sz w:val="22"/>
          <w:szCs w:val="22"/>
        </w:rPr>
        <w:t xml:space="preserve"> jaar. Zo heeft elke levensfase</w:t>
      </w:r>
      <w:r w:rsidR="0047547A">
        <w:rPr>
          <w:sz w:val="22"/>
          <w:szCs w:val="22"/>
        </w:rPr>
        <w:t xml:space="preserve"> ook een bepaalde levenstaak wat die taken zijn per levensfasen staat in de afbeelding hier onder. </w:t>
      </w:r>
    </w:p>
    <w:p w:rsidR="009F6B9F" w:rsidRDefault="009F6B9F" w:rsidP="001F145C">
      <w:pPr>
        <w:rPr>
          <w:sz w:val="22"/>
          <w:szCs w:val="22"/>
        </w:rPr>
      </w:pPr>
    </w:p>
    <w:p w:rsidR="0047547A" w:rsidRDefault="0047547A" w:rsidP="001F145C">
      <w:pPr>
        <w:rPr>
          <w:sz w:val="22"/>
          <w:szCs w:val="22"/>
        </w:rPr>
      </w:pPr>
      <w:r>
        <w:rPr>
          <w:noProof/>
          <w:sz w:val="22"/>
          <w:szCs w:val="22"/>
        </w:rPr>
        <w:drawing>
          <wp:inline distT="0" distB="0" distL="0" distR="0">
            <wp:extent cx="5794922" cy="27336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605" cy="2734469"/>
                    </a:xfrm>
                    <a:prstGeom prst="rect">
                      <a:avLst/>
                    </a:prstGeom>
                    <a:noFill/>
                    <a:ln>
                      <a:noFill/>
                    </a:ln>
                  </pic:spPr>
                </pic:pic>
              </a:graphicData>
            </a:graphic>
          </wp:inline>
        </w:drawing>
      </w:r>
    </w:p>
    <w:p w:rsidR="0047547A" w:rsidRPr="009F6B9F" w:rsidRDefault="0047547A" w:rsidP="001F145C">
      <w:r w:rsidRPr="009F6B9F">
        <w:t xml:space="preserve">Bron afbeelding: </w:t>
      </w:r>
      <w:hyperlink r:id="rId12" w:history="1">
        <w:r w:rsidRPr="009F6B9F">
          <w:rPr>
            <w:rStyle w:val="Hyperlink"/>
          </w:rPr>
          <w:t>http://mens-en-samenleving.infonu.nl/psychologie/34088-acht-levensfasen-ontwikkel</w:t>
        </w:r>
        <w:r w:rsidRPr="009F6B9F">
          <w:rPr>
            <w:rStyle w:val="Hyperlink"/>
          </w:rPr>
          <w:t>i</w:t>
        </w:r>
        <w:r w:rsidRPr="009F6B9F">
          <w:rPr>
            <w:rStyle w:val="Hyperlink"/>
          </w:rPr>
          <w:t>ngsfasen-van-de</w:t>
        </w:r>
        <w:r w:rsidRPr="009F6B9F">
          <w:rPr>
            <w:rStyle w:val="Hyperlink"/>
          </w:rPr>
          <w:t>-</w:t>
        </w:r>
        <w:r w:rsidRPr="009F6B9F">
          <w:rPr>
            <w:rStyle w:val="Hyperlink"/>
          </w:rPr>
          <w:t>mens-erikson.html</w:t>
        </w:r>
      </w:hyperlink>
      <w:r w:rsidRPr="009F6B9F">
        <w:t xml:space="preserve"> </w:t>
      </w:r>
    </w:p>
    <w:p w:rsidR="003F011B" w:rsidRDefault="003F011B" w:rsidP="001F145C">
      <w:pPr>
        <w:rPr>
          <w:sz w:val="22"/>
          <w:szCs w:val="22"/>
        </w:rPr>
      </w:pPr>
    </w:p>
    <w:p w:rsidR="00CC73A9" w:rsidRDefault="00BA43F4" w:rsidP="001F145C">
      <w:pPr>
        <w:rPr>
          <w:sz w:val="22"/>
          <w:szCs w:val="22"/>
        </w:rPr>
      </w:pPr>
      <w:r>
        <w:rPr>
          <w:sz w:val="22"/>
          <w:szCs w:val="22"/>
        </w:rPr>
        <w:t>In de volgende pa</w:t>
      </w:r>
      <w:r w:rsidR="003F011B">
        <w:rPr>
          <w:sz w:val="22"/>
          <w:szCs w:val="22"/>
        </w:rPr>
        <w:t>ragraf</w:t>
      </w:r>
      <w:r>
        <w:rPr>
          <w:sz w:val="22"/>
          <w:szCs w:val="22"/>
        </w:rPr>
        <w:t xml:space="preserve">en ga ik per levensfase </w:t>
      </w:r>
      <w:r w:rsidR="003F011B">
        <w:rPr>
          <w:sz w:val="22"/>
          <w:szCs w:val="22"/>
        </w:rPr>
        <w:t xml:space="preserve">mijn vier deelvragen beantwoorden. </w:t>
      </w:r>
      <w:r w:rsidR="00BD2E97">
        <w:rPr>
          <w:sz w:val="22"/>
          <w:szCs w:val="22"/>
        </w:rPr>
        <w:t>Ik ga niet in op de laatste kolom in de tabel van Erikson omdat mijn verhaal dan te complex wordt.</w:t>
      </w:r>
    </w:p>
    <w:p w:rsidR="003F011B" w:rsidRDefault="003F011B" w:rsidP="001F145C">
      <w:pPr>
        <w:rPr>
          <w:sz w:val="22"/>
          <w:szCs w:val="22"/>
        </w:rPr>
      </w:pPr>
    </w:p>
    <w:p w:rsidR="003F011B" w:rsidRDefault="003F011B" w:rsidP="001F145C">
      <w:pPr>
        <w:rPr>
          <w:sz w:val="22"/>
          <w:szCs w:val="22"/>
        </w:rPr>
      </w:pPr>
    </w:p>
    <w:p w:rsidR="003F011B" w:rsidRDefault="003F011B" w:rsidP="001F145C">
      <w:pPr>
        <w:rPr>
          <w:sz w:val="22"/>
          <w:szCs w:val="22"/>
        </w:rPr>
      </w:pPr>
    </w:p>
    <w:p w:rsidR="00CB3A8C" w:rsidRDefault="003E230E" w:rsidP="001F145C">
      <w:pPr>
        <w:rPr>
          <w:sz w:val="24"/>
          <w:szCs w:val="22"/>
        </w:rPr>
      </w:pPr>
      <w:r>
        <w:rPr>
          <w:sz w:val="24"/>
          <w:szCs w:val="22"/>
        </w:rPr>
        <w:lastRenderedPageBreak/>
        <w:t>4</w:t>
      </w:r>
      <w:r w:rsidR="003C00F5" w:rsidRPr="003F011B">
        <w:rPr>
          <w:sz w:val="24"/>
          <w:szCs w:val="22"/>
        </w:rPr>
        <w:t xml:space="preserve">.2 </w:t>
      </w:r>
      <w:r w:rsidR="00234F1B" w:rsidRPr="00234F1B">
        <w:rPr>
          <w:sz w:val="24"/>
          <w:szCs w:val="22"/>
        </w:rPr>
        <w:t>De eerste levensfase: De zuigeling fase</w:t>
      </w:r>
      <w:r w:rsidR="00CB3A8C">
        <w:rPr>
          <w:sz w:val="24"/>
          <w:szCs w:val="22"/>
        </w:rPr>
        <w:br/>
      </w:r>
    </w:p>
    <w:p w:rsidR="00D52F5D" w:rsidRDefault="00D52F5D" w:rsidP="00D52F5D">
      <w:pPr>
        <w:pStyle w:val="Geenafstand"/>
        <w:rPr>
          <w:sz w:val="22"/>
          <w:szCs w:val="22"/>
        </w:rPr>
      </w:pPr>
      <w:r w:rsidRPr="00D52F5D">
        <w:rPr>
          <w:sz w:val="22"/>
          <w:szCs w:val="22"/>
        </w:rPr>
        <w:t>Volgens de levensfasen van Erikson heeft de eerste levensfase de volgende kenmerken :</w:t>
      </w:r>
    </w:p>
    <w:p w:rsidR="00D52F5D" w:rsidRPr="00D52F5D" w:rsidRDefault="00D52F5D" w:rsidP="00D52F5D">
      <w:pPr>
        <w:pStyle w:val="Geenafstand"/>
        <w:rPr>
          <w:sz w:val="22"/>
          <w:szCs w:val="22"/>
        </w:rPr>
      </w:pPr>
    </w:p>
    <w:p w:rsidR="00D52F5D" w:rsidRPr="00D52F5D" w:rsidRDefault="00D52F5D" w:rsidP="00D52F5D">
      <w:pPr>
        <w:pStyle w:val="Geenafstand"/>
        <w:ind w:firstLine="709"/>
        <w:rPr>
          <w:sz w:val="22"/>
          <w:szCs w:val="22"/>
        </w:rPr>
      </w:pPr>
      <w:r w:rsidRPr="00D52F5D">
        <w:rPr>
          <w:sz w:val="22"/>
          <w:szCs w:val="22"/>
        </w:rPr>
        <w:t>Fase</w:t>
      </w:r>
      <w:r>
        <w:rPr>
          <w:sz w:val="22"/>
          <w:szCs w:val="22"/>
        </w:rPr>
        <w:tab/>
      </w:r>
      <w:r>
        <w:rPr>
          <w:sz w:val="22"/>
          <w:szCs w:val="22"/>
        </w:rPr>
        <w:tab/>
      </w:r>
      <w:r>
        <w:rPr>
          <w:sz w:val="22"/>
          <w:szCs w:val="22"/>
        </w:rPr>
        <w:tab/>
        <w:t>Zuigelingenfase</w:t>
      </w:r>
    </w:p>
    <w:p w:rsidR="00D52F5D" w:rsidRDefault="00D52F5D" w:rsidP="00D52F5D">
      <w:pPr>
        <w:pStyle w:val="Geenafstand"/>
        <w:ind w:firstLine="709"/>
        <w:rPr>
          <w:sz w:val="22"/>
          <w:szCs w:val="22"/>
        </w:rPr>
      </w:pPr>
      <w:r w:rsidRPr="00D52F5D">
        <w:rPr>
          <w:sz w:val="22"/>
          <w:szCs w:val="22"/>
        </w:rPr>
        <w:t>Leeftijd</w:t>
      </w:r>
      <w:r>
        <w:rPr>
          <w:sz w:val="22"/>
          <w:szCs w:val="22"/>
        </w:rPr>
        <w:tab/>
      </w:r>
      <w:r>
        <w:rPr>
          <w:sz w:val="22"/>
          <w:szCs w:val="22"/>
        </w:rPr>
        <w:tab/>
        <w:t>Geboorte tot 18 maanden</w:t>
      </w:r>
    </w:p>
    <w:p w:rsidR="00D52F5D" w:rsidRPr="00D52F5D" w:rsidRDefault="00D52F5D" w:rsidP="00D52F5D">
      <w:pPr>
        <w:pStyle w:val="Geenafstand"/>
        <w:ind w:firstLine="709"/>
        <w:rPr>
          <w:sz w:val="22"/>
          <w:szCs w:val="22"/>
        </w:rPr>
      </w:pPr>
      <w:r>
        <w:rPr>
          <w:sz w:val="22"/>
          <w:szCs w:val="22"/>
        </w:rPr>
        <w:t>Duur levensfase</w:t>
      </w:r>
      <w:r>
        <w:rPr>
          <w:sz w:val="22"/>
          <w:szCs w:val="22"/>
        </w:rPr>
        <w:tab/>
        <w:t>18 maanden</w:t>
      </w:r>
    </w:p>
    <w:p w:rsidR="00D52F5D" w:rsidRPr="00D52F5D" w:rsidRDefault="00D52F5D" w:rsidP="00D52F5D">
      <w:pPr>
        <w:pStyle w:val="Geenafstand"/>
        <w:ind w:firstLine="709"/>
        <w:rPr>
          <w:sz w:val="22"/>
          <w:szCs w:val="22"/>
        </w:rPr>
      </w:pPr>
      <w:r w:rsidRPr="00D52F5D">
        <w:rPr>
          <w:sz w:val="22"/>
          <w:szCs w:val="22"/>
        </w:rPr>
        <w:t>Levenstaak</w:t>
      </w:r>
      <w:r>
        <w:rPr>
          <w:sz w:val="22"/>
          <w:szCs w:val="22"/>
        </w:rPr>
        <w:tab/>
      </w:r>
      <w:r>
        <w:rPr>
          <w:sz w:val="22"/>
          <w:szCs w:val="22"/>
        </w:rPr>
        <w:tab/>
        <w:t>Vertrouwen versus fundamenteel wantrouwen</w:t>
      </w:r>
    </w:p>
    <w:p w:rsidR="00CB3A8C" w:rsidRDefault="00CB3A8C" w:rsidP="00D52F5D">
      <w:pPr>
        <w:pStyle w:val="Geenafstand"/>
        <w:rPr>
          <w:sz w:val="22"/>
        </w:rPr>
      </w:pPr>
    </w:p>
    <w:p w:rsidR="00CD1A5F" w:rsidRDefault="00CD1A5F" w:rsidP="00D52F5D">
      <w:pPr>
        <w:pStyle w:val="Geenafstand"/>
        <w:rPr>
          <w:sz w:val="22"/>
        </w:rPr>
      </w:pPr>
    </w:p>
    <w:p w:rsidR="00D52F5D" w:rsidRDefault="00D52F5D" w:rsidP="00D52F5D">
      <w:pPr>
        <w:pStyle w:val="Geenafstand"/>
        <w:rPr>
          <w:sz w:val="22"/>
          <w:szCs w:val="22"/>
        </w:rPr>
      </w:pPr>
      <w:r>
        <w:rPr>
          <w:sz w:val="22"/>
          <w:szCs w:val="22"/>
        </w:rPr>
        <w:t xml:space="preserve">De ontwikkeling van ons brein begint al in de derde week na de bevruchting. Een week later is er zelfs al een heel klein breintje te herkennen. Terwijl we nog in de buik zitten, </w:t>
      </w:r>
      <w:r w:rsidRPr="00D73E4C">
        <w:rPr>
          <w:sz w:val="22"/>
          <w:szCs w:val="22"/>
        </w:rPr>
        <w:t xml:space="preserve">is ons brein </w:t>
      </w:r>
      <w:r w:rsidR="00CD1A5F">
        <w:rPr>
          <w:sz w:val="22"/>
          <w:szCs w:val="22"/>
        </w:rPr>
        <w:t>al druk bezig zichzelf te ontwikkelen</w:t>
      </w:r>
      <w:r w:rsidRPr="00D73E4C">
        <w:rPr>
          <w:sz w:val="22"/>
          <w:szCs w:val="22"/>
        </w:rPr>
        <w:t>. In die lange tijd gebeurt er van alles.</w:t>
      </w:r>
      <w:r>
        <w:rPr>
          <w:sz w:val="22"/>
          <w:szCs w:val="22"/>
        </w:rPr>
        <w:t xml:space="preserve"> </w:t>
      </w:r>
    </w:p>
    <w:p w:rsidR="00D52F5D" w:rsidRDefault="00D52F5D" w:rsidP="00D52F5D">
      <w:pPr>
        <w:pStyle w:val="Geenafstand"/>
        <w:rPr>
          <w:sz w:val="22"/>
          <w:szCs w:val="22"/>
        </w:rPr>
      </w:pPr>
    </w:p>
    <w:p w:rsidR="00D52F5D" w:rsidRDefault="00CD1A5F" w:rsidP="00D52F5D">
      <w:pPr>
        <w:pStyle w:val="Geenafstand"/>
        <w:rPr>
          <w:sz w:val="22"/>
          <w:szCs w:val="22"/>
        </w:rPr>
      </w:pPr>
      <w:r>
        <w:rPr>
          <w:sz w:val="22"/>
          <w:szCs w:val="22"/>
        </w:rPr>
        <w:t>Ten eerste worden er heel erg veel</w:t>
      </w:r>
      <w:r w:rsidR="00D52F5D" w:rsidRPr="00D73E4C">
        <w:rPr>
          <w:sz w:val="22"/>
          <w:szCs w:val="22"/>
        </w:rPr>
        <w:t xml:space="preserve"> hersencellen geproduceerd. Een deel van deze geproduceerde hersencellen blijft bestaan,</w:t>
      </w:r>
      <w:r w:rsidR="00D52F5D">
        <w:rPr>
          <w:sz w:val="22"/>
          <w:szCs w:val="22"/>
        </w:rPr>
        <w:t xml:space="preserve"> </w:t>
      </w:r>
      <w:r w:rsidR="00D52F5D" w:rsidRPr="00D73E4C">
        <w:rPr>
          <w:sz w:val="22"/>
          <w:szCs w:val="22"/>
        </w:rPr>
        <w:t>maar een ander deel ervan verplaatst zich, om uiteindelijk op de juiste plek terecht te komen. Dit gebeurt omdat hersencellen hun</w:t>
      </w:r>
      <w:r w:rsidR="00D52F5D">
        <w:rPr>
          <w:sz w:val="22"/>
          <w:szCs w:val="22"/>
        </w:rPr>
        <w:t xml:space="preserve"> </w:t>
      </w:r>
      <w:r w:rsidR="00D52F5D" w:rsidRPr="00D73E4C">
        <w:rPr>
          <w:sz w:val="22"/>
          <w:szCs w:val="22"/>
        </w:rPr>
        <w:t>verbindingskabels als een soort verlengsnoer achter zich uitrollen.</w:t>
      </w:r>
    </w:p>
    <w:p w:rsidR="00D52F5D" w:rsidRDefault="00D52F5D" w:rsidP="00D52F5D">
      <w:pPr>
        <w:pStyle w:val="Geenafstand"/>
        <w:rPr>
          <w:sz w:val="22"/>
          <w:szCs w:val="22"/>
        </w:rPr>
      </w:pPr>
    </w:p>
    <w:p w:rsidR="00D52F5D" w:rsidRDefault="00D52F5D" w:rsidP="00D52F5D">
      <w:pPr>
        <w:pStyle w:val="Geenafstand"/>
        <w:rPr>
          <w:sz w:val="22"/>
          <w:szCs w:val="22"/>
        </w:rPr>
      </w:pPr>
    </w:p>
    <w:p w:rsidR="00D52F5D" w:rsidRDefault="00D52F5D" w:rsidP="00D52F5D">
      <w:pPr>
        <w:pStyle w:val="Geenafstand"/>
        <w:rPr>
          <w:sz w:val="22"/>
          <w:szCs w:val="22"/>
        </w:rPr>
      </w:pPr>
    </w:p>
    <w:p w:rsidR="00D52F5D" w:rsidRDefault="00D52F5D" w:rsidP="00D52F5D">
      <w:pPr>
        <w:pStyle w:val="Geenafstand"/>
        <w:jc w:val="center"/>
        <w:rPr>
          <w:sz w:val="22"/>
          <w:szCs w:val="22"/>
        </w:rPr>
      </w:pPr>
      <w:r w:rsidRPr="00381756">
        <w:rPr>
          <w:sz w:val="22"/>
          <w:szCs w:val="22"/>
        </w:rPr>
        <w:drawing>
          <wp:inline distT="0" distB="0" distL="0" distR="0" wp14:anchorId="05898096" wp14:editId="0716B64A">
            <wp:extent cx="4200525" cy="2625328"/>
            <wp:effectExtent l="0" t="0" r="0" b="3810"/>
            <wp:docPr id="2" name="Afbeelding 2" descr="http://4.bp.blogspot.com/-3lULMEAH6KI/TqfxvGK4LdI/AAAAAAAAOXU/nkDcsgtacQM/s1600/Mooie-baby-achtergronden-leuke-hd-baby-wallpapers-afbeeldingen-fot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3lULMEAH6KI/TqfxvGK4LdI/AAAAAAAAOXU/nkDcsgtacQM/s1600/Mooie-baby-achtergronden-leuke-hd-baby-wallpapers-afbeeldingen-foto-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5185" cy="2628240"/>
                    </a:xfrm>
                    <a:prstGeom prst="rect">
                      <a:avLst/>
                    </a:prstGeom>
                    <a:noFill/>
                    <a:ln>
                      <a:noFill/>
                    </a:ln>
                  </pic:spPr>
                </pic:pic>
              </a:graphicData>
            </a:graphic>
          </wp:inline>
        </w:drawing>
      </w:r>
    </w:p>
    <w:p w:rsidR="00D52F5D" w:rsidRDefault="00D52F5D" w:rsidP="00D52F5D">
      <w:pPr>
        <w:pStyle w:val="Geenafstand"/>
        <w:jc w:val="center"/>
        <w:rPr>
          <w:sz w:val="22"/>
          <w:szCs w:val="22"/>
        </w:rPr>
      </w:pPr>
    </w:p>
    <w:p w:rsidR="003E230E" w:rsidRDefault="003E230E" w:rsidP="00D52F5D">
      <w:pPr>
        <w:pStyle w:val="Geenafstand"/>
        <w:rPr>
          <w:sz w:val="22"/>
          <w:szCs w:val="22"/>
        </w:rPr>
      </w:pPr>
    </w:p>
    <w:p w:rsidR="00D52F5D" w:rsidRDefault="00D52F5D" w:rsidP="00D52F5D">
      <w:pPr>
        <w:pStyle w:val="Geenafstand"/>
        <w:rPr>
          <w:sz w:val="22"/>
          <w:szCs w:val="22"/>
        </w:rPr>
      </w:pPr>
      <w:r w:rsidRPr="00D73E4C">
        <w:rPr>
          <w:sz w:val="22"/>
          <w:szCs w:val="22"/>
        </w:rPr>
        <w:t>Als wij de buik uitkomen, is ons brein al acht maanden oud. Alles wat er in de hersenen plaatsvindt, wat betreft de aanmaak van hersencellen</w:t>
      </w:r>
      <w:r>
        <w:rPr>
          <w:sz w:val="22"/>
          <w:szCs w:val="22"/>
        </w:rPr>
        <w:t xml:space="preserve">. </w:t>
      </w:r>
      <w:r w:rsidRPr="00D73E4C">
        <w:rPr>
          <w:sz w:val="22"/>
          <w:szCs w:val="22"/>
        </w:rPr>
        <w:t>en het verplaatsen ervan, gebeurt in een zeer snel tempo. Zo worden bijvoorbeeld elke minuut een kwart miljoen hersencellen geproduceerd en elke seconde ontstaan er 1,8 miljoen nieuwe verbindingen.</w:t>
      </w:r>
    </w:p>
    <w:p w:rsidR="00D52F5D" w:rsidRDefault="00D52F5D" w:rsidP="00D52F5D">
      <w:pPr>
        <w:pStyle w:val="Geenafstand"/>
        <w:rPr>
          <w:sz w:val="22"/>
          <w:szCs w:val="22"/>
        </w:rPr>
      </w:pPr>
    </w:p>
    <w:p w:rsidR="00D52F5D" w:rsidRPr="00D73E4C" w:rsidRDefault="00D52F5D" w:rsidP="00D52F5D">
      <w:pPr>
        <w:pStyle w:val="Geenafstand"/>
        <w:rPr>
          <w:sz w:val="22"/>
          <w:szCs w:val="22"/>
        </w:rPr>
      </w:pPr>
      <w:r w:rsidRPr="00D73E4C">
        <w:rPr>
          <w:sz w:val="22"/>
          <w:szCs w:val="22"/>
        </w:rPr>
        <w:t>De kans op fouten van verbindingen is groot, daarom worden er extra veel hersencellen geproduceerd. Het is natuurlijk wel van belang dat het hersengebied dat je duim aanstuurt</w:t>
      </w:r>
      <w:r>
        <w:rPr>
          <w:sz w:val="22"/>
          <w:szCs w:val="22"/>
        </w:rPr>
        <w:t xml:space="preserve">, </w:t>
      </w:r>
      <w:r w:rsidRPr="00D73E4C">
        <w:rPr>
          <w:sz w:val="22"/>
          <w:szCs w:val="22"/>
        </w:rPr>
        <w:t xml:space="preserve">ook daadwerkelijk je duim aanstuurt. Vandaar dat er als een soort </w:t>
      </w:r>
      <w:r w:rsidR="003E230E">
        <w:rPr>
          <w:sz w:val="22"/>
          <w:szCs w:val="22"/>
        </w:rPr>
        <w:t>voorzorgs</w:t>
      </w:r>
      <w:r w:rsidRPr="00D73E4C">
        <w:rPr>
          <w:sz w:val="22"/>
          <w:szCs w:val="22"/>
        </w:rPr>
        <w:t>maatregel twee tot drie keer zoveel hersencellen worden aangemaakt</w:t>
      </w:r>
      <w:r>
        <w:rPr>
          <w:sz w:val="22"/>
          <w:szCs w:val="22"/>
        </w:rPr>
        <w:t xml:space="preserve"> </w:t>
      </w:r>
      <w:r w:rsidRPr="00D73E4C">
        <w:rPr>
          <w:sz w:val="22"/>
          <w:szCs w:val="22"/>
        </w:rPr>
        <w:t xml:space="preserve">dan dat er werkelijk nodig zijn. Uiteindelijk wordt het overgelaten aan ‘survival of the fittest’. </w:t>
      </w:r>
      <w:r w:rsidRPr="00D73E4C">
        <w:rPr>
          <w:sz w:val="22"/>
          <w:szCs w:val="22"/>
        </w:rPr>
        <w:lastRenderedPageBreak/>
        <w:t>Dat betekent dat de hersencellen die het sterkst</w:t>
      </w:r>
      <w:r>
        <w:rPr>
          <w:sz w:val="22"/>
          <w:szCs w:val="22"/>
        </w:rPr>
        <w:t xml:space="preserve"> </w:t>
      </w:r>
      <w:r w:rsidRPr="00D73E4C">
        <w:rPr>
          <w:sz w:val="22"/>
          <w:szCs w:val="22"/>
        </w:rPr>
        <w:t>zijn en de beste verbindingen kunnen maken, het aan het einde overleven. De andere sterven af. Het gekke is dat we voordat we geboren worden,</w:t>
      </w:r>
      <w:r>
        <w:rPr>
          <w:sz w:val="22"/>
          <w:szCs w:val="22"/>
        </w:rPr>
        <w:t xml:space="preserve"> </w:t>
      </w:r>
      <w:r w:rsidRPr="00D73E4C">
        <w:rPr>
          <w:sz w:val="22"/>
          <w:szCs w:val="22"/>
        </w:rPr>
        <w:t>al zeker de helft van onze oorspronkelijke hersencellen zijn kwijtgeraakt.</w:t>
      </w:r>
    </w:p>
    <w:p w:rsidR="003E230E" w:rsidRDefault="003E230E" w:rsidP="003E230E">
      <w:pPr>
        <w:pStyle w:val="Geenafstand"/>
      </w:pPr>
    </w:p>
    <w:p w:rsidR="003E230E" w:rsidRDefault="00D52F5D" w:rsidP="001F145C">
      <w:pPr>
        <w:rPr>
          <w:sz w:val="22"/>
          <w:szCs w:val="22"/>
        </w:rPr>
      </w:pPr>
      <w:r>
        <w:rPr>
          <w:sz w:val="22"/>
          <w:szCs w:val="22"/>
        </w:rPr>
        <w:t>Na de geboorte i</w:t>
      </w:r>
      <w:r w:rsidR="00066493">
        <w:rPr>
          <w:sz w:val="22"/>
          <w:szCs w:val="22"/>
        </w:rPr>
        <w:t>n</w:t>
      </w:r>
      <w:r w:rsidR="00CC73A9" w:rsidRPr="00CC73A9">
        <w:rPr>
          <w:sz w:val="22"/>
          <w:szCs w:val="22"/>
        </w:rPr>
        <w:t xml:space="preserve"> de eerste fase</w:t>
      </w:r>
      <w:r w:rsidR="003E230E">
        <w:rPr>
          <w:sz w:val="22"/>
          <w:szCs w:val="22"/>
        </w:rPr>
        <w:t>, de zuigelingenfase,</w:t>
      </w:r>
      <w:r w:rsidR="00CC73A9" w:rsidRPr="00CC73A9">
        <w:rPr>
          <w:sz w:val="22"/>
          <w:szCs w:val="22"/>
        </w:rPr>
        <w:t xml:space="preserve"> ontstaat </w:t>
      </w:r>
      <w:r w:rsidR="003E230E">
        <w:rPr>
          <w:sz w:val="22"/>
          <w:szCs w:val="22"/>
        </w:rPr>
        <w:t xml:space="preserve">bij de baby </w:t>
      </w:r>
      <w:r w:rsidR="00CC73A9" w:rsidRPr="00CC73A9">
        <w:rPr>
          <w:sz w:val="22"/>
          <w:szCs w:val="22"/>
        </w:rPr>
        <w:t xml:space="preserve">het vertrouwen dat de verzorger er altijd </w:t>
      </w:r>
      <w:r w:rsidR="003E230E">
        <w:rPr>
          <w:sz w:val="22"/>
          <w:szCs w:val="22"/>
        </w:rPr>
        <w:t xml:space="preserve">is. Zo krijgt </w:t>
      </w:r>
      <w:r w:rsidR="00CC73A9" w:rsidRPr="00CC73A9">
        <w:rPr>
          <w:sz w:val="22"/>
          <w:szCs w:val="22"/>
        </w:rPr>
        <w:t xml:space="preserve">het kind vertrouwen in de omgeving en de wereld om hem heen. Basisvertrouwen ('basic trust') wordt bepaald door de mate waarin er is voldaan aan de prille levensbehoeften van het kind. </w:t>
      </w:r>
    </w:p>
    <w:p w:rsidR="003E230E" w:rsidRDefault="00CC73A9" w:rsidP="001F145C">
      <w:pPr>
        <w:rPr>
          <w:sz w:val="22"/>
          <w:szCs w:val="22"/>
        </w:rPr>
      </w:pPr>
      <w:r w:rsidRPr="00CC73A9">
        <w:rPr>
          <w:sz w:val="22"/>
          <w:szCs w:val="22"/>
        </w:rPr>
        <w:t xml:space="preserve">Uit diverse onderzoeken is gebleken dat het belangrijk is dat verzorgers het kind een veilige basis bieden en het kind van daaruit aanmoedigen op onderzoek uit te gaan. Voor het </w:t>
      </w:r>
      <w:r w:rsidR="003E230E">
        <w:rPr>
          <w:sz w:val="22"/>
          <w:szCs w:val="22"/>
        </w:rPr>
        <w:t xml:space="preserve">geven </w:t>
      </w:r>
      <w:r w:rsidRPr="00CC73A9">
        <w:rPr>
          <w:sz w:val="22"/>
          <w:szCs w:val="22"/>
        </w:rPr>
        <w:t xml:space="preserve">van een veilige basis </w:t>
      </w:r>
      <w:r w:rsidR="003E230E">
        <w:rPr>
          <w:sz w:val="22"/>
          <w:szCs w:val="22"/>
        </w:rPr>
        <w:t>is het vermogen tot invoelen en herkennen van hechtingsbehoefte nodig, de verzorger moet hiertoe bereid zijn. Kinderen die jong in de steek worden gelaten kunnen dus problemen met hechten krijgen.</w:t>
      </w:r>
    </w:p>
    <w:p w:rsidR="004C7A66" w:rsidRPr="00A13C53" w:rsidRDefault="004C7A66" w:rsidP="004C7A66">
      <w:pPr>
        <w:rPr>
          <w:sz w:val="22"/>
          <w:szCs w:val="22"/>
        </w:rPr>
      </w:pPr>
      <w:r w:rsidRPr="00A13C53">
        <w:rPr>
          <w:sz w:val="22"/>
          <w:szCs w:val="22"/>
        </w:rPr>
        <w:t>Kinderen kunnen positief of negatief gehecht zijn. Bij een positieve of veilige hechting voelt het kind zich veilig om onbevangen de omgeving te verkennen en zicht te ontwikkelen. Het zoekt bescherming en troost wanneer hij dit nodig heeft. Bij een negatieve hechting slaat het kind of door in het verkennen, ziet geen gevaar en zoekt geen steun als het die nodig heeft. Of het kind zoekt teveel bescherming en steun en durft weinig zelf te ondernemen.</w:t>
      </w:r>
    </w:p>
    <w:p w:rsidR="00CC73A9" w:rsidRPr="004C7A66" w:rsidRDefault="004C7A66" w:rsidP="004C7A66">
      <w:pPr>
        <w:pStyle w:val="Geenafstand"/>
        <w:rPr>
          <w:sz w:val="22"/>
          <w:szCs w:val="22"/>
        </w:rPr>
      </w:pPr>
      <w:r w:rsidRPr="004C7A66">
        <w:rPr>
          <w:sz w:val="22"/>
          <w:szCs w:val="22"/>
        </w:rPr>
        <w:t xml:space="preserve">Verzorgers moeten ook erkennen </w:t>
      </w:r>
      <w:r w:rsidR="00CC73A9" w:rsidRPr="004C7A66">
        <w:rPr>
          <w:sz w:val="22"/>
          <w:szCs w:val="22"/>
        </w:rPr>
        <w:t xml:space="preserve">dat boosheid van kinderen vooral voortkomt uit frustraties van hun behoefte naar liefde, affectie en zorg. Sensitieve verzorgers ontwikkelen een veilige en stabiele band met hun kinderen, omdat ze adequaat op de wensen en behoeften van hun kinderen reageren. </w:t>
      </w:r>
    </w:p>
    <w:p w:rsidR="004C7A66" w:rsidRPr="004C7A66" w:rsidRDefault="004C7A66" w:rsidP="004C7A66">
      <w:pPr>
        <w:pStyle w:val="Geenafstand"/>
        <w:rPr>
          <w:sz w:val="22"/>
        </w:rPr>
      </w:pPr>
    </w:p>
    <w:p w:rsidR="004C7A66" w:rsidRPr="004C7A66" w:rsidRDefault="004C7A66" w:rsidP="004C7A66">
      <w:pPr>
        <w:pStyle w:val="Geenafstand"/>
        <w:rPr>
          <w:sz w:val="22"/>
        </w:rPr>
      </w:pPr>
      <w:r w:rsidRPr="004C7A66">
        <w:rPr>
          <w:sz w:val="22"/>
        </w:rPr>
        <w:t>In het begin geeft een baby alleen uiting aan onlust en lustgevoelens, maar dit veranderd al snel. Na 4 maand kan een baby al verschil maken tussen boosheid en afkeer. Afkeer kan hij uiten door te huilen, hoesten of sputteren. Bij baby’s kunnen emoties snel afwisselen; jantje huilt, jantje lacht.</w:t>
      </w:r>
    </w:p>
    <w:p w:rsidR="004C7A66" w:rsidRPr="004C7A66" w:rsidRDefault="004C7A66" w:rsidP="004C7A66">
      <w:pPr>
        <w:pStyle w:val="Geenafstand"/>
        <w:rPr>
          <w:sz w:val="22"/>
          <w:szCs w:val="22"/>
        </w:rPr>
      </w:pPr>
    </w:p>
    <w:p w:rsidR="004C7A66" w:rsidRPr="004C7A66" w:rsidRDefault="004C7A66" w:rsidP="004C7A66">
      <w:pPr>
        <w:pStyle w:val="Geenafstand"/>
        <w:rPr>
          <w:sz w:val="22"/>
          <w:szCs w:val="22"/>
        </w:rPr>
      </w:pPr>
    </w:p>
    <w:p w:rsidR="00783BC2" w:rsidRPr="004C7A66" w:rsidRDefault="00783BC2" w:rsidP="004C7A66">
      <w:pPr>
        <w:pStyle w:val="Geenafstand"/>
        <w:rPr>
          <w:sz w:val="22"/>
          <w:szCs w:val="22"/>
        </w:rPr>
      </w:pPr>
      <w:r w:rsidRPr="004C7A66">
        <w:rPr>
          <w:sz w:val="22"/>
          <w:szCs w:val="22"/>
        </w:rPr>
        <w:t xml:space="preserve">Het leren van de baby gaat </w:t>
      </w:r>
      <w:r w:rsidR="00A06B14" w:rsidRPr="004C7A66">
        <w:rPr>
          <w:sz w:val="22"/>
          <w:szCs w:val="22"/>
        </w:rPr>
        <w:t xml:space="preserve">op drie manieren: </w:t>
      </w:r>
    </w:p>
    <w:p w:rsidR="00A06B14" w:rsidRPr="004C7A66" w:rsidRDefault="00A06B14" w:rsidP="004C7A66">
      <w:pPr>
        <w:pStyle w:val="Geenafstand"/>
        <w:numPr>
          <w:ilvl w:val="0"/>
          <w:numId w:val="20"/>
        </w:numPr>
        <w:rPr>
          <w:sz w:val="22"/>
          <w:szCs w:val="22"/>
        </w:rPr>
      </w:pPr>
      <w:r w:rsidRPr="004C7A66">
        <w:rPr>
          <w:sz w:val="22"/>
          <w:szCs w:val="22"/>
        </w:rPr>
        <w:t xml:space="preserve">Door middel van ervaren, van doen: de baby leert dingen door het zelf doen </w:t>
      </w:r>
    </w:p>
    <w:p w:rsidR="00A06B14" w:rsidRPr="004C7A66" w:rsidRDefault="00A06B14" w:rsidP="004C7A66">
      <w:pPr>
        <w:pStyle w:val="Geenafstand"/>
        <w:numPr>
          <w:ilvl w:val="0"/>
          <w:numId w:val="20"/>
        </w:numPr>
        <w:rPr>
          <w:sz w:val="22"/>
          <w:szCs w:val="22"/>
        </w:rPr>
      </w:pPr>
      <w:r w:rsidRPr="004C7A66">
        <w:rPr>
          <w:sz w:val="22"/>
          <w:szCs w:val="22"/>
        </w:rPr>
        <w:t xml:space="preserve">Door middel van herhalen: de baby leert de dingen door ze eindeloos te herhalen </w:t>
      </w:r>
    </w:p>
    <w:p w:rsidR="00A13C53" w:rsidRPr="004C7A66" w:rsidRDefault="00A06B14" w:rsidP="004C7A66">
      <w:pPr>
        <w:pStyle w:val="Geenafstand"/>
        <w:numPr>
          <w:ilvl w:val="0"/>
          <w:numId w:val="20"/>
        </w:numPr>
        <w:rPr>
          <w:sz w:val="22"/>
          <w:szCs w:val="22"/>
        </w:rPr>
      </w:pPr>
      <w:r w:rsidRPr="004C7A66">
        <w:rPr>
          <w:sz w:val="22"/>
          <w:szCs w:val="22"/>
        </w:rPr>
        <w:t xml:space="preserve">Door middel van imiteren: de baby leert de dingen door voordoen en nadoen </w:t>
      </w:r>
    </w:p>
    <w:p w:rsidR="004C7A66" w:rsidRPr="004C7A66" w:rsidRDefault="004C7A66" w:rsidP="004C7A66">
      <w:pPr>
        <w:pStyle w:val="Geenafstand"/>
        <w:rPr>
          <w:sz w:val="22"/>
          <w:szCs w:val="22"/>
        </w:rPr>
      </w:pPr>
    </w:p>
    <w:p w:rsidR="00A13C53" w:rsidRPr="004C7A66" w:rsidRDefault="004C7A66" w:rsidP="004C7A66">
      <w:pPr>
        <w:pStyle w:val="Geenafstand"/>
        <w:rPr>
          <w:sz w:val="22"/>
          <w:szCs w:val="22"/>
        </w:rPr>
      </w:pPr>
      <w:r w:rsidRPr="004C7A66">
        <w:rPr>
          <w:sz w:val="22"/>
          <w:szCs w:val="22"/>
        </w:rPr>
        <w:t>Het leren van spraak gaat bij een baby met de volgende stappen</w:t>
      </w:r>
      <w:r w:rsidR="00A13C53" w:rsidRPr="004C7A66">
        <w:rPr>
          <w:sz w:val="22"/>
          <w:szCs w:val="22"/>
        </w:rPr>
        <w:t>:</w:t>
      </w:r>
    </w:p>
    <w:p w:rsidR="00A13C53" w:rsidRPr="004C7A66" w:rsidRDefault="00A13C53" w:rsidP="004C7A66">
      <w:pPr>
        <w:pStyle w:val="Geenafstand"/>
        <w:numPr>
          <w:ilvl w:val="0"/>
          <w:numId w:val="19"/>
        </w:numPr>
        <w:rPr>
          <w:sz w:val="22"/>
          <w:szCs w:val="22"/>
        </w:rPr>
      </w:pPr>
      <w:r w:rsidRPr="004C7A66">
        <w:rPr>
          <w:sz w:val="22"/>
          <w:szCs w:val="22"/>
        </w:rPr>
        <w:t>4 weken Maakt keelgeluiden, reageert op belletjes</w:t>
      </w:r>
    </w:p>
    <w:p w:rsidR="00A13C53" w:rsidRPr="004C7A66" w:rsidRDefault="00A13C53" w:rsidP="004C7A66">
      <w:pPr>
        <w:pStyle w:val="Geenafstand"/>
        <w:numPr>
          <w:ilvl w:val="0"/>
          <w:numId w:val="19"/>
        </w:numPr>
        <w:rPr>
          <w:sz w:val="22"/>
          <w:szCs w:val="22"/>
        </w:rPr>
      </w:pPr>
      <w:r w:rsidRPr="004C7A66">
        <w:rPr>
          <w:sz w:val="22"/>
          <w:szCs w:val="22"/>
        </w:rPr>
        <w:t>16 weken Kirt, lacht, brabbelt tegen mensen</w:t>
      </w:r>
    </w:p>
    <w:p w:rsidR="00A13C53" w:rsidRPr="004C7A66" w:rsidRDefault="00A13C53" w:rsidP="004C7A66">
      <w:pPr>
        <w:pStyle w:val="Geenafstand"/>
        <w:numPr>
          <w:ilvl w:val="0"/>
          <w:numId w:val="19"/>
        </w:numPr>
        <w:rPr>
          <w:sz w:val="22"/>
          <w:szCs w:val="22"/>
        </w:rPr>
      </w:pPr>
      <w:r w:rsidRPr="004C7A66">
        <w:rPr>
          <w:sz w:val="22"/>
          <w:szCs w:val="22"/>
        </w:rPr>
        <w:t>28 weken Brabbelt tegen speelgoed, maakt eenlettergrepige klanken</w:t>
      </w:r>
    </w:p>
    <w:p w:rsidR="00A13C53" w:rsidRPr="004C7A66" w:rsidRDefault="00A13C53" w:rsidP="004C7A66">
      <w:pPr>
        <w:pStyle w:val="Geenafstand"/>
        <w:numPr>
          <w:ilvl w:val="0"/>
          <w:numId w:val="19"/>
        </w:numPr>
        <w:rPr>
          <w:sz w:val="22"/>
          <w:szCs w:val="22"/>
        </w:rPr>
      </w:pPr>
      <w:r w:rsidRPr="004C7A66">
        <w:rPr>
          <w:sz w:val="22"/>
          <w:szCs w:val="22"/>
        </w:rPr>
        <w:t>40 weken Zegt een woord, doet geluiden na</w:t>
      </w:r>
    </w:p>
    <w:p w:rsidR="00A13C53" w:rsidRPr="004C7A66" w:rsidRDefault="00A13C53" w:rsidP="004C7A66">
      <w:pPr>
        <w:pStyle w:val="Geenafstand"/>
        <w:numPr>
          <w:ilvl w:val="0"/>
          <w:numId w:val="19"/>
        </w:numPr>
        <w:rPr>
          <w:sz w:val="22"/>
          <w:szCs w:val="22"/>
        </w:rPr>
      </w:pPr>
      <w:r w:rsidRPr="004C7A66">
        <w:rPr>
          <w:sz w:val="22"/>
          <w:szCs w:val="22"/>
        </w:rPr>
        <w:t>52 weken Zegt twee of meer woorden, herkent voorwerpen bij naam</w:t>
      </w:r>
    </w:p>
    <w:p w:rsidR="00A13C53" w:rsidRPr="004C7A66" w:rsidRDefault="00A13C53" w:rsidP="004C7A66">
      <w:pPr>
        <w:pStyle w:val="Geenafstand"/>
        <w:numPr>
          <w:ilvl w:val="0"/>
          <w:numId w:val="19"/>
        </w:numPr>
        <w:rPr>
          <w:sz w:val="22"/>
          <w:szCs w:val="22"/>
        </w:rPr>
      </w:pPr>
      <w:r w:rsidRPr="004C7A66">
        <w:rPr>
          <w:sz w:val="22"/>
          <w:szCs w:val="22"/>
        </w:rPr>
        <w:t>18 maanden Herkent plaatjes, gebruikt eigen taal, gemiddeld aantal woorden 22</w:t>
      </w:r>
    </w:p>
    <w:p w:rsidR="00A13C53" w:rsidRPr="004C7A66" w:rsidRDefault="00A13C53" w:rsidP="004C7A66">
      <w:pPr>
        <w:pStyle w:val="Geenafstand"/>
        <w:rPr>
          <w:sz w:val="22"/>
          <w:szCs w:val="22"/>
        </w:rPr>
      </w:pPr>
    </w:p>
    <w:p w:rsidR="00A13C53" w:rsidRPr="004C7A66" w:rsidRDefault="00A13C53" w:rsidP="004C7A66">
      <w:pPr>
        <w:pStyle w:val="Geenafstand"/>
        <w:rPr>
          <w:sz w:val="22"/>
          <w:szCs w:val="22"/>
        </w:rPr>
      </w:pPr>
    </w:p>
    <w:p w:rsidR="00CC73A9" w:rsidRPr="001534DF" w:rsidRDefault="003C00F5" w:rsidP="001F145C">
      <w:pPr>
        <w:rPr>
          <w:sz w:val="24"/>
          <w:szCs w:val="24"/>
        </w:rPr>
      </w:pPr>
      <w:r w:rsidRPr="001534DF">
        <w:rPr>
          <w:sz w:val="24"/>
          <w:szCs w:val="24"/>
        </w:rPr>
        <w:lastRenderedPageBreak/>
        <w:t xml:space="preserve">4.3 </w:t>
      </w:r>
      <w:r w:rsidR="00CC73A9" w:rsidRPr="001534DF">
        <w:rPr>
          <w:sz w:val="24"/>
          <w:szCs w:val="24"/>
        </w:rPr>
        <w:t xml:space="preserve">De </w:t>
      </w:r>
      <w:r w:rsidR="00903D5D" w:rsidRPr="001534DF">
        <w:rPr>
          <w:sz w:val="24"/>
          <w:szCs w:val="24"/>
        </w:rPr>
        <w:t xml:space="preserve">tweede levensfase: De </w:t>
      </w:r>
      <w:r w:rsidR="00CC73A9" w:rsidRPr="001534DF">
        <w:rPr>
          <w:sz w:val="24"/>
          <w:szCs w:val="24"/>
        </w:rPr>
        <w:t>pe</w:t>
      </w:r>
      <w:r w:rsidR="005A7C92" w:rsidRPr="001534DF">
        <w:rPr>
          <w:sz w:val="24"/>
          <w:szCs w:val="24"/>
        </w:rPr>
        <w:t>u</w:t>
      </w:r>
      <w:r w:rsidR="008D751F" w:rsidRPr="001534DF">
        <w:rPr>
          <w:sz w:val="24"/>
          <w:szCs w:val="24"/>
        </w:rPr>
        <w:t>terleeftijd</w:t>
      </w:r>
    </w:p>
    <w:p w:rsidR="00CB3A8C" w:rsidRPr="008D751F" w:rsidRDefault="00CB3A8C" w:rsidP="008D751F">
      <w:pPr>
        <w:pStyle w:val="Geenafstand"/>
        <w:rPr>
          <w:sz w:val="22"/>
          <w:szCs w:val="22"/>
        </w:rPr>
      </w:pPr>
    </w:p>
    <w:p w:rsidR="00715E95" w:rsidRPr="008D751F" w:rsidRDefault="00715E95" w:rsidP="008D751F">
      <w:pPr>
        <w:pStyle w:val="Geenafstand"/>
        <w:rPr>
          <w:sz w:val="22"/>
          <w:szCs w:val="22"/>
        </w:rPr>
      </w:pPr>
      <w:r w:rsidRPr="008D751F">
        <w:rPr>
          <w:sz w:val="22"/>
          <w:szCs w:val="22"/>
        </w:rPr>
        <w:t>Volgens de levensfasen van Erikson heeft de tweede levensfase de volgende kenmerken :</w:t>
      </w:r>
    </w:p>
    <w:p w:rsidR="00715E95" w:rsidRPr="008D751F" w:rsidRDefault="00715E95" w:rsidP="008D751F">
      <w:pPr>
        <w:pStyle w:val="Geenafstand"/>
        <w:rPr>
          <w:sz w:val="22"/>
          <w:szCs w:val="22"/>
        </w:rPr>
      </w:pPr>
    </w:p>
    <w:p w:rsidR="00715E95" w:rsidRPr="008D751F" w:rsidRDefault="00715E95" w:rsidP="008D751F">
      <w:pPr>
        <w:pStyle w:val="Geenafstand"/>
        <w:ind w:left="709"/>
        <w:rPr>
          <w:sz w:val="22"/>
          <w:szCs w:val="22"/>
        </w:rPr>
      </w:pPr>
      <w:r w:rsidRPr="008D751F">
        <w:rPr>
          <w:sz w:val="22"/>
          <w:szCs w:val="22"/>
        </w:rPr>
        <w:t>Fase</w:t>
      </w:r>
      <w:r w:rsidRPr="008D751F">
        <w:rPr>
          <w:sz w:val="22"/>
          <w:szCs w:val="22"/>
        </w:rPr>
        <w:tab/>
      </w:r>
      <w:r w:rsidRPr="008D751F">
        <w:rPr>
          <w:sz w:val="22"/>
          <w:szCs w:val="22"/>
        </w:rPr>
        <w:tab/>
      </w:r>
      <w:r w:rsidRPr="008D751F">
        <w:rPr>
          <w:sz w:val="22"/>
          <w:szCs w:val="22"/>
        </w:rPr>
        <w:tab/>
        <w:t>peuterleeftijd</w:t>
      </w:r>
    </w:p>
    <w:p w:rsidR="00715E95" w:rsidRPr="008D751F" w:rsidRDefault="00715E95" w:rsidP="008D751F">
      <w:pPr>
        <w:pStyle w:val="Geenafstand"/>
        <w:ind w:left="709"/>
        <w:rPr>
          <w:sz w:val="22"/>
          <w:szCs w:val="22"/>
        </w:rPr>
      </w:pPr>
      <w:r w:rsidRPr="008D751F">
        <w:rPr>
          <w:sz w:val="22"/>
          <w:szCs w:val="22"/>
        </w:rPr>
        <w:t>L</w:t>
      </w:r>
      <w:r w:rsidR="00532328" w:rsidRPr="008D751F">
        <w:rPr>
          <w:sz w:val="22"/>
          <w:szCs w:val="22"/>
        </w:rPr>
        <w:t>eeftijd</w:t>
      </w:r>
      <w:r w:rsidR="00532328" w:rsidRPr="008D751F">
        <w:rPr>
          <w:sz w:val="22"/>
          <w:szCs w:val="22"/>
        </w:rPr>
        <w:tab/>
      </w:r>
      <w:r w:rsidR="00532328" w:rsidRPr="008D751F">
        <w:rPr>
          <w:sz w:val="22"/>
          <w:szCs w:val="22"/>
        </w:rPr>
        <w:tab/>
        <w:t xml:space="preserve">18 maanden tot 3 jaar </w:t>
      </w:r>
    </w:p>
    <w:p w:rsidR="00715E95" w:rsidRPr="008D751F" w:rsidRDefault="005A7C92" w:rsidP="008D751F">
      <w:pPr>
        <w:pStyle w:val="Geenafstand"/>
        <w:ind w:left="709"/>
        <w:rPr>
          <w:sz w:val="22"/>
          <w:szCs w:val="22"/>
        </w:rPr>
      </w:pPr>
      <w:r w:rsidRPr="008D751F">
        <w:rPr>
          <w:sz w:val="22"/>
          <w:szCs w:val="22"/>
        </w:rPr>
        <w:t>Duur levensfase</w:t>
      </w:r>
      <w:r w:rsidRPr="008D751F">
        <w:rPr>
          <w:sz w:val="22"/>
          <w:szCs w:val="22"/>
        </w:rPr>
        <w:tab/>
        <w:t xml:space="preserve">1,5 jaar </w:t>
      </w:r>
    </w:p>
    <w:p w:rsidR="00CB3A8C" w:rsidRPr="008D751F" w:rsidRDefault="00715E95" w:rsidP="008D751F">
      <w:pPr>
        <w:pStyle w:val="Geenafstand"/>
        <w:ind w:left="709"/>
        <w:rPr>
          <w:sz w:val="22"/>
          <w:szCs w:val="22"/>
        </w:rPr>
      </w:pPr>
      <w:r w:rsidRPr="008D751F">
        <w:rPr>
          <w:sz w:val="22"/>
          <w:szCs w:val="22"/>
        </w:rPr>
        <w:t>Levenstaak</w:t>
      </w:r>
      <w:r w:rsidRPr="008D751F">
        <w:rPr>
          <w:sz w:val="22"/>
          <w:szCs w:val="22"/>
        </w:rPr>
        <w:tab/>
      </w:r>
      <w:r w:rsidRPr="008D751F">
        <w:rPr>
          <w:sz w:val="22"/>
          <w:szCs w:val="22"/>
        </w:rPr>
        <w:tab/>
      </w:r>
      <w:r w:rsidR="005A7C92" w:rsidRPr="008D751F">
        <w:rPr>
          <w:sz w:val="22"/>
          <w:szCs w:val="22"/>
        </w:rPr>
        <w:t xml:space="preserve">autonomie versus schaamte en twijfel </w:t>
      </w:r>
    </w:p>
    <w:p w:rsidR="00CB3A8C" w:rsidRPr="008D751F" w:rsidRDefault="00CB3A8C" w:rsidP="008D751F">
      <w:pPr>
        <w:pStyle w:val="Geenafstand"/>
        <w:rPr>
          <w:sz w:val="22"/>
          <w:szCs w:val="22"/>
        </w:rPr>
      </w:pPr>
    </w:p>
    <w:p w:rsidR="00152675" w:rsidRDefault="00152675" w:rsidP="008D751F">
      <w:pPr>
        <w:pStyle w:val="Geenafstand"/>
        <w:rPr>
          <w:sz w:val="22"/>
        </w:rPr>
      </w:pPr>
    </w:p>
    <w:p w:rsidR="008D751F" w:rsidRDefault="008D751F" w:rsidP="008D751F">
      <w:pPr>
        <w:pStyle w:val="Geenafstand"/>
        <w:rPr>
          <w:sz w:val="22"/>
        </w:rPr>
      </w:pPr>
      <w:r w:rsidRPr="00A13C53">
        <w:rPr>
          <w:sz w:val="22"/>
        </w:rPr>
        <w:t xml:space="preserve">In sociaal opzicht lijken peuters negatief. Ze ontdekken dat ze macht hebben, bijvoorbeeld door steeds nee te zeggen tegen hun moeder. </w:t>
      </w:r>
      <w:r>
        <w:rPr>
          <w:sz w:val="22"/>
        </w:rPr>
        <w:t xml:space="preserve"> </w:t>
      </w:r>
      <w:r w:rsidRPr="00A13C53">
        <w:rPr>
          <w:sz w:val="22"/>
        </w:rPr>
        <w:t xml:space="preserve">De peuter 0ntdekt dat hij zelf iemand is en dat hij niet hetzelfde is als zijn vader of moeder. Hij probeert ook van alles zelf, en zal dan ook vaak zeggen jij niet helpen en ikke zelf doen. </w:t>
      </w:r>
    </w:p>
    <w:p w:rsidR="008D751F" w:rsidRDefault="008D751F" w:rsidP="008D751F">
      <w:pPr>
        <w:pStyle w:val="Geenafstand"/>
        <w:rPr>
          <w:sz w:val="22"/>
        </w:rPr>
      </w:pPr>
    </w:p>
    <w:p w:rsidR="00FF7EAB" w:rsidRDefault="00FF7EAB" w:rsidP="008D751F">
      <w:pPr>
        <w:pStyle w:val="Geenafstand"/>
        <w:rPr>
          <w:sz w:val="22"/>
        </w:rPr>
      </w:pPr>
    </w:p>
    <w:p w:rsidR="00FF7EAB" w:rsidRDefault="00FF7EAB" w:rsidP="00FF7EAB">
      <w:pPr>
        <w:pStyle w:val="Geenafstand"/>
        <w:jc w:val="center"/>
        <w:rPr>
          <w:sz w:val="22"/>
        </w:rPr>
      </w:pPr>
      <w:r>
        <w:rPr>
          <w:rFonts w:ascii="Arial" w:hAnsi="Arial" w:cs="Arial"/>
          <w:noProof/>
        </w:rPr>
        <w:drawing>
          <wp:inline distT="0" distB="0" distL="0" distR="0" wp14:anchorId="4F80B737" wp14:editId="333DDF8F">
            <wp:extent cx="1964848" cy="1409700"/>
            <wp:effectExtent l="0" t="0" r="0" b="0"/>
            <wp:docPr id="3" name="Afbeelding 3" descr="http://3.bp.blogspot.com/-Phx61W3QAmo/T_vwAfB987I/AAAAAAAAAEs/y03SNkCvvHo/s1600/pe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Phx61W3QAmo/T_vwAfB987I/AAAAAAAAAEs/y03SNkCvvHo/s1600/peu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5273" cy="1417179"/>
                    </a:xfrm>
                    <a:prstGeom prst="rect">
                      <a:avLst/>
                    </a:prstGeom>
                    <a:noFill/>
                    <a:ln>
                      <a:noFill/>
                    </a:ln>
                  </pic:spPr>
                </pic:pic>
              </a:graphicData>
            </a:graphic>
          </wp:inline>
        </w:drawing>
      </w:r>
    </w:p>
    <w:p w:rsidR="00FF7EAB" w:rsidRDefault="00FF7EAB" w:rsidP="008D751F">
      <w:pPr>
        <w:pStyle w:val="Geenafstand"/>
        <w:rPr>
          <w:sz w:val="22"/>
        </w:rPr>
      </w:pPr>
    </w:p>
    <w:p w:rsidR="00FF7EAB" w:rsidRDefault="00FF7EAB" w:rsidP="008D751F">
      <w:pPr>
        <w:pStyle w:val="Geenafstand"/>
        <w:rPr>
          <w:sz w:val="22"/>
        </w:rPr>
      </w:pPr>
    </w:p>
    <w:p w:rsidR="008D751F" w:rsidRDefault="008D751F" w:rsidP="008D751F">
      <w:pPr>
        <w:pStyle w:val="Geenafstand"/>
        <w:rPr>
          <w:sz w:val="22"/>
        </w:rPr>
      </w:pPr>
      <w:r>
        <w:rPr>
          <w:sz w:val="22"/>
        </w:rPr>
        <w:t>Dit</w:t>
      </w:r>
      <w:r w:rsidRPr="00A13C53">
        <w:rPr>
          <w:sz w:val="22"/>
        </w:rPr>
        <w:t xml:space="preserve"> is de fase van het egocentrisme, het kind kan alleen nog maar vanuit zijn net ontdekte eigen ik redeneren. Hier ligt de bron van zelfvertrouwen, maar ook van faalangst.</w:t>
      </w:r>
      <w:r>
        <w:rPr>
          <w:sz w:val="22"/>
        </w:rPr>
        <w:t xml:space="preserve"> </w:t>
      </w:r>
      <w:r w:rsidRPr="00CC73A9">
        <w:rPr>
          <w:sz w:val="22"/>
        </w:rPr>
        <w:t xml:space="preserve">De omgeving moedigt onafhankelijkheid en </w:t>
      </w:r>
      <w:r w:rsidR="007B172F">
        <w:rPr>
          <w:sz w:val="22"/>
        </w:rPr>
        <w:t>onderzoekend</w:t>
      </w:r>
      <w:r w:rsidRPr="00CC73A9">
        <w:rPr>
          <w:sz w:val="22"/>
        </w:rPr>
        <w:t xml:space="preserve"> gedrag aan van het kind. De ou</w:t>
      </w:r>
      <w:r w:rsidR="007B172F">
        <w:rPr>
          <w:sz w:val="22"/>
        </w:rPr>
        <w:t>ders kunnen verstikkend en over</w:t>
      </w:r>
      <w:r w:rsidR="007B172F" w:rsidRPr="00CC73A9">
        <w:rPr>
          <w:sz w:val="22"/>
        </w:rPr>
        <w:t xml:space="preserve"> beschermend</w:t>
      </w:r>
      <w:r w:rsidRPr="00CC73A9">
        <w:rPr>
          <w:sz w:val="22"/>
        </w:rPr>
        <w:t xml:space="preserve"> zijn of ze laten het kind juist aan </w:t>
      </w:r>
      <w:r w:rsidR="007B172F">
        <w:rPr>
          <w:sz w:val="22"/>
        </w:rPr>
        <w:t>zijn</w:t>
      </w:r>
      <w:r w:rsidRPr="00CC73A9">
        <w:rPr>
          <w:sz w:val="22"/>
        </w:rPr>
        <w:t xml:space="preserve"> lot over. In beide gevallen wordt </w:t>
      </w:r>
      <w:r w:rsidR="007B172F">
        <w:rPr>
          <w:sz w:val="22"/>
        </w:rPr>
        <w:t>het onderzoekend gedrag</w:t>
      </w:r>
      <w:r w:rsidRPr="00CC73A9">
        <w:rPr>
          <w:sz w:val="22"/>
        </w:rPr>
        <w:t xml:space="preserve"> van het kind </w:t>
      </w:r>
      <w:r w:rsidR="007B172F">
        <w:rPr>
          <w:sz w:val="22"/>
        </w:rPr>
        <w:t xml:space="preserve">dan </w:t>
      </w:r>
      <w:r w:rsidRPr="00CC73A9">
        <w:rPr>
          <w:sz w:val="22"/>
        </w:rPr>
        <w:t>geremd en loopt zijn ontwikkeling schade op.</w:t>
      </w:r>
    </w:p>
    <w:p w:rsidR="008D751F" w:rsidRPr="00A13C53" w:rsidRDefault="008D751F" w:rsidP="008D751F">
      <w:pPr>
        <w:pStyle w:val="Geenafstand"/>
        <w:rPr>
          <w:sz w:val="22"/>
        </w:rPr>
      </w:pPr>
    </w:p>
    <w:p w:rsidR="008D751F" w:rsidRPr="00A13C53" w:rsidRDefault="00D42377" w:rsidP="008D751F">
      <w:pPr>
        <w:pStyle w:val="Geenafstand"/>
        <w:rPr>
          <w:sz w:val="22"/>
        </w:rPr>
      </w:pPr>
      <w:r>
        <w:rPr>
          <w:sz w:val="22"/>
        </w:rPr>
        <w:t>Emotioneel brengt de ontwikkeling van</w:t>
      </w:r>
      <w:r w:rsidR="008D751F" w:rsidRPr="00A13C53">
        <w:rPr>
          <w:sz w:val="22"/>
        </w:rPr>
        <w:t xml:space="preserve"> zelfstandigheid ook angst voort. Bang of hun moeder nog wel van ze zal houden als ze overal zo koppig nee tegen roepen, maar ook trots op hun eigen prestaties.</w:t>
      </w:r>
      <w:r w:rsidR="007B172F">
        <w:rPr>
          <w:sz w:val="22"/>
        </w:rPr>
        <w:t xml:space="preserve"> </w:t>
      </w:r>
      <w:r w:rsidR="008D751F" w:rsidRPr="00A13C53">
        <w:rPr>
          <w:sz w:val="22"/>
        </w:rPr>
        <w:t xml:space="preserve">Het ontwikkelen van </w:t>
      </w:r>
      <w:r>
        <w:rPr>
          <w:sz w:val="22"/>
        </w:rPr>
        <w:t xml:space="preserve">de </w:t>
      </w:r>
      <w:r w:rsidR="008D751F" w:rsidRPr="00A13C53">
        <w:rPr>
          <w:sz w:val="22"/>
        </w:rPr>
        <w:t xml:space="preserve">basisveiligheid, </w:t>
      </w:r>
      <w:r>
        <w:rPr>
          <w:sz w:val="22"/>
        </w:rPr>
        <w:t xml:space="preserve">die is </w:t>
      </w:r>
      <w:r w:rsidR="008D751F" w:rsidRPr="00A13C53">
        <w:rPr>
          <w:sz w:val="22"/>
        </w:rPr>
        <w:t xml:space="preserve">begonnen in de babyfase, gaat hier verder. Bij een ernstig tekort aan basisveiligheid kan er sprake zijn van wantrouwen naar volwassenen. </w:t>
      </w:r>
    </w:p>
    <w:p w:rsidR="008D751F" w:rsidRDefault="008D751F" w:rsidP="00CC73A9">
      <w:pPr>
        <w:pStyle w:val="Geenafstand"/>
        <w:rPr>
          <w:sz w:val="22"/>
        </w:rPr>
      </w:pPr>
    </w:p>
    <w:p w:rsidR="00A13C53" w:rsidRPr="00A13C53" w:rsidRDefault="00A13C53" w:rsidP="00A13C53">
      <w:pPr>
        <w:pStyle w:val="Geenafstand"/>
        <w:rPr>
          <w:sz w:val="22"/>
        </w:rPr>
      </w:pPr>
    </w:p>
    <w:p w:rsidR="00A13C53" w:rsidRPr="00A13C53" w:rsidRDefault="00D42377" w:rsidP="00A13C53">
      <w:pPr>
        <w:pStyle w:val="Geenafstand"/>
        <w:rPr>
          <w:sz w:val="22"/>
        </w:rPr>
      </w:pPr>
      <w:r>
        <w:rPr>
          <w:sz w:val="22"/>
        </w:rPr>
        <w:t>In de peuterfase is er ook sprake van een grote lichamelijke ontwikkeling.</w:t>
      </w:r>
      <w:r w:rsidR="00A13C53" w:rsidRPr="00A13C53">
        <w:rPr>
          <w:sz w:val="22"/>
        </w:rPr>
        <w:t xml:space="preserve"> </w:t>
      </w:r>
      <w:r>
        <w:rPr>
          <w:sz w:val="22"/>
        </w:rPr>
        <w:t>D</w:t>
      </w:r>
      <w:r w:rsidR="00A13C53" w:rsidRPr="00A13C53">
        <w:rPr>
          <w:sz w:val="22"/>
        </w:rPr>
        <w:t xml:space="preserve">e peuter </w:t>
      </w:r>
      <w:r>
        <w:rPr>
          <w:sz w:val="22"/>
        </w:rPr>
        <w:t xml:space="preserve">kan </w:t>
      </w:r>
      <w:r w:rsidR="00A13C53" w:rsidRPr="00A13C53">
        <w:rPr>
          <w:sz w:val="22"/>
        </w:rPr>
        <w:t>al veel: zitten, staan, lopen. Zijn grove motoriek is sterk toegenomen. Zijn fijne motoriek ontwikkelt zich ook, maar dit heeft nog verbetering nodig.</w:t>
      </w:r>
    </w:p>
    <w:p w:rsidR="00A13C53" w:rsidRPr="00A13C53" w:rsidRDefault="00A13C53" w:rsidP="00A13C53">
      <w:pPr>
        <w:pStyle w:val="Geenafstand"/>
        <w:rPr>
          <w:sz w:val="22"/>
        </w:rPr>
      </w:pPr>
    </w:p>
    <w:p w:rsidR="00A13C53" w:rsidRDefault="00A13C53" w:rsidP="00A13C53">
      <w:pPr>
        <w:pStyle w:val="Geenafstand"/>
        <w:rPr>
          <w:sz w:val="22"/>
        </w:rPr>
      </w:pPr>
      <w:r w:rsidRPr="00A13C53">
        <w:rPr>
          <w:sz w:val="22"/>
        </w:rPr>
        <w:t>Ook het samenspel tussen spieren en zintuigen verloopt nog niet optimaal. Zo kan de peuter wat hij ziet niet onmiddellijk vertalen in gericht gedrag. Hij grijpt bijvoorbeeld vaak mis. De ontwikkeling van de motoriek begint met grove bewegingen. Over het algemeen loopt de grove motoriek steeds een stap voor op de ermee in verband staande fijne motoriek.</w:t>
      </w:r>
    </w:p>
    <w:p w:rsidR="00CC73A9" w:rsidRPr="001534DF" w:rsidRDefault="003C00F5" w:rsidP="00CC73A9">
      <w:pPr>
        <w:rPr>
          <w:sz w:val="24"/>
          <w:szCs w:val="24"/>
        </w:rPr>
      </w:pPr>
      <w:r w:rsidRPr="001534DF">
        <w:rPr>
          <w:sz w:val="24"/>
          <w:szCs w:val="24"/>
        </w:rPr>
        <w:lastRenderedPageBreak/>
        <w:t xml:space="preserve">4.4 </w:t>
      </w:r>
      <w:r w:rsidR="00CC73A9" w:rsidRPr="001534DF">
        <w:rPr>
          <w:sz w:val="24"/>
          <w:szCs w:val="24"/>
        </w:rPr>
        <w:t xml:space="preserve">De </w:t>
      </w:r>
      <w:r w:rsidR="00903D5D" w:rsidRPr="001534DF">
        <w:rPr>
          <w:sz w:val="24"/>
          <w:szCs w:val="24"/>
        </w:rPr>
        <w:t>derde levensfase: De kleuterleeftijd</w:t>
      </w:r>
    </w:p>
    <w:p w:rsidR="00CB3A8C" w:rsidRPr="00152675" w:rsidRDefault="00CB3A8C" w:rsidP="00152675">
      <w:pPr>
        <w:pStyle w:val="Geenafstand"/>
        <w:rPr>
          <w:sz w:val="22"/>
          <w:szCs w:val="22"/>
        </w:rPr>
      </w:pPr>
    </w:p>
    <w:p w:rsidR="005A7C92" w:rsidRPr="00152675" w:rsidRDefault="005A7C92" w:rsidP="00152675">
      <w:pPr>
        <w:pStyle w:val="Geenafstand"/>
        <w:rPr>
          <w:sz w:val="22"/>
          <w:szCs w:val="22"/>
        </w:rPr>
      </w:pPr>
      <w:r w:rsidRPr="00152675">
        <w:rPr>
          <w:sz w:val="22"/>
          <w:szCs w:val="22"/>
        </w:rPr>
        <w:t>Volgens de levensf</w:t>
      </w:r>
      <w:r w:rsidR="00CD1A5F" w:rsidRPr="00152675">
        <w:rPr>
          <w:sz w:val="22"/>
          <w:szCs w:val="22"/>
        </w:rPr>
        <w:t>asen van Erikson heeft de derde</w:t>
      </w:r>
      <w:r w:rsidRPr="00152675">
        <w:rPr>
          <w:sz w:val="22"/>
          <w:szCs w:val="22"/>
        </w:rPr>
        <w:t xml:space="preserve"> levensfase de volgende kenmerken :</w:t>
      </w:r>
    </w:p>
    <w:p w:rsidR="005A7C92" w:rsidRPr="00152675" w:rsidRDefault="005A7C92" w:rsidP="00152675">
      <w:pPr>
        <w:pStyle w:val="Geenafstand"/>
        <w:rPr>
          <w:sz w:val="22"/>
          <w:szCs w:val="22"/>
        </w:rPr>
      </w:pPr>
    </w:p>
    <w:p w:rsidR="005A7C92" w:rsidRPr="00152675" w:rsidRDefault="005A7C92" w:rsidP="00152675">
      <w:pPr>
        <w:pStyle w:val="Geenafstand"/>
        <w:ind w:left="709"/>
        <w:rPr>
          <w:sz w:val="22"/>
          <w:szCs w:val="22"/>
        </w:rPr>
      </w:pPr>
      <w:r w:rsidRPr="00152675">
        <w:rPr>
          <w:sz w:val="22"/>
          <w:szCs w:val="22"/>
        </w:rPr>
        <w:t>Fase</w:t>
      </w:r>
      <w:r w:rsidRPr="00152675">
        <w:rPr>
          <w:sz w:val="22"/>
          <w:szCs w:val="22"/>
        </w:rPr>
        <w:tab/>
      </w:r>
      <w:r w:rsidRPr="00152675">
        <w:rPr>
          <w:sz w:val="22"/>
          <w:szCs w:val="22"/>
        </w:rPr>
        <w:tab/>
      </w:r>
      <w:r w:rsidRPr="00152675">
        <w:rPr>
          <w:sz w:val="22"/>
          <w:szCs w:val="22"/>
        </w:rPr>
        <w:tab/>
        <w:t xml:space="preserve">de kleuterleeftijd </w:t>
      </w:r>
    </w:p>
    <w:p w:rsidR="005A7C92" w:rsidRPr="00152675" w:rsidRDefault="005A7C92" w:rsidP="00152675">
      <w:pPr>
        <w:pStyle w:val="Geenafstand"/>
        <w:ind w:left="709"/>
        <w:rPr>
          <w:sz w:val="22"/>
          <w:szCs w:val="22"/>
        </w:rPr>
      </w:pPr>
      <w:r w:rsidRPr="00152675">
        <w:rPr>
          <w:sz w:val="22"/>
          <w:szCs w:val="22"/>
        </w:rPr>
        <w:t>Leeftijd</w:t>
      </w:r>
      <w:r w:rsidRPr="00152675">
        <w:rPr>
          <w:sz w:val="22"/>
          <w:szCs w:val="22"/>
        </w:rPr>
        <w:tab/>
      </w:r>
      <w:r w:rsidRPr="00152675">
        <w:rPr>
          <w:sz w:val="22"/>
          <w:szCs w:val="22"/>
        </w:rPr>
        <w:tab/>
        <w:t xml:space="preserve">3 tot 5 jaar </w:t>
      </w:r>
    </w:p>
    <w:p w:rsidR="005A7C92" w:rsidRPr="00152675" w:rsidRDefault="005A7C92" w:rsidP="00152675">
      <w:pPr>
        <w:pStyle w:val="Geenafstand"/>
        <w:ind w:left="709"/>
        <w:rPr>
          <w:sz w:val="22"/>
          <w:szCs w:val="22"/>
        </w:rPr>
      </w:pPr>
      <w:r w:rsidRPr="00152675">
        <w:rPr>
          <w:sz w:val="22"/>
          <w:szCs w:val="22"/>
        </w:rPr>
        <w:t>Duur levensfase</w:t>
      </w:r>
      <w:r w:rsidRPr="00152675">
        <w:rPr>
          <w:sz w:val="22"/>
          <w:szCs w:val="22"/>
        </w:rPr>
        <w:tab/>
        <w:t xml:space="preserve">2 jaar </w:t>
      </w:r>
    </w:p>
    <w:p w:rsidR="00CB3A8C" w:rsidRPr="00152675" w:rsidRDefault="005A7C92" w:rsidP="00152675">
      <w:pPr>
        <w:pStyle w:val="Geenafstand"/>
        <w:ind w:left="709"/>
        <w:rPr>
          <w:sz w:val="22"/>
          <w:szCs w:val="22"/>
        </w:rPr>
      </w:pPr>
      <w:r w:rsidRPr="00152675">
        <w:rPr>
          <w:sz w:val="22"/>
          <w:szCs w:val="22"/>
        </w:rPr>
        <w:t>Levenstaak</w:t>
      </w:r>
      <w:r w:rsidRPr="00152675">
        <w:rPr>
          <w:sz w:val="22"/>
          <w:szCs w:val="22"/>
        </w:rPr>
        <w:tab/>
      </w:r>
      <w:r w:rsidRPr="00152675">
        <w:rPr>
          <w:sz w:val="22"/>
          <w:szCs w:val="22"/>
        </w:rPr>
        <w:tab/>
        <w:t xml:space="preserve">initiatief versus schuldgevoel </w:t>
      </w:r>
    </w:p>
    <w:p w:rsidR="00152675" w:rsidRDefault="00152675" w:rsidP="00FF26E4">
      <w:pPr>
        <w:pStyle w:val="Geenafstand"/>
        <w:rPr>
          <w:sz w:val="22"/>
        </w:rPr>
      </w:pPr>
    </w:p>
    <w:p w:rsidR="00152675" w:rsidRDefault="00152675" w:rsidP="00152675">
      <w:pPr>
        <w:pStyle w:val="Geenafstand"/>
        <w:rPr>
          <w:sz w:val="22"/>
        </w:rPr>
      </w:pPr>
    </w:p>
    <w:p w:rsidR="00152675" w:rsidRDefault="00152675" w:rsidP="00152675">
      <w:pPr>
        <w:pStyle w:val="Geenafstand"/>
        <w:rPr>
          <w:sz w:val="22"/>
        </w:rPr>
      </w:pPr>
      <w:r>
        <w:rPr>
          <w:sz w:val="22"/>
        </w:rPr>
        <w:t>In deze fase leert het kind</w:t>
      </w:r>
      <w:r w:rsidR="00FF26E4" w:rsidRPr="00FF26E4">
        <w:rPr>
          <w:sz w:val="22"/>
        </w:rPr>
        <w:t xml:space="preserve"> zelf activiteiten ondernemen en taakjes verrichten, zoals het aan- en uitkleden. In deze fase zal hij allerlei activiteiten ondernemen en ondernemingszin aan de dag leggen. Het kind heeft plezier met wat hij doet en tot stand brengt. </w:t>
      </w:r>
    </w:p>
    <w:p w:rsidR="00152675" w:rsidRDefault="00152675" w:rsidP="00152675">
      <w:pPr>
        <w:pStyle w:val="Geenafstand"/>
        <w:rPr>
          <w:sz w:val="22"/>
        </w:rPr>
      </w:pPr>
    </w:p>
    <w:p w:rsidR="00152675" w:rsidRDefault="00152675" w:rsidP="00152675">
      <w:pPr>
        <w:pStyle w:val="Geenafstand"/>
        <w:rPr>
          <w:sz w:val="22"/>
        </w:rPr>
      </w:pPr>
      <w:r w:rsidRPr="00A13C53">
        <w:rPr>
          <w:sz w:val="22"/>
        </w:rPr>
        <w:t>De sociale ontwikkeling laat zien dat de kleuter in tegenstelling tot de peuter al kan samenspelen. Samen spelen kan de vorm hebben van een rollenspel, bijvoorbeeld vader en moedertje. Ze verdelen de taken over wie wat doet. Bij de meeste kinderen ontstaan in de kleuterfase de eerste vriendschapsrelaties.</w:t>
      </w:r>
    </w:p>
    <w:p w:rsidR="00152675" w:rsidRDefault="00152675" w:rsidP="00152675">
      <w:pPr>
        <w:pStyle w:val="Geenafstand"/>
        <w:rPr>
          <w:sz w:val="22"/>
        </w:rPr>
      </w:pPr>
    </w:p>
    <w:p w:rsidR="00152675" w:rsidRDefault="00152675" w:rsidP="00152675">
      <w:pPr>
        <w:pStyle w:val="Geenafstand"/>
        <w:rPr>
          <w:sz w:val="22"/>
        </w:rPr>
      </w:pPr>
    </w:p>
    <w:p w:rsidR="00152675" w:rsidRDefault="00152675" w:rsidP="00152675">
      <w:pPr>
        <w:pStyle w:val="Geenafstand"/>
        <w:jc w:val="center"/>
        <w:rPr>
          <w:sz w:val="22"/>
        </w:rPr>
      </w:pPr>
      <w:r>
        <w:rPr>
          <w:rFonts w:ascii="Arial" w:hAnsi="Arial" w:cs="Arial"/>
          <w:noProof/>
        </w:rPr>
        <w:drawing>
          <wp:inline distT="0" distB="0" distL="0" distR="0" wp14:anchorId="5E9D795F" wp14:editId="145806BE">
            <wp:extent cx="2736300" cy="1938887"/>
            <wp:effectExtent l="0" t="0" r="6985" b="4445"/>
            <wp:docPr id="4" name="Afbeelding 4" descr="http://www.refdag.nl/polopoly_fs/spelende_kleuters_1_54577!image/31606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fdag.nl/polopoly_fs/spelende_kleuters_1_54577!image/31606025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1709" cy="1942719"/>
                    </a:xfrm>
                    <a:prstGeom prst="rect">
                      <a:avLst/>
                    </a:prstGeom>
                    <a:noFill/>
                    <a:ln>
                      <a:noFill/>
                    </a:ln>
                  </pic:spPr>
                </pic:pic>
              </a:graphicData>
            </a:graphic>
          </wp:inline>
        </w:drawing>
      </w:r>
    </w:p>
    <w:p w:rsidR="00152675" w:rsidRDefault="00152675" w:rsidP="00152675">
      <w:pPr>
        <w:pStyle w:val="Geenafstand"/>
        <w:rPr>
          <w:sz w:val="22"/>
        </w:rPr>
      </w:pPr>
    </w:p>
    <w:p w:rsidR="00152675" w:rsidRDefault="00152675" w:rsidP="00152675">
      <w:pPr>
        <w:pStyle w:val="Geenafstand"/>
        <w:rPr>
          <w:sz w:val="22"/>
        </w:rPr>
      </w:pPr>
    </w:p>
    <w:p w:rsidR="00152675" w:rsidRPr="00A13C53" w:rsidRDefault="00152675" w:rsidP="00152675">
      <w:pPr>
        <w:pStyle w:val="Geenafstand"/>
        <w:rPr>
          <w:sz w:val="22"/>
        </w:rPr>
      </w:pPr>
    </w:p>
    <w:p w:rsidR="00152675" w:rsidRPr="00A13C53" w:rsidRDefault="00152675" w:rsidP="00152675">
      <w:pPr>
        <w:pStyle w:val="Geenafstand"/>
        <w:rPr>
          <w:sz w:val="22"/>
        </w:rPr>
      </w:pPr>
      <w:r w:rsidRPr="00A13C53">
        <w:rPr>
          <w:sz w:val="22"/>
        </w:rPr>
        <w:t>De kleuter is in staat anderen te helpen, iets met anderen te delen en met anderen mee te leven. De kleuter is nog wel kwetsbaar, ze kunnen nog niet onderhandelen en meningsverschillen in het spel leid er vaak toe dat het spel word afgebroken. De kleuter is wel meer weerbaar dan de peuter, en wil niet meer huilen als hij pijn heeft bijvoorbeeld. De kleuter is in emotioneel opzicht bezig zelfstandig te worden, maar nog vaak erg afhankelijk van de volwassene.</w:t>
      </w:r>
    </w:p>
    <w:p w:rsidR="00152675" w:rsidRDefault="00152675" w:rsidP="00FF26E4">
      <w:pPr>
        <w:pStyle w:val="Geenafstand"/>
        <w:rPr>
          <w:sz w:val="22"/>
        </w:rPr>
      </w:pPr>
    </w:p>
    <w:p w:rsidR="00FF26E4" w:rsidRPr="00FF26E4" w:rsidRDefault="00152675" w:rsidP="00FF26E4">
      <w:pPr>
        <w:pStyle w:val="Geenafstand"/>
        <w:rPr>
          <w:sz w:val="22"/>
        </w:rPr>
      </w:pPr>
      <w:r>
        <w:rPr>
          <w:sz w:val="22"/>
        </w:rPr>
        <w:t>De peuter</w:t>
      </w:r>
      <w:r w:rsidR="00FF26E4" w:rsidRPr="00FF26E4">
        <w:rPr>
          <w:sz w:val="22"/>
        </w:rPr>
        <w:t xml:space="preserve"> kan ook onvoldoende ruimte krijgen zijn ondernemingszin uit te leven, of hij krijgt te weinig veiligheid en structuur aangeboden. In deze gevallen zal het kind zich schuldig gaan voelen in plaats van te genieten van wat het bereikt.</w:t>
      </w:r>
    </w:p>
    <w:p w:rsidR="00FF26E4" w:rsidRDefault="00FF26E4" w:rsidP="00FF26E4">
      <w:pPr>
        <w:pStyle w:val="Geenafstand"/>
        <w:rPr>
          <w:sz w:val="22"/>
        </w:rPr>
      </w:pPr>
    </w:p>
    <w:p w:rsidR="00152675" w:rsidRPr="00FF26E4" w:rsidRDefault="00152675" w:rsidP="00FF26E4">
      <w:pPr>
        <w:pStyle w:val="Geenafstand"/>
        <w:rPr>
          <w:sz w:val="22"/>
        </w:rPr>
      </w:pPr>
    </w:p>
    <w:p w:rsidR="00A13C53" w:rsidRPr="00A13C53" w:rsidRDefault="00A13C53" w:rsidP="00A13C53">
      <w:pPr>
        <w:pStyle w:val="Geenafstand"/>
        <w:rPr>
          <w:sz w:val="22"/>
        </w:rPr>
      </w:pPr>
    </w:p>
    <w:p w:rsidR="00A13C53" w:rsidRPr="00A13C53" w:rsidRDefault="00152675" w:rsidP="00A13C53">
      <w:pPr>
        <w:pStyle w:val="Geenafstand"/>
        <w:rPr>
          <w:sz w:val="22"/>
        </w:rPr>
      </w:pPr>
      <w:r>
        <w:rPr>
          <w:sz w:val="22"/>
        </w:rPr>
        <w:lastRenderedPageBreak/>
        <w:t>In lichamelijk opzicht is bij de kleuter zowel</w:t>
      </w:r>
      <w:r w:rsidR="00A13C53" w:rsidRPr="00A13C53">
        <w:rPr>
          <w:sz w:val="22"/>
        </w:rPr>
        <w:t xml:space="preserve"> de grove als fijne motoriek is goed ontwikkeld. De kleuter kan goed en gericht met iets gooien. Hij kan bijvoorbeeld veters strikken en een potlood vasthouden waar hij</w:t>
      </w:r>
      <w:r>
        <w:rPr>
          <w:sz w:val="22"/>
        </w:rPr>
        <w:t xml:space="preserve"> </w:t>
      </w:r>
      <w:r w:rsidR="00A13C53" w:rsidRPr="00A13C53">
        <w:rPr>
          <w:sz w:val="22"/>
        </w:rPr>
        <w:t>ook mee kan kleuren. Als hij rond de 6 jaar is, kan hij er ook letters en cijfers mee schrijven. Zijn oog-</w:t>
      </w:r>
      <w:r w:rsidR="00BF5872" w:rsidRPr="00A13C53">
        <w:rPr>
          <w:sz w:val="22"/>
        </w:rPr>
        <w:t>hand coördinatie</w:t>
      </w:r>
      <w:r w:rsidR="00A13C53" w:rsidRPr="00A13C53">
        <w:rPr>
          <w:sz w:val="22"/>
        </w:rPr>
        <w:t xml:space="preserve"> is zo goed geworden dat hij ook iets kan natekenen.</w:t>
      </w:r>
    </w:p>
    <w:p w:rsidR="00152675" w:rsidRDefault="00152675" w:rsidP="00A13C53">
      <w:pPr>
        <w:pStyle w:val="Geenafstand"/>
        <w:rPr>
          <w:sz w:val="22"/>
        </w:rPr>
      </w:pPr>
    </w:p>
    <w:p w:rsidR="00A13C53" w:rsidRDefault="00A13C53" w:rsidP="00A13C53">
      <w:pPr>
        <w:pStyle w:val="Geenafstand"/>
        <w:rPr>
          <w:sz w:val="22"/>
        </w:rPr>
      </w:pPr>
      <w:r w:rsidRPr="00A13C53">
        <w:rPr>
          <w:sz w:val="22"/>
        </w:rPr>
        <w:t xml:space="preserve">De kleuter wordt al wat gespierder en verliest het buikje wat hij als peuter zijnde had. </w:t>
      </w:r>
      <w:r w:rsidR="00152675">
        <w:rPr>
          <w:sz w:val="22"/>
        </w:rPr>
        <w:t xml:space="preserve">Het </w:t>
      </w:r>
      <w:proofErr w:type="spellStart"/>
      <w:r w:rsidR="00152675">
        <w:rPr>
          <w:sz w:val="22"/>
        </w:rPr>
        <w:t>babyvet</w:t>
      </w:r>
      <w:proofErr w:type="spellEnd"/>
      <w:r w:rsidR="00152675">
        <w:rPr>
          <w:sz w:val="22"/>
        </w:rPr>
        <w:t xml:space="preserve"> verdwijnt. Hij </w:t>
      </w:r>
      <w:r w:rsidRPr="00A13C53">
        <w:rPr>
          <w:sz w:val="22"/>
        </w:rPr>
        <w:t xml:space="preserve"> is snel moe, maar ook snel weer hersteld.</w:t>
      </w:r>
    </w:p>
    <w:p w:rsidR="00583BDE" w:rsidRDefault="00583BDE" w:rsidP="00FF26E4">
      <w:pPr>
        <w:pStyle w:val="Geenafstand"/>
        <w:rPr>
          <w:sz w:val="22"/>
        </w:rPr>
      </w:pPr>
    </w:p>
    <w:p w:rsidR="00CB3A8C" w:rsidRDefault="00CB3A8C" w:rsidP="00FF26E4">
      <w:pPr>
        <w:pStyle w:val="Geenafstand"/>
        <w:rPr>
          <w:sz w:val="22"/>
        </w:rPr>
      </w:pPr>
    </w:p>
    <w:p w:rsidR="00FF26E4" w:rsidRPr="001534DF" w:rsidRDefault="003C00F5" w:rsidP="00FF26E4">
      <w:pPr>
        <w:rPr>
          <w:sz w:val="24"/>
        </w:rPr>
      </w:pPr>
      <w:r w:rsidRPr="001534DF">
        <w:rPr>
          <w:sz w:val="24"/>
        </w:rPr>
        <w:t xml:space="preserve">4.5 </w:t>
      </w:r>
      <w:r w:rsidR="00903D5D" w:rsidRPr="001534DF">
        <w:rPr>
          <w:sz w:val="24"/>
        </w:rPr>
        <w:t>De vierde levensfase: De basisschoolleeftijd</w:t>
      </w:r>
    </w:p>
    <w:p w:rsidR="00CB3A8C" w:rsidRPr="00903D5D" w:rsidRDefault="00CB3A8C" w:rsidP="00903D5D">
      <w:pPr>
        <w:pStyle w:val="Geenafstand"/>
        <w:rPr>
          <w:sz w:val="22"/>
          <w:szCs w:val="22"/>
        </w:rPr>
      </w:pPr>
    </w:p>
    <w:p w:rsidR="005A7C92" w:rsidRPr="00903D5D" w:rsidRDefault="005A7C92" w:rsidP="00903D5D">
      <w:pPr>
        <w:pStyle w:val="Geenafstand"/>
        <w:rPr>
          <w:sz w:val="22"/>
          <w:szCs w:val="22"/>
        </w:rPr>
      </w:pPr>
      <w:r w:rsidRPr="00903D5D">
        <w:rPr>
          <w:sz w:val="22"/>
          <w:szCs w:val="22"/>
        </w:rPr>
        <w:t>Volgens de le</w:t>
      </w:r>
      <w:r w:rsidR="00CD1A5F" w:rsidRPr="00903D5D">
        <w:rPr>
          <w:sz w:val="22"/>
          <w:szCs w:val="22"/>
        </w:rPr>
        <w:t>vensfasen van Erikson heeft de vierde</w:t>
      </w:r>
      <w:r w:rsidRPr="00903D5D">
        <w:rPr>
          <w:sz w:val="22"/>
          <w:szCs w:val="22"/>
        </w:rPr>
        <w:t xml:space="preserve"> levensfase de volgende kenmerken :</w:t>
      </w:r>
    </w:p>
    <w:p w:rsidR="005A7C92" w:rsidRPr="00903D5D" w:rsidRDefault="005A7C92" w:rsidP="00903D5D">
      <w:pPr>
        <w:pStyle w:val="Geenafstand"/>
        <w:rPr>
          <w:sz w:val="22"/>
          <w:szCs w:val="22"/>
        </w:rPr>
      </w:pPr>
    </w:p>
    <w:p w:rsidR="005A7C92" w:rsidRPr="00903D5D" w:rsidRDefault="005A7C92" w:rsidP="00903D5D">
      <w:pPr>
        <w:pStyle w:val="Geenafstand"/>
        <w:ind w:left="709"/>
        <w:rPr>
          <w:sz w:val="22"/>
          <w:szCs w:val="22"/>
        </w:rPr>
      </w:pPr>
      <w:r w:rsidRPr="00903D5D">
        <w:rPr>
          <w:sz w:val="22"/>
          <w:szCs w:val="22"/>
        </w:rPr>
        <w:t>Fase</w:t>
      </w:r>
      <w:r w:rsidRPr="00903D5D">
        <w:rPr>
          <w:sz w:val="22"/>
          <w:szCs w:val="22"/>
        </w:rPr>
        <w:tab/>
      </w:r>
      <w:r w:rsidRPr="00903D5D">
        <w:rPr>
          <w:sz w:val="22"/>
          <w:szCs w:val="22"/>
        </w:rPr>
        <w:tab/>
      </w:r>
      <w:r w:rsidRPr="00903D5D">
        <w:rPr>
          <w:sz w:val="22"/>
          <w:szCs w:val="22"/>
        </w:rPr>
        <w:tab/>
        <w:t xml:space="preserve">de basisschoolleeftijd </w:t>
      </w:r>
    </w:p>
    <w:p w:rsidR="005A7C92" w:rsidRPr="00903D5D" w:rsidRDefault="005A7C92" w:rsidP="00903D5D">
      <w:pPr>
        <w:pStyle w:val="Geenafstand"/>
        <w:ind w:left="709"/>
        <w:rPr>
          <w:sz w:val="22"/>
          <w:szCs w:val="22"/>
        </w:rPr>
      </w:pPr>
      <w:r w:rsidRPr="00903D5D">
        <w:rPr>
          <w:sz w:val="22"/>
          <w:szCs w:val="22"/>
        </w:rPr>
        <w:t>Leeftijd</w:t>
      </w:r>
      <w:r w:rsidRPr="00903D5D">
        <w:rPr>
          <w:sz w:val="22"/>
          <w:szCs w:val="22"/>
        </w:rPr>
        <w:tab/>
      </w:r>
      <w:r w:rsidRPr="00903D5D">
        <w:rPr>
          <w:sz w:val="22"/>
          <w:szCs w:val="22"/>
        </w:rPr>
        <w:tab/>
        <w:t xml:space="preserve">6 tot 12 jaar </w:t>
      </w:r>
    </w:p>
    <w:p w:rsidR="005A7C92" w:rsidRPr="00903D5D" w:rsidRDefault="005A7C92" w:rsidP="00903D5D">
      <w:pPr>
        <w:pStyle w:val="Geenafstand"/>
        <w:ind w:left="709"/>
        <w:rPr>
          <w:sz w:val="22"/>
          <w:szCs w:val="22"/>
        </w:rPr>
      </w:pPr>
      <w:r w:rsidRPr="00903D5D">
        <w:rPr>
          <w:sz w:val="22"/>
          <w:szCs w:val="22"/>
        </w:rPr>
        <w:t>Duur levensfase</w:t>
      </w:r>
      <w:r w:rsidRPr="00903D5D">
        <w:rPr>
          <w:sz w:val="22"/>
          <w:szCs w:val="22"/>
        </w:rPr>
        <w:tab/>
        <w:t xml:space="preserve">6 jaar </w:t>
      </w:r>
    </w:p>
    <w:p w:rsidR="005A7C92" w:rsidRPr="00903D5D" w:rsidRDefault="005A7C92" w:rsidP="00903D5D">
      <w:pPr>
        <w:pStyle w:val="Geenafstand"/>
        <w:ind w:left="709"/>
        <w:rPr>
          <w:sz w:val="22"/>
          <w:szCs w:val="22"/>
        </w:rPr>
      </w:pPr>
      <w:r w:rsidRPr="00903D5D">
        <w:rPr>
          <w:sz w:val="22"/>
          <w:szCs w:val="22"/>
        </w:rPr>
        <w:t>Levenstaak</w:t>
      </w:r>
      <w:r w:rsidRPr="00903D5D">
        <w:rPr>
          <w:sz w:val="22"/>
          <w:szCs w:val="22"/>
        </w:rPr>
        <w:tab/>
      </w:r>
      <w:r w:rsidRPr="00903D5D">
        <w:rPr>
          <w:sz w:val="22"/>
          <w:szCs w:val="22"/>
        </w:rPr>
        <w:tab/>
        <w:t>competentie</w:t>
      </w:r>
    </w:p>
    <w:p w:rsidR="00903D5D" w:rsidRDefault="00903D5D" w:rsidP="005A7C92">
      <w:pPr>
        <w:rPr>
          <w:sz w:val="22"/>
        </w:rPr>
      </w:pPr>
    </w:p>
    <w:p w:rsidR="00DD45E8" w:rsidRDefault="00FF26E4" w:rsidP="00DD45E8">
      <w:pPr>
        <w:pStyle w:val="Geenafstand"/>
        <w:rPr>
          <w:sz w:val="22"/>
          <w:szCs w:val="22"/>
        </w:rPr>
      </w:pPr>
      <w:r w:rsidRPr="00156CE8">
        <w:rPr>
          <w:sz w:val="22"/>
          <w:szCs w:val="22"/>
        </w:rPr>
        <w:t xml:space="preserve">Het kind leert in deze fase </w:t>
      </w:r>
      <w:r w:rsidR="00DD45E8">
        <w:rPr>
          <w:sz w:val="22"/>
          <w:szCs w:val="22"/>
        </w:rPr>
        <w:t xml:space="preserve">verschillende dingen zoals </w:t>
      </w:r>
      <w:r w:rsidRPr="00156CE8">
        <w:rPr>
          <w:sz w:val="22"/>
          <w:szCs w:val="22"/>
        </w:rPr>
        <w:t xml:space="preserve">lezen, schrijven, rekenen, handenarbeid, muziek instrument bespelen, sporten, enz. Het kind ontwikkelt zich volop. Vertrouwen in het eigen kunnen is belangrijk (zelfvertrouwen). Dat ontstaat als het kind aangemoedigd </w:t>
      </w:r>
      <w:r w:rsidR="00DD45E8">
        <w:rPr>
          <w:sz w:val="22"/>
          <w:szCs w:val="22"/>
        </w:rPr>
        <w:t xml:space="preserve">wordt </w:t>
      </w:r>
      <w:r w:rsidRPr="00156CE8">
        <w:rPr>
          <w:sz w:val="22"/>
          <w:szCs w:val="22"/>
        </w:rPr>
        <w:t xml:space="preserve">en </w:t>
      </w:r>
      <w:r w:rsidR="00DD45E8">
        <w:rPr>
          <w:sz w:val="22"/>
          <w:szCs w:val="22"/>
        </w:rPr>
        <w:t>positieve reacties krijgt</w:t>
      </w:r>
      <w:r w:rsidRPr="00156CE8">
        <w:rPr>
          <w:sz w:val="22"/>
          <w:szCs w:val="22"/>
        </w:rPr>
        <w:t xml:space="preserve">. Het kind zal dan een positief zelfbeeld ontwikkelen, het gevoel dat hij er mag zijn en de moeite waard is. </w:t>
      </w:r>
    </w:p>
    <w:p w:rsidR="00D5544E" w:rsidRDefault="00D5544E" w:rsidP="00DD45E8">
      <w:pPr>
        <w:pStyle w:val="Geenafstand"/>
        <w:rPr>
          <w:sz w:val="22"/>
          <w:szCs w:val="22"/>
        </w:rPr>
      </w:pPr>
    </w:p>
    <w:p w:rsidR="00D5544E" w:rsidRDefault="00D5544E" w:rsidP="00DD45E8">
      <w:pPr>
        <w:pStyle w:val="Geenafstand"/>
        <w:rPr>
          <w:sz w:val="22"/>
          <w:szCs w:val="22"/>
        </w:rPr>
      </w:pPr>
    </w:p>
    <w:p w:rsidR="00D5544E" w:rsidRDefault="00D5544E" w:rsidP="00D5544E">
      <w:pPr>
        <w:pStyle w:val="Geenafstand"/>
        <w:jc w:val="center"/>
        <w:rPr>
          <w:sz w:val="22"/>
          <w:szCs w:val="22"/>
        </w:rPr>
      </w:pPr>
      <w:r>
        <w:rPr>
          <w:rFonts w:ascii="Arial" w:hAnsi="Arial" w:cs="Arial"/>
          <w:noProof/>
        </w:rPr>
        <w:drawing>
          <wp:inline distT="0" distB="0" distL="0" distR="0" wp14:anchorId="0B9F2C39" wp14:editId="43613A18">
            <wp:extent cx="2295525" cy="1721644"/>
            <wp:effectExtent l="0" t="0" r="0" b="0"/>
            <wp:docPr id="5" name="Afbeelding 5" descr="http://www.kennisplatformbewoners.nl/fileskpb/images/basi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platformbewoners.nl/fileskpb/images/basisscho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0147" cy="1725110"/>
                    </a:xfrm>
                    <a:prstGeom prst="rect">
                      <a:avLst/>
                    </a:prstGeom>
                    <a:noFill/>
                    <a:ln>
                      <a:noFill/>
                    </a:ln>
                  </pic:spPr>
                </pic:pic>
              </a:graphicData>
            </a:graphic>
          </wp:inline>
        </w:drawing>
      </w:r>
    </w:p>
    <w:p w:rsidR="00DD45E8" w:rsidRDefault="00DD45E8" w:rsidP="00DD45E8">
      <w:pPr>
        <w:pStyle w:val="Geenafstand"/>
        <w:rPr>
          <w:sz w:val="22"/>
          <w:szCs w:val="22"/>
        </w:rPr>
      </w:pPr>
    </w:p>
    <w:p w:rsidR="00D5544E" w:rsidRDefault="00D5544E" w:rsidP="00DD45E8">
      <w:pPr>
        <w:pStyle w:val="Geenafstand"/>
        <w:rPr>
          <w:sz w:val="22"/>
          <w:szCs w:val="22"/>
        </w:rPr>
      </w:pPr>
    </w:p>
    <w:p w:rsidR="00DD45E8" w:rsidRPr="00156CE8" w:rsidRDefault="00DD45E8" w:rsidP="00DD45E8">
      <w:pPr>
        <w:pStyle w:val="Geenafstand"/>
        <w:rPr>
          <w:sz w:val="22"/>
          <w:szCs w:val="22"/>
        </w:rPr>
      </w:pPr>
      <w:r w:rsidRPr="00156CE8">
        <w:rPr>
          <w:sz w:val="22"/>
          <w:szCs w:val="22"/>
        </w:rPr>
        <w:t xml:space="preserve">De emotionele ontwikkeling laat </w:t>
      </w:r>
      <w:r>
        <w:rPr>
          <w:sz w:val="22"/>
          <w:szCs w:val="22"/>
        </w:rPr>
        <w:t xml:space="preserve">dus </w:t>
      </w:r>
      <w:r w:rsidRPr="00156CE8">
        <w:rPr>
          <w:sz w:val="22"/>
          <w:szCs w:val="22"/>
        </w:rPr>
        <w:t>een toenemende zelfstandigheid zien.</w:t>
      </w:r>
    </w:p>
    <w:p w:rsidR="00DD45E8" w:rsidRPr="00156CE8" w:rsidRDefault="00DD45E8" w:rsidP="00DD45E8">
      <w:pPr>
        <w:pStyle w:val="Geenafstand"/>
        <w:rPr>
          <w:sz w:val="22"/>
          <w:szCs w:val="22"/>
        </w:rPr>
      </w:pPr>
      <w:r w:rsidRPr="00156CE8">
        <w:rPr>
          <w:sz w:val="22"/>
          <w:szCs w:val="22"/>
        </w:rPr>
        <w:t xml:space="preserve">Op deze leeftijd zijn kinderen erg gevoelig voor iets moeten doen wat ze niet willen, en </w:t>
      </w:r>
      <w:r w:rsidR="00D5544E">
        <w:rPr>
          <w:sz w:val="22"/>
          <w:szCs w:val="22"/>
        </w:rPr>
        <w:t>waarbij de opvallen</w:t>
      </w:r>
      <w:r w:rsidRPr="00156CE8">
        <w:rPr>
          <w:sz w:val="22"/>
          <w:szCs w:val="22"/>
        </w:rPr>
        <w:t xml:space="preserve">. Kinderen die vaak worden gepest, zijn vaak niet anders dan andere kinderen. Vaak is er geen enkele reden en wordt er gepest om stoer te zijn, of omdat kinderen niet op een positieve manier contact kunnen maken. Kinderen die vaak worden gepest kunnen zich vaak niet goed </w:t>
      </w:r>
      <w:r w:rsidR="00D5544E">
        <w:rPr>
          <w:sz w:val="22"/>
          <w:szCs w:val="22"/>
        </w:rPr>
        <w:t>ver</w:t>
      </w:r>
      <w:r w:rsidRPr="00156CE8">
        <w:rPr>
          <w:sz w:val="22"/>
          <w:szCs w:val="22"/>
        </w:rPr>
        <w:t>weren, het is alsof ze dat niet hebben geleerd.</w:t>
      </w:r>
    </w:p>
    <w:p w:rsidR="00156CE8" w:rsidRDefault="00156CE8" w:rsidP="00156CE8">
      <w:pPr>
        <w:pStyle w:val="Geenafstand"/>
        <w:rPr>
          <w:sz w:val="22"/>
          <w:szCs w:val="22"/>
        </w:rPr>
      </w:pPr>
    </w:p>
    <w:p w:rsidR="00FF26E4" w:rsidRPr="00156CE8" w:rsidRDefault="00FF26E4" w:rsidP="00156CE8">
      <w:pPr>
        <w:pStyle w:val="Geenafstand"/>
        <w:rPr>
          <w:sz w:val="22"/>
          <w:szCs w:val="22"/>
        </w:rPr>
      </w:pPr>
      <w:r w:rsidRPr="00156CE8">
        <w:rPr>
          <w:sz w:val="22"/>
          <w:szCs w:val="22"/>
        </w:rPr>
        <w:lastRenderedPageBreak/>
        <w:t xml:space="preserve">Bij onvoldoende positieve </w:t>
      </w:r>
      <w:r w:rsidR="00D5544E">
        <w:rPr>
          <w:sz w:val="22"/>
          <w:szCs w:val="22"/>
        </w:rPr>
        <w:t>reacties</w:t>
      </w:r>
      <w:r w:rsidRPr="00156CE8">
        <w:rPr>
          <w:sz w:val="22"/>
          <w:szCs w:val="22"/>
        </w:rPr>
        <w:t xml:space="preserve"> of voortdurende negatieve </w:t>
      </w:r>
      <w:r w:rsidR="00D5544E">
        <w:rPr>
          <w:sz w:val="22"/>
          <w:szCs w:val="22"/>
        </w:rPr>
        <w:t>opmerkingen</w:t>
      </w:r>
      <w:r w:rsidRPr="00156CE8">
        <w:rPr>
          <w:sz w:val="22"/>
          <w:szCs w:val="22"/>
        </w:rPr>
        <w:t>, dreigt het gevaar dat er een gevoel van tekortschieten ontstaat en een gevoel van minderwaardigheid. Het kind voelt zich minderwaardig en ontwikkelt een laag zelfbeeld.</w:t>
      </w:r>
    </w:p>
    <w:p w:rsidR="00D5544E" w:rsidRDefault="00D5544E" w:rsidP="00156CE8">
      <w:pPr>
        <w:pStyle w:val="Geenafstand"/>
        <w:rPr>
          <w:sz w:val="22"/>
          <w:szCs w:val="22"/>
        </w:rPr>
      </w:pPr>
    </w:p>
    <w:p w:rsidR="00BF5872" w:rsidRPr="00156CE8" w:rsidRDefault="00BF5872" w:rsidP="00156CE8">
      <w:pPr>
        <w:pStyle w:val="Geenafstand"/>
        <w:rPr>
          <w:sz w:val="22"/>
          <w:szCs w:val="22"/>
        </w:rPr>
      </w:pPr>
      <w:r w:rsidRPr="00156CE8">
        <w:rPr>
          <w:sz w:val="22"/>
          <w:szCs w:val="22"/>
        </w:rPr>
        <w:t>Iemand die zelfvertrouwen heeft en problemen alleen kan aanpakken, heeft meer kans om het er in probleemsituaties goed af te brengen, dan iemand die dat niet kan. Hoe meer het kind anderen durft te vertrouwen, hoe groter de zelfstandigheid.</w:t>
      </w:r>
    </w:p>
    <w:p w:rsidR="00BF5872" w:rsidRPr="00156CE8" w:rsidRDefault="00BF5872" w:rsidP="00156CE8">
      <w:pPr>
        <w:pStyle w:val="Geenafstand"/>
        <w:rPr>
          <w:sz w:val="22"/>
          <w:szCs w:val="22"/>
        </w:rPr>
      </w:pPr>
      <w:r w:rsidRPr="00156CE8">
        <w:rPr>
          <w:sz w:val="22"/>
          <w:szCs w:val="22"/>
        </w:rPr>
        <w:t>Sociale ondersteuning beïnvloedt verwachtingen; positieve verwachtingen kunnen weer leiden tot veerkracht.</w:t>
      </w:r>
    </w:p>
    <w:p w:rsidR="00BF5872" w:rsidRPr="00156CE8" w:rsidRDefault="00BF5872" w:rsidP="00156CE8">
      <w:pPr>
        <w:pStyle w:val="Geenafstand"/>
        <w:rPr>
          <w:sz w:val="22"/>
          <w:szCs w:val="22"/>
        </w:rPr>
      </w:pPr>
    </w:p>
    <w:p w:rsidR="00BF5872" w:rsidRPr="00156CE8" w:rsidRDefault="00D5544E" w:rsidP="00156CE8">
      <w:pPr>
        <w:pStyle w:val="Geenafstand"/>
        <w:rPr>
          <w:sz w:val="22"/>
          <w:szCs w:val="22"/>
        </w:rPr>
      </w:pPr>
      <w:r>
        <w:rPr>
          <w:sz w:val="22"/>
          <w:szCs w:val="22"/>
        </w:rPr>
        <w:t xml:space="preserve">Kinderen kunnen </w:t>
      </w:r>
      <w:r w:rsidR="00377D62">
        <w:rPr>
          <w:sz w:val="22"/>
          <w:szCs w:val="22"/>
        </w:rPr>
        <w:t>in deze fase</w:t>
      </w:r>
      <w:r>
        <w:rPr>
          <w:sz w:val="22"/>
          <w:szCs w:val="22"/>
        </w:rPr>
        <w:t xml:space="preserve"> al goed samenwerken.</w:t>
      </w:r>
      <w:r w:rsidR="00BF5872" w:rsidRPr="00156CE8">
        <w:rPr>
          <w:sz w:val="22"/>
          <w:szCs w:val="22"/>
        </w:rPr>
        <w:t xml:space="preserve"> Het basisschoolkind heeft zicht op wat het wel en wat het niet kan en ook op wat anderen wel of niet goed kunnen. Dat maakt dat het kind nu begrijpt wat in sociaal opzicht van hem/haar verwacht wordt en waarom.</w:t>
      </w:r>
    </w:p>
    <w:p w:rsidR="00377D62" w:rsidRDefault="00377D62" w:rsidP="00156CE8">
      <w:pPr>
        <w:pStyle w:val="Geenafstand"/>
        <w:rPr>
          <w:sz w:val="22"/>
          <w:szCs w:val="22"/>
        </w:rPr>
      </w:pPr>
    </w:p>
    <w:p w:rsidR="00BF5872" w:rsidRPr="00156CE8" w:rsidRDefault="00BF5872" w:rsidP="00156CE8">
      <w:pPr>
        <w:pStyle w:val="Geenafstand"/>
        <w:rPr>
          <w:sz w:val="22"/>
          <w:szCs w:val="22"/>
        </w:rPr>
      </w:pPr>
      <w:r w:rsidRPr="00156CE8">
        <w:rPr>
          <w:sz w:val="22"/>
          <w:szCs w:val="22"/>
        </w:rPr>
        <w:t xml:space="preserve">Voor kinderen is het belangrijk zich te kunnen meten: ze willen voortdurend met elkaar wedijveren. De </w:t>
      </w:r>
      <w:r w:rsidR="00377D62">
        <w:rPr>
          <w:sz w:val="22"/>
          <w:szCs w:val="22"/>
        </w:rPr>
        <w:t>groep van leeftijdsgenoten</w:t>
      </w:r>
      <w:r w:rsidRPr="00156CE8">
        <w:rPr>
          <w:sz w:val="22"/>
          <w:szCs w:val="22"/>
        </w:rPr>
        <w:t xml:space="preserve"> van het kind, word steeds belangrijker. </w:t>
      </w:r>
    </w:p>
    <w:p w:rsidR="00BF5872" w:rsidRDefault="00BF5872" w:rsidP="00156CE8">
      <w:pPr>
        <w:pStyle w:val="Geenafstand"/>
        <w:rPr>
          <w:sz w:val="22"/>
          <w:szCs w:val="22"/>
        </w:rPr>
      </w:pPr>
      <w:r w:rsidRPr="00156CE8">
        <w:rPr>
          <w:sz w:val="22"/>
          <w:szCs w:val="22"/>
        </w:rPr>
        <w:t xml:space="preserve">Ook de normen en waarden worden in deze fase niet meer uitsluitend van de ouders overgenomen, maar van de leeftijdsgenoten. </w:t>
      </w:r>
      <w:r w:rsidR="00602E38">
        <w:rPr>
          <w:sz w:val="22"/>
          <w:szCs w:val="22"/>
        </w:rPr>
        <w:t xml:space="preserve"> J</w:t>
      </w:r>
      <w:r w:rsidRPr="00156CE8">
        <w:rPr>
          <w:sz w:val="22"/>
          <w:szCs w:val="22"/>
        </w:rPr>
        <w:t xml:space="preserve">ongens </w:t>
      </w:r>
      <w:r w:rsidR="00602E38">
        <w:rPr>
          <w:sz w:val="22"/>
          <w:szCs w:val="22"/>
        </w:rPr>
        <w:t xml:space="preserve">gaan </w:t>
      </w:r>
      <w:r w:rsidRPr="00156CE8">
        <w:rPr>
          <w:sz w:val="22"/>
          <w:szCs w:val="22"/>
        </w:rPr>
        <w:t>met jongens om en meisjes gaan met meisjes om. Jongens en meisjes hebben weinig belangstelling voor elkaar, behalve dat ze elkaar veel plagen.</w:t>
      </w:r>
      <w:r w:rsidR="00602E38" w:rsidRPr="00602E38">
        <w:rPr>
          <w:sz w:val="22"/>
          <w:szCs w:val="22"/>
        </w:rPr>
        <w:t xml:space="preserve"> </w:t>
      </w:r>
      <w:r w:rsidR="00602E38" w:rsidRPr="00156CE8">
        <w:rPr>
          <w:sz w:val="22"/>
          <w:szCs w:val="22"/>
        </w:rPr>
        <w:t>Daarnaast zijn voor oudere basisschoolkinderen idolen de bron van allerlei opvattingen over goed en kwaad.</w:t>
      </w:r>
    </w:p>
    <w:p w:rsidR="00602E38" w:rsidRDefault="00602E38" w:rsidP="00156CE8">
      <w:pPr>
        <w:pStyle w:val="Geenafstand"/>
        <w:rPr>
          <w:sz w:val="22"/>
          <w:szCs w:val="22"/>
        </w:rPr>
      </w:pPr>
    </w:p>
    <w:p w:rsidR="00602E38" w:rsidRDefault="00602E38" w:rsidP="00156CE8">
      <w:pPr>
        <w:pStyle w:val="Geenafstand"/>
        <w:rPr>
          <w:sz w:val="22"/>
          <w:szCs w:val="22"/>
        </w:rPr>
      </w:pPr>
    </w:p>
    <w:p w:rsidR="00602E38" w:rsidRPr="00156CE8" w:rsidRDefault="00602E38" w:rsidP="00156CE8">
      <w:pPr>
        <w:pStyle w:val="Geenafstand"/>
        <w:rPr>
          <w:sz w:val="22"/>
          <w:szCs w:val="22"/>
        </w:rPr>
      </w:pPr>
      <w:r>
        <w:rPr>
          <w:sz w:val="22"/>
          <w:szCs w:val="22"/>
        </w:rPr>
        <w:t xml:space="preserve">                    </w:t>
      </w:r>
      <w:r>
        <w:rPr>
          <w:rFonts w:ascii="Arial" w:hAnsi="Arial" w:cs="Arial"/>
          <w:noProof/>
        </w:rPr>
        <w:drawing>
          <wp:inline distT="0" distB="0" distL="0" distR="0" wp14:anchorId="5379CFA4" wp14:editId="735301F3">
            <wp:extent cx="1320800" cy="990600"/>
            <wp:effectExtent l="0" t="0" r="0" b="0"/>
            <wp:docPr id="6" name="Afbeelding 6" descr="http://www.hdwallpapers3d.com/wp-content/uploads/2013/05/justin-biebe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dwallpapers3d.com/wp-content/uploads/2013/05/justin-bieber-5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1059" cy="990794"/>
                    </a:xfrm>
                    <a:prstGeom prst="rect">
                      <a:avLst/>
                    </a:prstGeom>
                    <a:noFill/>
                    <a:ln>
                      <a:noFill/>
                    </a:ln>
                  </pic:spPr>
                </pic:pic>
              </a:graphicData>
            </a:graphic>
          </wp:inline>
        </w:drawing>
      </w:r>
      <w:r>
        <w:rPr>
          <w:sz w:val="22"/>
          <w:szCs w:val="22"/>
        </w:rPr>
        <w:t xml:space="preserve">                 </w:t>
      </w:r>
      <w:r>
        <w:rPr>
          <w:rFonts w:ascii="Arial" w:hAnsi="Arial" w:cs="Arial"/>
          <w:noProof/>
        </w:rPr>
        <w:drawing>
          <wp:inline distT="0" distB="0" distL="0" distR="0" wp14:anchorId="480111B7" wp14:editId="236E2A88">
            <wp:extent cx="666750" cy="1003345"/>
            <wp:effectExtent l="0" t="0" r="0" b="6350"/>
            <wp:docPr id="7" name="Afbeelding 7" descr="http://www.gotceleb.com/wp-content/uploads/celebrities/ariana-grande/2013-mtv-movie-awards-in-culver-city/Ariana-Grande---2013-MTV-Movie-Award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tceleb.com/wp-content/uploads/celebrities/ariana-grande/2013-mtv-movie-awards-in-culver-city/Ariana-Grande---2013-MTV-Movie-Awards--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401" cy="1007334"/>
                    </a:xfrm>
                    <a:prstGeom prst="rect">
                      <a:avLst/>
                    </a:prstGeom>
                    <a:noFill/>
                    <a:ln>
                      <a:noFill/>
                    </a:ln>
                  </pic:spPr>
                </pic:pic>
              </a:graphicData>
            </a:graphic>
          </wp:inline>
        </w:drawing>
      </w:r>
      <w:r>
        <w:rPr>
          <w:sz w:val="22"/>
          <w:szCs w:val="22"/>
        </w:rPr>
        <w:t xml:space="preserve">               </w:t>
      </w:r>
      <w:r>
        <w:rPr>
          <w:rFonts w:ascii="Arial" w:hAnsi="Arial" w:cs="Arial"/>
          <w:noProof/>
        </w:rPr>
        <w:drawing>
          <wp:inline distT="0" distB="0" distL="0" distR="0" wp14:anchorId="526C5229" wp14:editId="7BC9BBC0">
            <wp:extent cx="1488440" cy="930275"/>
            <wp:effectExtent l="0" t="0" r="0" b="3175"/>
            <wp:docPr id="8" name="Afbeelding 8" descr="http://images6.fanpop.com/image/photos/33400000/ONE-DIRECTION-one-direction-33438202-192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6.fanpop.com/image/photos/33400000/ONE-DIRECTION-one-direction-33438202-1920-12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0902" cy="931814"/>
                    </a:xfrm>
                    <a:prstGeom prst="rect">
                      <a:avLst/>
                    </a:prstGeom>
                    <a:noFill/>
                    <a:ln>
                      <a:noFill/>
                    </a:ln>
                  </pic:spPr>
                </pic:pic>
              </a:graphicData>
            </a:graphic>
          </wp:inline>
        </w:drawing>
      </w:r>
    </w:p>
    <w:p w:rsidR="00BF5872" w:rsidRPr="00156CE8" w:rsidRDefault="00BF5872" w:rsidP="00156CE8">
      <w:pPr>
        <w:pStyle w:val="Geenafstand"/>
        <w:rPr>
          <w:sz w:val="22"/>
          <w:szCs w:val="22"/>
        </w:rPr>
      </w:pPr>
    </w:p>
    <w:p w:rsidR="00602E38" w:rsidRDefault="00602E38" w:rsidP="00156CE8">
      <w:pPr>
        <w:pStyle w:val="Geenafstand"/>
        <w:rPr>
          <w:sz w:val="22"/>
          <w:szCs w:val="22"/>
        </w:rPr>
      </w:pPr>
    </w:p>
    <w:p w:rsidR="00FF26E4" w:rsidRPr="00156CE8" w:rsidRDefault="00BF5872" w:rsidP="00156CE8">
      <w:pPr>
        <w:pStyle w:val="Geenafstand"/>
        <w:rPr>
          <w:sz w:val="22"/>
          <w:szCs w:val="22"/>
        </w:rPr>
      </w:pPr>
      <w:r w:rsidRPr="00156CE8">
        <w:rPr>
          <w:sz w:val="22"/>
          <w:szCs w:val="22"/>
        </w:rPr>
        <w:t xml:space="preserve">In deze leeftijdsfase heeft het kind een goed en harmonieus gebouwd lichaam. De verhoudingen zijn perfect, de </w:t>
      </w:r>
      <w:r w:rsidR="00602E38" w:rsidRPr="00156CE8">
        <w:rPr>
          <w:sz w:val="22"/>
          <w:szCs w:val="22"/>
        </w:rPr>
        <w:t>coördinatie</w:t>
      </w:r>
      <w:r w:rsidRPr="00156CE8">
        <w:rPr>
          <w:sz w:val="22"/>
          <w:szCs w:val="22"/>
        </w:rPr>
        <w:t xml:space="preserve"> is prima en het uithoudingsvermogen is ook goed. De verschillen tussen jongens en meisjes worden steeds groter. Jongens worden sterker en krijgen een groter uithoudingsvermogen dan meisjes. Vanaf ongeveer 11 jaar zijn meisjes daarentegen gemiddeld groter, omdat bij hen de groeispurt eerder begint dan bij jongens.</w:t>
      </w:r>
    </w:p>
    <w:p w:rsidR="00BF5872" w:rsidRPr="00156CE8" w:rsidRDefault="00BF5872" w:rsidP="00156CE8">
      <w:pPr>
        <w:pStyle w:val="Geenafstand"/>
        <w:rPr>
          <w:sz w:val="22"/>
          <w:szCs w:val="22"/>
        </w:rPr>
      </w:pPr>
    </w:p>
    <w:p w:rsidR="00FF26E4" w:rsidRPr="00156CE8" w:rsidRDefault="00FF26E4" w:rsidP="00156CE8">
      <w:pPr>
        <w:pStyle w:val="Geenafstand"/>
        <w:rPr>
          <w:sz w:val="22"/>
          <w:szCs w:val="22"/>
        </w:rPr>
      </w:pPr>
    </w:p>
    <w:p w:rsidR="00FF26E4" w:rsidRPr="00156CE8" w:rsidRDefault="00FF26E4" w:rsidP="00156CE8">
      <w:pPr>
        <w:pStyle w:val="Geenafstand"/>
        <w:rPr>
          <w:sz w:val="22"/>
          <w:szCs w:val="22"/>
        </w:rPr>
      </w:pPr>
    </w:p>
    <w:p w:rsidR="00602E38" w:rsidRDefault="00602E38" w:rsidP="00FF26E4">
      <w:pPr>
        <w:rPr>
          <w:sz w:val="22"/>
        </w:rPr>
      </w:pPr>
    </w:p>
    <w:p w:rsidR="00602E38" w:rsidRDefault="00602E38" w:rsidP="00FF26E4">
      <w:pPr>
        <w:rPr>
          <w:sz w:val="22"/>
        </w:rPr>
      </w:pPr>
    </w:p>
    <w:p w:rsidR="00602E38" w:rsidRDefault="00602E38" w:rsidP="00FF26E4">
      <w:pPr>
        <w:rPr>
          <w:sz w:val="22"/>
        </w:rPr>
      </w:pPr>
    </w:p>
    <w:p w:rsidR="00602E38" w:rsidRDefault="00602E38" w:rsidP="00FF26E4">
      <w:pPr>
        <w:rPr>
          <w:sz w:val="22"/>
        </w:rPr>
      </w:pPr>
    </w:p>
    <w:p w:rsidR="00FF26E4" w:rsidRPr="001534DF" w:rsidRDefault="003C00F5" w:rsidP="00FF26E4">
      <w:pPr>
        <w:rPr>
          <w:sz w:val="24"/>
        </w:rPr>
      </w:pPr>
      <w:r w:rsidRPr="001534DF">
        <w:rPr>
          <w:sz w:val="24"/>
        </w:rPr>
        <w:lastRenderedPageBreak/>
        <w:t xml:space="preserve">4.6 </w:t>
      </w:r>
      <w:r w:rsidR="00C60436" w:rsidRPr="001534DF">
        <w:rPr>
          <w:sz w:val="24"/>
        </w:rPr>
        <w:t xml:space="preserve">De vijfde levensfase: </w:t>
      </w:r>
      <w:r w:rsidR="00FF26E4" w:rsidRPr="001534DF">
        <w:rPr>
          <w:sz w:val="24"/>
        </w:rPr>
        <w:t>De adolescentie</w:t>
      </w:r>
    </w:p>
    <w:p w:rsidR="00CB3A8C" w:rsidRPr="00C60436" w:rsidRDefault="00CB3A8C" w:rsidP="00C60436">
      <w:pPr>
        <w:pStyle w:val="Geenafstand"/>
        <w:rPr>
          <w:sz w:val="22"/>
          <w:szCs w:val="22"/>
        </w:rPr>
      </w:pPr>
    </w:p>
    <w:p w:rsidR="005A7C92" w:rsidRPr="00C60436" w:rsidRDefault="005A7C92" w:rsidP="00C60436">
      <w:pPr>
        <w:pStyle w:val="Geenafstand"/>
        <w:rPr>
          <w:sz w:val="22"/>
          <w:szCs w:val="22"/>
        </w:rPr>
      </w:pPr>
      <w:r w:rsidRPr="00C60436">
        <w:rPr>
          <w:sz w:val="22"/>
          <w:szCs w:val="22"/>
        </w:rPr>
        <w:t xml:space="preserve">Volgens de levensfasen van Erikson heeft de </w:t>
      </w:r>
      <w:r w:rsidR="00CD1A5F" w:rsidRPr="00C60436">
        <w:rPr>
          <w:sz w:val="22"/>
          <w:szCs w:val="22"/>
        </w:rPr>
        <w:t>vijfde</w:t>
      </w:r>
      <w:r w:rsidRPr="00C60436">
        <w:rPr>
          <w:sz w:val="22"/>
          <w:szCs w:val="22"/>
        </w:rPr>
        <w:t xml:space="preserve"> levensfase de volgende kenmerken :</w:t>
      </w:r>
    </w:p>
    <w:p w:rsidR="005A7C92" w:rsidRPr="00C60436" w:rsidRDefault="005A7C92" w:rsidP="00C60436">
      <w:pPr>
        <w:pStyle w:val="Geenafstand"/>
        <w:rPr>
          <w:sz w:val="22"/>
          <w:szCs w:val="22"/>
        </w:rPr>
      </w:pPr>
    </w:p>
    <w:p w:rsidR="005A7C92" w:rsidRPr="00C60436" w:rsidRDefault="003D712C" w:rsidP="00C60436">
      <w:pPr>
        <w:pStyle w:val="Geenafstand"/>
        <w:ind w:left="709"/>
        <w:rPr>
          <w:sz w:val="22"/>
          <w:szCs w:val="22"/>
        </w:rPr>
      </w:pPr>
      <w:r w:rsidRPr="00C60436">
        <w:rPr>
          <w:sz w:val="22"/>
          <w:szCs w:val="22"/>
        </w:rPr>
        <w:t>Fase</w:t>
      </w:r>
      <w:r w:rsidRPr="00C60436">
        <w:rPr>
          <w:sz w:val="22"/>
          <w:szCs w:val="22"/>
        </w:rPr>
        <w:tab/>
      </w:r>
      <w:r w:rsidRPr="00C60436">
        <w:rPr>
          <w:sz w:val="22"/>
          <w:szCs w:val="22"/>
        </w:rPr>
        <w:tab/>
      </w:r>
      <w:r w:rsidRPr="00C60436">
        <w:rPr>
          <w:sz w:val="22"/>
          <w:szCs w:val="22"/>
        </w:rPr>
        <w:tab/>
        <w:t>de adolescentie</w:t>
      </w:r>
    </w:p>
    <w:p w:rsidR="005A7C92" w:rsidRPr="00C60436" w:rsidRDefault="003D712C" w:rsidP="00C60436">
      <w:pPr>
        <w:pStyle w:val="Geenafstand"/>
        <w:ind w:left="709"/>
        <w:rPr>
          <w:sz w:val="22"/>
          <w:szCs w:val="22"/>
        </w:rPr>
      </w:pPr>
      <w:r w:rsidRPr="00C60436">
        <w:rPr>
          <w:sz w:val="22"/>
          <w:szCs w:val="22"/>
        </w:rPr>
        <w:t>Leeftijd</w:t>
      </w:r>
      <w:r w:rsidRPr="00C60436">
        <w:rPr>
          <w:sz w:val="22"/>
          <w:szCs w:val="22"/>
        </w:rPr>
        <w:tab/>
      </w:r>
      <w:r w:rsidRPr="00C60436">
        <w:rPr>
          <w:sz w:val="22"/>
          <w:szCs w:val="22"/>
        </w:rPr>
        <w:tab/>
        <w:t>12 tot 18</w:t>
      </w:r>
      <w:r w:rsidR="005A7C92" w:rsidRPr="00C60436">
        <w:rPr>
          <w:sz w:val="22"/>
          <w:szCs w:val="22"/>
        </w:rPr>
        <w:t xml:space="preserve"> jaar </w:t>
      </w:r>
    </w:p>
    <w:p w:rsidR="005A7C92" w:rsidRPr="00C60436" w:rsidRDefault="005A7C92" w:rsidP="00C60436">
      <w:pPr>
        <w:pStyle w:val="Geenafstand"/>
        <w:ind w:left="709"/>
        <w:rPr>
          <w:sz w:val="22"/>
          <w:szCs w:val="22"/>
        </w:rPr>
      </w:pPr>
      <w:r w:rsidRPr="00C60436">
        <w:rPr>
          <w:sz w:val="22"/>
          <w:szCs w:val="22"/>
        </w:rPr>
        <w:t>Duur l</w:t>
      </w:r>
      <w:r w:rsidR="00CD1A5F" w:rsidRPr="00C60436">
        <w:rPr>
          <w:sz w:val="22"/>
          <w:szCs w:val="22"/>
        </w:rPr>
        <w:t>evensfase</w:t>
      </w:r>
      <w:r w:rsidR="00CD1A5F" w:rsidRPr="00C60436">
        <w:rPr>
          <w:sz w:val="22"/>
          <w:szCs w:val="22"/>
        </w:rPr>
        <w:tab/>
        <w:t>6</w:t>
      </w:r>
      <w:r w:rsidRPr="00C60436">
        <w:rPr>
          <w:sz w:val="22"/>
          <w:szCs w:val="22"/>
        </w:rPr>
        <w:t xml:space="preserve"> jaar </w:t>
      </w:r>
    </w:p>
    <w:p w:rsidR="005A7C92" w:rsidRPr="00C60436" w:rsidRDefault="005A7C92" w:rsidP="00C60436">
      <w:pPr>
        <w:pStyle w:val="Geenafstand"/>
        <w:ind w:left="709"/>
        <w:rPr>
          <w:sz w:val="22"/>
          <w:szCs w:val="22"/>
        </w:rPr>
      </w:pPr>
      <w:r w:rsidRPr="00C60436">
        <w:rPr>
          <w:sz w:val="22"/>
          <w:szCs w:val="22"/>
        </w:rPr>
        <w:t>Levenstaak</w:t>
      </w:r>
      <w:r w:rsidRPr="00C60436">
        <w:rPr>
          <w:sz w:val="22"/>
          <w:szCs w:val="22"/>
        </w:rPr>
        <w:tab/>
      </w:r>
      <w:r w:rsidRPr="00C60436">
        <w:rPr>
          <w:sz w:val="22"/>
          <w:szCs w:val="22"/>
        </w:rPr>
        <w:tab/>
      </w:r>
      <w:r w:rsidR="003D712C" w:rsidRPr="00C60436">
        <w:rPr>
          <w:sz w:val="22"/>
          <w:szCs w:val="22"/>
        </w:rPr>
        <w:t xml:space="preserve">identiteit versus stagnatie </w:t>
      </w:r>
      <w:r w:rsidRPr="00C60436">
        <w:rPr>
          <w:sz w:val="22"/>
          <w:szCs w:val="22"/>
        </w:rPr>
        <w:t xml:space="preserve"> </w:t>
      </w:r>
    </w:p>
    <w:p w:rsidR="00CB3A8C" w:rsidRPr="00C60436" w:rsidRDefault="00CB3A8C" w:rsidP="00C60436">
      <w:pPr>
        <w:pStyle w:val="Geenafstand"/>
        <w:rPr>
          <w:sz w:val="22"/>
          <w:szCs w:val="22"/>
        </w:rPr>
      </w:pPr>
    </w:p>
    <w:p w:rsidR="00C60436" w:rsidRDefault="00C60436" w:rsidP="00C60436">
      <w:pPr>
        <w:pStyle w:val="Geenafstand"/>
        <w:rPr>
          <w:sz w:val="22"/>
          <w:szCs w:val="22"/>
        </w:rPr>
      </w:pPr>
    </w:p>
    <w:p w:rsidR="00C60436" w:rsidRPr="00C60436" w:rsidRDefault="00C60436" w:rsidP="00C60436">
      <w:pPr>
        <w:pStyle w:val="Geenafstand"/>
        <w:rPr>
          <w:sz w:val="22"/>
          <w:szCs w:val="22"/>
        </w:rPr>
      </w:pPr>
      <w:r>
        <w:rPr>
          <w:sz w:val="22"/>
          <w:szCs w:val="22"/>
        </w:rPr>
        <w:t xml:space="preserve">Dit is de fase van de puberteit. </w:t>
      </w:r>
      <w:r w:rsidRPr="00C60436">
        <w:rPr>
          <w:sz w:val="22"/>
          <w:szCs w:val="22"/>
        </w:rPr>
        <w:t xml:space="preserve">De term puberteit komt van het Latijnse woord </w:t>
      </w:r>
      <w:proofErr w:type="spellStart"/>
      <w:r w:rsidRPr="00C60436">
        <w:rPr>
          <w:sz w:val="22"/>
          <w:szCs w:val="22"/>
        </w:rPr>
        <w:t>pubescere</w:t>
      </w:r>
      <w:proofErr w:type="spellEnd"/>
      <w:r w:rsidRPr="00C60436">
        <w:rPr>
          <w:sz w:val="22"/>
          <w:szCs w:val="22"/>
        </w:rPr>
        <w:t>, wat schaamhaar krijgen betekent. Het krijgen van schaamhaar is een van de lichamelijke kenmerken die optreden als gevolg van hormonale veranderingen. De verhoogde productie van oestrogeen bij meisjes en van androgeen en testosteron bij jongens, vormen de aanzet tot een aantal opmerkelijke lichamelijke veranderingen en is het begin van de puberteit. Hierbij is het opvallend dat dit meisjes zo ongeveer 2 jaar eerder begint dan bij jongens.</w:t>
      </w:r>
    </w:p>
    <w:p w:rsidR="00124150" w:rsidRDefault="00124150" w:rsidP="00124150">
      <w:pPr>
        <w:pStyle w:val="Geenafstand"/>
        <w:rPr>
          <w:sz w:val="22"/>
          <w:szCs w:val="22"/>
        </w:rPr>
      </w:pPr>
    </w:p>
    <w:p w:rsidR="002C0E09" w:rsidRDefault="002C0E09" w:rsidP="00124150">
      <w:pPr>
        <w:pStyle w:val="Geenafstand"/>
        <w:rPr>
          <w:sz w:val="22"/>
          <w:szCs w:val="22"/>
        </w:rPr>
      </w:pPr>
    </w:p>
    <w:p w:rsidR="002C0E09" w:rsidRDefault="002C0E09" w:rsidP="002C0E09">
      <w:pPr>
        <w:pStyle w:val="Geenafstand"/>
        <w:jc w:val="center"/>
        <w:rPr>
          <w:sz w:val="22"/>
          <w:szCs w:val="22"/>
        </w:rPr>
      </w:pPr>
      <w:r>
        <w:rPr>
          <w:rFonts w:ascii="Arial" w:hAnsi="Arial" w:cs="Arial"/>
          <w:noProof/>
        </w:rPr>
        <w:drawing>
          <wp:inline distT="0" distB="0" distL="0" distR="0" wp14:anchorId="23E7FF9D" wp14:editId="40C2CFED">
            <wp:extent cx="1238250" cy="1734244"/>
            <wp:effectExtent l="0" t="0" r="0" b="0"/>
            <wp:docPr id="10" name="Afbeelding 10" descr="http://www.lesseningeluk.nl/images/puber_loesj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sseningeluk.nl/images/puber_loesje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0759" cy="1737758"/>
                    </a:xfrm>
                    <a:prstGeom prst="rect">
                      <a:avLst/>
                    </a:prstGeom>
                    <a:noFill/>
                    <a:ln>
                      <a:noFill/>
                    </a:ln>
                  </pic:spPr>
                </pic:pic>
              </a:graphicData>
            </a:graphic>
          </wp:inline>
        </w:drawing>
      </w:r>
    </w:p>
    <w:p w:rsidR="002C0E09" w:rsidRDefault="002C0E09" w:rsidP="00124150">
      <w:pPr>
        <w:pStyle w:val="Geenafstand"/>
        <w:rPr>
          <w:sz w:val="22"/>
          <w:szCs w:val="22"/>
        </w:rPr>
      </w:pPr>
    </w:p>
    <w:p w:rsidR="002C0E09" w:rsidRDefault="002C0E09" w:rsidP="00124150">
      <w:pPr>
        <w:pStyle w:val="Geenafstand"/>
        <w:rPr>
          <w:sz w:val="22"/>
          <w:szCs w:val="22"/>
        </w:rPr>
      </w:pPr>
    </w:p>
    <w:p w:rsidR="002C0E09" w:rsidRDefault="002C0E09" w:rsidP="00124150">
      <w:pPr>
        <w:pStyle w:val="Geenafstand"/>
        <w:rPr>
          <w:sz w:val="22"/>
          <w:szCs w:val="22"/>
        </w:rPr>
      </w:pPr>
    </w:p>
    <w:p w:rsidR="00124150" w:rsidRPr="00C60436" w:rsidRDefault="00124150" w:rsidP="00124150">
      <w:pPr>
        <w:pStyle w:val="Geenafstand"/>
        <w:rPr>
          <w:sz w:val="22"/>
          <w:szCs w:val="22"/>
        </w:rPr>
      </w:pPr>
      <w:r w:rsidRPr="00C60436">
        <w:rPr>
          <w:sz w:val="22"/>
          <w:szCs w:val="22"/>
        </w:rPr>
        <w:t>De seksuele rijping wordt ingezet, de kindertijd loopt ten einde. Het lichaam groeit snel en de geslachtelijke rijping vindt plaats. Het leven lijkt soms op de kop te staan, het is zoeken naar een juist evenwicht. De puber/adolescent ontwikkelt een eigen identiteit. Er kan ook rolverwarring plaatsvinden, bij voorbeeld op basis van twijfels aangaande de eigen seksuele identiteit.</w:t>
      </w:r>
    </w:p>
    <w:p w:rsidR="00C60436" w:rsidRDefault="00C60436" w:rsidP="00C60436">
      <w:pPr>
        <w:pStyle w:val="Geenafstand"/>
        <w:rPr>
          <w:sz w:val="22"/>
          <w:szCs w:val="22"/>
        </w:rPr>
      </w:pPr>
    </w:p>
    <w:p w:rsidR="00C60436" w:rsidRPr="00C60436" w:rsidRDefault="00124150" w:rsidP="00C60436">
      <w:pPr>
        <w:pStyle w:val="Geenafstand"/>
        <w:rPr>
          <w:sz w:val="22"/>
          <w:szCs w:val="22"/>
        </w:rPr>
      </w:pPr>
      <w:r>
        <w:rPr>
          <w:sz w:val="22"/>
          <w:szCs w:val="22"/>
        </w:rPr>
        <w:t>J</w:t>
      </w:r>
      <w:r w:rsidR="00C60436" w:rsidRPr="00C60436">
        <w:rPr>
          <w:sz w:val="22"/>
          <w:szCs w:val="22"/>
        </w:rPr>
        <w:t>ongens</w:t>
      </w:r>
      <w:r>
        <w:rPr>
          <w:sz w:val="22"/>
          <w:szCs w:val="22"/>
        </w:rPr>
        <w:t xml:space="preserve"> groeien langer door</w:t>
      </w:r>
      <w:r w:rsidR="00C60436" w:rsidRPr="00C60436">
        <w:rPr>
          <w:sz w:val="22"/>
          <w:szCs w:val="22"/>
        </w:rPr>
        <w:t xml:space="preserve"> dan meisjes en </w:t>
      </w:r>
      <w:r>
        <w:rPr>
          <w:sz w:val="22"/>
          <w:szCs w:val="22"/>
        </w:rPr>
        <w:t xml:space="preserve">ze hebben een hogere lengtegroei-snelheid. Hierdoor zijn </w:t>
      </w:r>
      <w:r w:rsidR="00C60436" w:rsidRPr="00C60436">
        <w:rPr>
          <w:sz w:val="22"/>
          <w:szCs w:val="22"/>
        </w:rPr>
        <w:t>jongens uiteindelijk op volwassen leeftijd gemiddeld langer dan meisjes.</w:t>
      </w:r>
    </w:p>
    <w:p w:rsidR="00C60436" w:rsidRPr="00C60436" w:rsidRDefault="002C0E09" w:rsidP="00C60436">
      <w:pPr>
        <w:pStyle w:val="Geenafstand"/>
        <w:rPr>
          <w:sz w:val="22"/>
          <w:szCs w:val="22"/>
        </w:rPr>
      </w:pPr>
      <w:r>
        <w:rPr>
          <w:sz w:val="22"/>
          <w:szCs w:val="22"/>
        </w:rPr>
        <w:t>In deze fase worden ook d</w:t>
      </w:r>
      <w:r w:rsidR="00C60436" w:rsidRPr="00C60436">
        <w:rPr>
          <w:sz w:val="22"/>
          <w:szCs w:val="22"/>
        </w:rPr>
        <w:t>e botten dikker en zwaarder, bij jongens voornamelijk in de schouders en bij meisjes voornamelijk in de heupen.</w:t>
      </w:r>
    </w:p>
    <w:p w:rsidR="002C0E09" w:rsidRDefault="002C0E09" w:rsidP="00C60436">
      <w:pPr>
        <w:pStyle w:val="Geenafstand"/>
        <w:rPr>
          <w:sz w:val="22"/>
          <w:szCs w:val="22"/>
        </w:rPr>
      </w:pPr>
    </w:p>
    <w:p w:rsidR="00C60436" w:rsidRPr="00C60436" w:rsidRDefault="00C60436" w:rsidP="00C60436">
      <w:pPr>
        <w:pStyle w:val="Geenafstand"/>
        <w:rPr>
          <w:sz w:val="22"/>
          <w:szCs w:val="22"/>
        </w:rPr>
      </w:pPr>
      <w:r w:rsidRPr="00C60436">
        <w:rPr>
          <w:sz w:val="22"/>
          <w:szCs w:val="22"/>
        </w:rPr>
        <w:t>De lichamelijke veranderingen kunnen bij pubers tot erge onzekerheid leiden. Alle veranderingen kunnen aanleiding geven tot twijfel en schaamte, dit gaat puur om de beleving van de puber zelf.</w:t>
      </w:r>
    </w:p>
    <w:p w:rsidR="00C60436" w:rsidRPr="00C60436" w:rsidRDefault="00C60436" w:rsidP="00C60436">
      <w:pPr>
        <w:pStyle w:val="Geenafstand"/>
        <w:rPr>
          <w:sz w:val="22"/>
          <w:szCs w:val="22"/>
        </w:rPr>
      </w:pPr>
    </w:p>
    <w:p w:rsidR="002C0E09" w:rsidRDefault="002C0E09" w:rsidP="00C60436">
      <w:pPr>
        <w:pStyle w:val="Geenafstand"/>
        <w:rPr>
          <w:sz w:val="22"/>
          <w:szCs w:val="22"/>
        </w:rPr>
      </w:pPr>
    </w:p>
    <w:p w:rsidR="00C60436" w:rsidRPr="00C60436" w:rsidRDefault="00C60436" w:rsidP="00C60436">
      <w:pPr>
        <w:pStyle w:val="Geenafstand"/>
        <w:rPr>
          <w:sz w:val="22"/>
          <w:szCs w:val="22"/>
        </w:rPr>
      </w:pPr>
      <w:r w:rsidRPr="00C60436">
        <w:rPr>
          <w:sz w:val="22"/>
          <w:szCs w:val="22"/>
        </w:rPr>
        <w:lastRenderedPageBreak/>
        <w:t>Een puber moet zijn aandacht wel richten op zijn eigen lichaam en er is dan ook geen enkele andere levensfase waarin het eigen lichaam en het uiterlijk zo centraal staat. De laatste jaren lijkt dit alleen maar versterkt te worden door allerlei culturele invloeden. Het veranderende lichaam en de opbloeiende gevoelens van verliefdheid zijn natuurlijk niet alleen een bron van verdriet, maar brengen ook spanning, plezier en geluk met zich mee.</w:t>
      </w:r>
    </w:p>
    <w:p w:rsidR="00583BDE" w:rsidRPr="00C60436" w:rsidRDefault="00583BDE" w:rsidP="00C60436">
      <w:pPr>
        <w:pStyle w:val="Geenafstand"/>
        <w:rPr>
          <w:sz w:val="22"/>
          <w:szCs w:val="22"/>
        </w:rPr>
      </w:pPr>
    </w:p>
    <w:p w:rsidR="00583BDE" w:rsidRPr="00C60436" w:rsidRDefault="00583BDE" w:rsidP="00C60436">
      <w:pPr>
        <w:pStyle w:val="Geenafstand"/>
        <w:rPr>
          <w:sz w:val="22"/>
          <w:szCs w:val="22"/>
        </w:rPr>
      </w:pPr>
      <w:r w:rsidRPr="00C60436">
        <w:rPr>
          <w:sz w:val="22"/>
          <w:szCs w:val="22"/>
        </w:rPr>
        <w:t xml:space="preserve">Er komt </w:t>
      </w:r>
      <w:r w:rsidR="002C0E09">
        <w:rPr>
          <w:sz w:val="22"/>
          <w:szCs w:val="22"/>
        </w:rPr>
        <w:t xml:space="preserve">in de puberteit </w:t>
      </w:r>
      <w:r w:rsidRPr="00C60436">
        <w:rPr>
          <w:sz w:val="22"/>
          <w:szCs w:val="22"/>
        </w:rPr>
        <w:t xml:space="preserve">een einde aan de gevoelige periode, waardoor  het brein een stuk minder flexibel is. De overige verbindingen </w:t>
      </w:r>
      <w:r w:rsidR="002C0E09">
        <w:rPr>
          <w:sz w:val="22"/>
          <w:szCs w:val="22"/>
        </w:rPr>
        <w:t xml:space="preserve">in de hersenen </w:t>
      </w:r>
      <w:r w:rsidRPr="00C60436">
        <w:rPr>
          <w:sz w:val="22"/>
          <w:szCs w:val="22"/>
        </w:rPr>
        <w:t xml:space="preserve">zijn dan een stuk sterker en efficiënter geworden. Maar ook in de puberteit gebeurt er nog van alles in ons brein, de ontwikkelingen zijn nog lang niet voorbij. Zo heeft er vlak voor de puberteit een tweede groeispurt plaatsgevonden in een aantal synapsen en ook een langdurige snoei van ongebruikte verbindingen. </w:t>
      </w:r>
    </w:p>
    <w:p w:rsidR="002C0E09" w:rsidRDefault="002C0E09" w:rsidP="00C60436">
      <w:pPr>
        <w:pStyle w:val="Geenafstand"/>
        <w:rPr>
          <w:sz w:val="22"/>
          <w:szCs w:val="22"/>
        </w:rPr>
      </w:pPr>
    </w:p>
    <w:p w:rsidR="002C0E09" w:rsidRDefault="002C0E09" w:rsidP="00C60436">
      <w:pPr>
        <w:pStyle w:val="Geenafstand"/>
        <w:rPr>
          <w:sz w:val="22"/>
          <w:szCs w:val="22"/>
        </w:rPr>
      </w:pPr>
    </w:p>
    <w:p w:rsidR="002C0E09" w:rsidRDefault="00583BDE" w:rsidP="00C60436">
      <w:pPr>
        <w:pStyle w:val="Geenafstand"/>
        <w:rPr>
          <w:sz w:val="22"/>
          <w:szCs w:val="22"/>
        </w:rPr>
      </w:pPr>
      <w:r w:rsidRPr="00C60436">
        <w:rPr>
          <w:sz w:val="22"/>
          <w:szCs w:val="22"/>
        </w:rPr>
        <w:t xml:space="preserve">Er vinden vooral veel werkzaamheden plaats in de voorkant van het brein, de prefrontale cortex. Dit hersengebied is verantwoordelijk voor vaardigheden als het onderdrukken van impulsen, beslissingen nemen, het tijdelijk in gedachten houden van informatie en het reguleren van emoties. </w:t>
      </w:r>
    </w:p>
    <w:p w:rsidR="002C0E09" w:rsidRDefault="002C0E09" w:rsidP="00C60436">
      <w:pPr>
        <w:pStyle w:val="Geenafstand"/>
        <w:rPr>
          <w:sz w:val="22"/>
          <w:szCs w:val="22"/>
        </w:rPr>
      </w:pPr>
    </w:p>
    <w:p w:rsidR="00583BDE" w:rsidRDefault="00583BDE" w:rsidP="00C60436">
      <w:pPr>
        <w:pStyle w:val="Geenafstand"/>
        <w:rPr>
          <w:sz w:val="22"/>
          <w:szCs w:val="22"/>
        </w:rPr>
      </w:pPr>
      <w:r w:rsidRPr="00C60436">
        <w:rPr>
          <w:sz w:val="22"/>
          <w:szCs w:val="22"/>
        </w:rPr>
        <w:t>Bij de aanvang van de puberteit, rond het elfde of twaalfde levensjaar, verslechtert de prestatie hiervan eerst. Deze dip heeft vooral te maken met de toename van het aantal verbindingen  hierdoor werkt  het brein dan tijdelijk wat minder efficiënt. Het impulsieve en roekeloze gedrag van veel pubers kan dan ook verklaard worden door de bouwwerkzaamheden in hun brein. Deze ontwikkeling heeft echter ook voordelen. Zo maakt het enorm toegenomen aantal verbindingen het brein weer kinderlijk flexibel, waardoor dit weer een periode is om veel te leren en nieuwe ervaringen op te doen.</w:t>
      </w:r>
    </w:p>
    <w:p w:rsidR="002C0E09" w:rsidRDefault="002C0E09" w:rsidP="00C60436">
      <w:pPr>
        <w:pStyle w:val="Geenafstand"/>
        <w:rPr>
          <w:sz w:val="22"/>
          <w:szCs w:val="22"/>
        </w:rPr>
      </w:pPr>
    </w:p>
    <w:p w:rsidR="002C0E09" w:rsidRDefault="002C0E09" w:rsidP="00C60436">
      <w:pPr>
        <w:pStyle w:val="Geenafstand"/>
        <w:rPr>
          <w:sz w:val="22"/>
          <w:szCs w:val="22"/>
        </w:rPr>
      </w:pPr>
    </w:p>
    <w:p w:rsidR="002C0E09" w:rsidRDefault="002C0E09" w:rsidP="00C60436">
      <w:pPr>
        <w:pStyle w:val="Geenafstand"/>
        <w:rPr>
          <w:sz w:val="22"/>
          <w:szCs w:val="22"/>
        </w:rPr>
      </w:pPr>
    </w:p>
    <w:p w:rsidR="002C0E09" w:rsidRPr="00C60436" w:rsidRDefault="002C0E09" w:rsidP="00C60436">
      <w:pPr>
        <w:pStyle w:val="Geenafstand"/>
        <w:rPr>
          <w:sz w:val="22"/>
          <w:szCs w:val="22"/>
        </w:rPr>
      </w:pPr>
    </w:p>
    <w:p w:rsidR="00583BDE" w:rsidRPr="00C60436" w:rsidRDefault="002C0E09" w:rsidP="002C0E09">
      <w:pPr>
        <w:pStyle w:val="Geenafstand"/>
        <w:jc w:val="center"/>
        <w:rPr>
          <w:sz w:val="22"/>
          <w:szCs w:val="22"/>
        </w:rPr>
      </w:pPr>
      <w:r>
        <w:rPr>
          <w:rFonts w:ascii="Arial" w:hAnsi="Arial" w:cs="Arial"/>
          <w:noProof/>
        </w:rPr>
        <w:drawing>
          <wp:inline distT="0" distB="0" distL="0" distR="0" wp14:anchorId="168764BF" wp14:editId="56047C59">
            <wp:extent cx="3810000" cy="2705100"/>
            <wp:effectExtent l="0" t="0" r="0" b="0"/>
            <wp:docPr id="11" name="Afbeelding 11" descr="http://readytoschool.nl/wp-content/uploads/brein-ou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adytoschool.nl/wp-content/uploads/brein-oude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p>
    <w:p w:rsidR="00583BDE" w:rsidRPr="00C60436" w:rsidRDefault="00583BDE" w:rsidP="00C60436">
      <w:pPr>
        <w:pStyle w:val="Geenafstand"/>
        <w:rPr>
          <w:sz w:val="22"/>
          <w:szCs w:val="22"/>
        </w:rPr>
      </w:pPr>
    </w:p>
    <w:p w:rsidR="00583BDE" w:rsidRPr="00C60436" w:rsidRDefault="00583BDE" w:rsidP="00C60436">
      <w:pPr>
        <w:pStyle w:val="Geenafstand"/>
        <w:rPr>
          <w:sz w:val="22"/>
          <w:szCs w:val="22"/>
        </w:rPr>
      </w:pPr>
    </w:p>
    <w:p w:rsidR="00F86547" w:rsidRPr="00C60436" w:rsidRDefault="00F86547" w:rsidP="00C60436">
      <w:pPr>
        <w:pStyle w:val="Geenafstand"/>
        <w:rPr>
          <w:sz w:val="22"/>
          <w:szCs w:val="22"/>
        </w:rPr>
      </w:pPr>
    </w:p>
    <w:p w:rsidR="00FF26E4" w:rsidRPr="001534DF" w:rsidRDefault="003C00F5" w:rsidP="00FF26E4">
      <w:pPr>
        <w:rPr>
          <w:sz w:val="24"/>
          <w:szCs w:val="24"/>
        </w:rPr>
      </w:pPr>
      <w:r w:rsidRPr="001534DF">
        <w:rPr>
          <w:sz w:val="24"/>
          <w:szCs w:val="24"/>
        </w:rPr>
        <w:lastRenderedPageBreak/>
        <w:t xml:space="preserve">4.7 </w:t>
      </w:r>
      <w:r w:rsidR="00FF26E4" w:rsidRPr="001534DF">
        <w:rPr>
          <w:sz w:val="24"/>
          <w:szCs w:val="24"/>
        </w:rPr>
        <w:t>De</w:t>
      </w:r>
      <w:r w:rsidR="00016A74" w:rsidRPr="001534DF">
        <w:rPr>
          <w:sz w:val="24"/>
          <w:szCs w:val="24"/>
        </w:rPr>
        <w:t xml:space="preserve"> zesde levensfase: De vroege volwassenheid</w:t>
      </w:r>
    </w:p>
    <w:p w:rsidR="00CB3A8C" w:rsidRDefault="00CB3A8C" w:rsidP="00016A74">
      <w:pPr>
        <w:pStyle w:val="Geenafstand"/>
      </w:pPr>
    </w:p>
    <w:p w:rsidR="003D712C" w:rsidRPr="00016A74" w:rsidRDefault="003D712C" w:rsidP="00016A74">
      <w:pPr>
        <w:pStyle w:val="Geenafstand"/>
        <w:rPr>
          <w:sz w:val="22"/>
          <w:szCs w:val="22"/>
        </w:rPr>
      </w:pPr>
      <w:r w:rsidRPr="00016A74">
        <w:rPr>
          <w:sz w:val="22"/>
          <w:szCs w:val="22"/>
        </w:rPr>
        <w:t xml:space="preserve">Volgens de levensfasen van Erikson heeft de </w:t>
      </w:r>
      <w:r w:rsidR="00FA55D6">
        <w:rPr>
          <w:sz w:val="22"/>
          <w:szCs w:val="22"/>
        </w:rPr>
        <w:t>zesde</w:t>
      </w:r>
      <w:r w:rsidRPr="00016A74">
        <w:rPr>
          <w:sz w:val="22"/>
          <w:szCs w:val="22"/>
        </w:rPr>
        <w:t xml:space="preserve"> levensfase de volgende kenmerken :</w:t>
      </w:r>
    </w:p>
    <w:p w:rsidR="003D712C" w:rsidRPr="00016A74" w:rsidRDefault="003D712C" w:rsidP="00016A74">
      <w:pPr>
        <w:pStyle w:val="Geenafstand"/>
        <w:rPr>
          <w:sz w:val="22"/>
          <w:szCs w:val="22"/>
        </w:rPr>
      </w:pPr>
    </w:p>
    <w:p w:rsidR="003D712C" w:rsidRPr="00016A74" w:rsidRDefault="003D712C" w:rsidP="00016A74">
      <w:pPr>
        <w:pStyle w:val="Geenafstand"/>
        <w:ind w:left="709"/>
        <w:rPr>
          <w:sz w:val="22"/>
          <w:szCs w:val="22"/>
        </w:rPr>
      </w:pPr>
      <w:r w:rsidRPr="00016A74">
        <w:rPr>
          <w:sz w:val="22"/>
          <w:szCs w:val="22"/>
        </w:rPr>
        <w:t>Fase</w:t>
      </w:r>
      <w:r w:rsidRPr="00016A74">
        <w:rPr>
          <w:sz w:val="22"/>
          <w:szCs w:val="22"/>
        </w:rPr>
        <w:tab/>
      </w:r>
      <w:r w:rsidRPr="00016A74">
        <w:rPr>
          <w:sz w:val="22"/>
          <w:szCs w:val="22"/>
        </w:rPr>
        <w:tab/>
      </w:r>
      <w:r w:rsidRPr="00016A74">
        <w:rPr>
          <w:sz w:val="22"/>
          <w:szCs w:val="22"/>
        </w:rPr>
        <w:tab/>
      </w:r>
      <w:r w:rsidRPr="00016A74">
        <w:rPr>
          <w:sz w:val="22"/>
          <w:szCs w:val="22"/>
        </w:rPr>
        <w:t>de vroege volwassenheid</w:t>
      </w:r>
      <w:r w:rsidRPr="00016A74">
        <w:rPr>
          <w:sz w:val="22"/>
          <w:szCs w:val="22"/>
        </w:rPr>
        <w:t xml:space="preserve"> </w:t>
      </w:r>
    </w:p>
    <w:p w:rsidR="003D712C" w:rsidRPr="00016A74" w:rsidRDefault="003D712C" w:rsidP="00016A74">
      <w:pPr>
        <w:pStyle w:val="Geenafstand"/>
        <w:ind w:left="709"/>
        <w:rPr>
          <w:sz w:val="22"/>
          <w:szCs w:val="22"/>
        </w:rPr>
      </w:pPr>
      <w:r w:rsidRPr="00016A74">
        <w:rPr>
          <w:sz w:val="22"/>
          <w:szCs w:val="22"/>
        </w:rPr>
        <w:t>Leeftijd</w:t>
      </w:r>
      <w:r w:rsidRPr="00016A74">
        <w:rPr>
          <w:sz w:val="22"/>
          <w:szCs w:val="22"/>
        </w:rPr>
        <w:tab/>
      </w:r>
      <w:r w:rsidRPr="00016A74">
        <w:rPr>
          <w:sz w:val="22"/>
          <w:szCs w:val="22"/>
        </w:rPr>
        <w:tab/>
      </w:r>
      <w:r w:rsidRPr="00016A74">
        <w:rPr>
          <w:sz w:val="22"/>
          <w:szCs w:val="22"/>
        </w:rPr>
        <w:t>18 tot 35</w:t>
      </w:r>
      <w:r w:rsidRPr="00016A74">
        <w:rPr>
          <w:sz w:val="22"/>
          <w:szCs w:val="22"/>
        </w:rPr>
        <w:t xml:space="preserve"> jaar </w:t>
      </w:r>
    </w:p>
    <w:p w:rsidR="003D712C" w:rsidRPr="00016A74" w:rsidRDefault="003D712C" w:rsidP="00016A74">
      <w:pPr>
        <w:pStyle w:val="Geenafstand"/>
        <w:ind w:left="709"/>
        <w:rPr>
          <w:sz w:val="22"/>
          <w:szCs w:val="22"/>
        </w:rPr>
      </w:pPr>
      <w:r w:rsidRPr="00016A74">
        <w:rPr>
          <w:sz w:val="22"/>
          <w:szCs w:val="22"/>
        </w:rPr>
        <w:t>Duur levensfase</w:t>
      </w:r>
      <w:r w:rsidRPr="00016A74">
        <w:rPr>
          <w:sz w:val="22"/>
          <w:szCs w:val="22"/>
        </w:rPr>
        <w:tab/>
        <w:t>17</w:t>
      </w:r>
      <w:r w:rsidRPr="00016A74">
        <w:rPr>
          <w:sz w:val="22"/>
          <w:szCs w:val="22"/>
        </w:rPr>
        <w:t xml:space="preserve"> jaar </w:t>
      </w:r>
    </w:p>
    <w:p w:rsidR="00CB3A8C" w:rsidRPr="00016A74" w:rsidRDefault="003D712C" w:rsidP="00016A74">
      <w:pPr>
        <w:pStyle w:val="Geenafstand"/>
        <w:ind w:left="709"/>
        <w:rPr>
          <w:sz w:val="22"/>
          <w:szCs w:val="22"/>
        </w:rPr>
      </w:pPr>
      <w:r w:rsidRPr="00016A74">
        <w:rPr>
          <w:sz w:val="22"/>
          <w:szCs w:val="22"/>
        </w:rPr>
        <w:t>Levenstaak</w:t>
      </w:r>
      <w:r w:rsidRPr="00016A74">
        <w:rPr>
          <w:sz w:val="22"/>
          <w:szCs w:val="22"/>
        </w:rPr>
        <w:tab/>
      </w:r>
      <w:r w:rsidRPr="00016A74">
        <w:rPr>
          <w:sz w:val="22"/>
          <w:szCs w:val="22"/>
        </w:rPr>
        <w:tab/>
      </w:r>
      <w:r w:rsidRPr="00016A74">
        <w:rPr>
          <w:sz w:val="22"/>
          <w:szCs w:val="22"/>
        </w:rPr>
        <w:t xml:space="preserve">intimiteit versus isolement </w:t>
      </w:r>
    </w:p>
    <w:p w:rsidR="00CB3A8C" w:rsidRPr="00016A74" w:rsidRDefault="00CB3A8C" w:rsidP="00016A74">
      <w:pPr>
        <w:pStyle w:val="Geenafstand"/>
        <w:rPr>
          <w:sz w:val="22"/>
          <w:szCs w:val="22"/>
        </w:rPr>
      </w:pPr>
    </w:p>
    <w:p w:rsidR="00CB3A8C" w:rsidRDefault="00CB3A8C" w:rsidP="00016A74">
      <w:pPr>
        <w:pStyle w:val="Geenafstand"/>
        <w:rPr>
          <w:sz w:val="22"/>
          <w:szCs w:val="22"/>
        </w:rPr>
      </w:pPr>
    </w:p>
    <w:p w:rsidR="003321E7" w:rsidRDefault="003321E7" w:rsidP="00016A74">
      <w:pPr>
        <w:pStyle w:val="Geenafstand"/>
        <w:rPr>
          <w:sz w:val="22"/>
          <w:szCs w:val="22"/>
        </w:rPr>
      </w:pPr>
      <w:r>
        <w:rPr>
          <w:sz w:val="22"/>
          <w:szCs w:val="22"/>
        </w:rPr>
        <w:t>Met betrekking tot deze fase zie je dat in de bronnen de onderverdeling enigszins afwijkt. Erikson maakt onderscheid tussen adolescenten</w:t>
      </w:r>
      <w:r w:rsidR="00F377F1">
        <w:rPr>
          <w:sz w:val="22"/>
          <w:szCs w:val="22"/>
        </w:rPr>
        <w:t xml:space="preserve"> (12-18)</w:t>
      </w:r>
      <w:r>
        <w:rPr>
          <w:sz w:val="22"/>
          <w:szCs w:val="22"/>
        </w:rPr>
        <w:t xml:space="preserve">, vroege volwassenheid </w:t>
      </w:r>
      <w:r w:rsidR="00F377F1">
        <w:rPr>
          <w:sz w:val="22"/>
          <w:szCs w:val="22"/>
        </w:rPr>
        <w:t>(18-35)</w:t>
      </w:r>
      <w:r>
        <w:rPr>
          <w:sz w:val="22"/>
          <w:szCs w:val="22"/>
        </w:rPr>
        <w:t xml:space="preserve">en middelbare volwassenheid </w:t>
      </w:r>
      <w:r w:rsidR="00F377F1">
        <w:rPr>
          <w:sz w:val="22"/>
          <w:szCs w:val="22"/>
        </w:rPr>
        <w:t xml:space="preserve">(35-55/65) </w:t>
      </w:r>
      <w:r>
        <w:rPr>
          <w:sz w:val="22"/>
          <w:szCs w:val="22"/>
        </w:rPr>
        <w:t xml:space="preserve">terwijl anderen </w:t>
      </w:r>
      <w:r w:rsidR="00F377F1">
        <w:rPr>
          <w:sz w:val="22"/>
          <w:szCs w:val="22"/>
        </w:rPr>
        <w:t>de puberteit (tot 16)en adolescentie (16-21) splitsen en de volwassenheid (vanaf 21) juist samenvoegen. Op basis van de omschrijvingen in de bronnen heb ik hier de informatie verdeeld.</w:t>
      </w:r>
    </w:p>
    <w:p w:rsidR="003321E7" w:rsidRPr="00016A74" w:rsidRDefault="003321E7" w:rsidP="00016A74">
      <w:pPr>
        <w:pStyle w:val="Geenafstand"/>
        <w:rPr>
          <w:sz w:val="22"/>
          <w:szCs w:val="22"/>
        </w:rPr>
      </w:pPr>
    </w:p>
    <w:p w:rsidR="00FF26E4" w:rsidRPr="00016A74" w:rsidRDefault="00FF26E4" w:rsidP="00016A74">
      <w:pPr>
        <w:pStyle w:val="Geenafstand"/>
        <w:rPr>
          <w:sz w:val="22"/>
          <w:szCs w:val="22"/>
        </w:rPr>
      </w:pPr>
      <w:r w:rsidRPr="00016A74">
        <w:rPr>
          <w:sz w:val="22"/>
          <w:szCs w:val="22"/>
        </w:rPr>
        <w:t>In deze fase staat de mens voor de ontwikkelingstaak een wederkerige en intieme relatie op te bouwen die volgens Erikson bestaat uit de volgende componenten:</w:t>
      </w:r>
    </w:p>
    <w:p w:rsidR="00FF26E4" w:rsidRPr="00016A74" w:rsidRDefault="00FF26E4" w:rsidP="00CB608D">
      <w:pPr>
        <w:pStyle w:val="Geenafstand"/>
        <w:numPr>
          <w:ilvl w:val="0"/>
          <w:numId w:val="21"/>
        </w:numPr>
        <w:rPr>
          <w:sz w:val="22"/>
          <w:szCs w:val="22"/>
        </w:rPr>
      </w:pPr>
      <w:r w:rsidRPr="00016A74">
        <w:rPr>
          <w:sz w:val="22"/>
          <w:szCs w:val="22"/>
        </w:rPr>
        <w:t>wederkerigheid van orgasme;</w:t>
      </w:r>
    </w:p>
    <w:p w:rsidR="00FF26E4" w:rsidRPr="00016A74" w:rsidRDefault="00FF26E4" w:rsidP="00CB608D">
      <w:pPr>
        <w:pStyle w:val="Geenafstand"/>
        <w:numPr>
          <w:ilvl w:val="0"/>
          <w:numId w:val="21"/>
        </w:numPr>
        <w:rPr>
          <w:sz w:val="22"/>
          <w:szCs w:val="22"/>
        </w:rPr>
      </w:pPr>
      <w:r w:rsidRPr="00016A74">
        <w:rPr>
          <w:sz w:val="22"/>
          <w:szCs w:val="22"/>
        </w:rPr>
        <w:t>met een beminde partner;</w:t>
      </w:r>
    </w:p>
    <w:p w:rsidR="00FF26E4" w:rsidRPr="00016A74" w:rsidRDefault="00FF26E4" w:rsidP="00CB608D">
      <w:pPr>
        <w:pStyle w:val="Geenafstand"/>
        <w:numPr>
          <w:ilvl w:val="0"/>
          <w:numId w:val="21"/>
        </w:numPr>
        <w:rPr>
          <w:sz w:val="22"/>
          <w:szCs w:val="22"/>
        </w:rPr>
      </w:pPr>
      <w:r w:rsidRPr="00016A74">
        <w:rPr>
          <w:sz w:val="22"/>
          <w:szCs w:val="22"/>
        </w:rPr>
        <w:t>van het andere geslacht;</w:t>
      </w:r>
    </w:p>
    <w:p w:rsidR="00FF26E4" w:rsidRPr="00016A74" w:rsidRDefault="00FF26E4" w:rsidP="00CB608D">
      <w:pPr>
        <w:pStyle w:val="Geenafstand"/>
        <w:numPr>
          <w:ilvl w:val="0"/>
          <w:numId w:val="21"/>
        </w:numPr>
        <w:rPr>
          <w:sz w:val="22"/>
          <w:szCs w:val="22"/>
        </w:rPr>
      </w:pPr>
      <w:r w:rsidRPr="00016A74">
        <w:rPr>
          <w:sz w:val="22"/>
          <w:szCs w:val="22"/>
        </w:rPr>
        <w:t>met wie men in staat en bereid is, een wederzijdse verantwoordelijkheid te delen;</w:t>
      </w:r>
    </w:p>
    <w:p w:rsidR="00FF26E4" w:rsidRPr="00016A74" w:rsidRDefault="00FF26E4" w:rsidP="00CB608D">
      <w:pPr>
        <w:pStyle w:val="Geenafstand"/>
        <w:numPr>
          <w:ilvl w:val="0"/>
          <w:numId w:val="21"/>
        </w:numPr>
        <w:rPr>
          <w:sz w:val="22"/>
          <w:szCs w:val="22"/>
        </w:rPr>
      </w:pPr>
      <w:r w:rsidRPr="00016A74">
        <w:rPr>
          <w:sz w:val="22"/>
          <w:szCs w:val="22"/>
        </w:rPr>
        <w:t>en met wie men in staat en bereid is, de cycli te reguleren van werk, voorplanting en recreatie;</w:t>
      </w:r>
    </w:p>
    <w:p w:rsidR="00FF26E4" w:rsidRPr="00016A74" w:rsidRDefault="00FF26E4" w:rsidP="00CB608D">
      <w:pPr>
        <w:pStyle w:val="Geenafstand"/>
        <w:numPr>
          <w:ilvl w:val="0"/>
          <w:numId w:val="21"/>
        </w:numPr>
        <w:rPr>
          <w:sz w:val="22"/>
          <w:szCs w:val="22"/>
        </w:rPr>
      </w:pPr>
      <w:r w:rsidRPr="00016A74">
        <w:rPr>
          <w:sz w:val="22"/>
          <w:szCs w:val="22"/>
        </w:rPr>
        <w:t>teneinde ook voor het nageslacht een bevredigende ontwikkeling te garanderen.¹</w:t>
      </w:r>
    </w:p>
    <w:p w:rsidR="00FF26E4" w:rsidRPr="00FF26E4" w:rsidRDefault="00FF26E4" w:rsidP="00016A74">
      <w:pPr>
        <w:pStyle w:val="Geenafstand"/>
      </w:pPr>
    </w:p>
    <w:p w:rsidR="00FF26E4" w:rsidRPr="004F419B" w:rsidRDefault="00FF26E4" w:rsidP="00016A74">
      <w:pPr>
        <w:pStyle w:val="Geenafstand"/>
        <w:rPr>
          <w:sz w:val="22"/>
          <w:szCs w:val="22"/>
        </w:rPr>
      </w:pPr>
    </w:p>
    <w:p w:rsidR="00CB608D" w:rsidRPr="00016A74" w:rsidRDefault="00CB608D" w:rsidP="00CB608D">
      <w:pPr>
        <w:pStyle w:val="Geenafstand"/>
        <w:rPr>
          <w:sz w:val="22"/>
          <w:szCs w:val="22"/>
        </w:rPr>
      </w:pPr>
      <w:r w:rsidRPr="00016A74">
        <w:rPr>
          <w:sz w:val="22"/>
          <w:szCs w:val="22"/>
        </w:rPr>
        <w:t>Wat is volwassenheid?</w:t>
      </w:r>
      <w:r>
        <w:rPr>
          <w:sz w:val="22"/>
          <w:szCs w:val="22"/>
        </w:rPr>
        <w:t xml:space="preserve"> Je kan dit op verschillende manieren beschouwen :</w:t>
      </w:r>
    </w:p>
    <w:p w:rsidR="00CB608D" w:rsidRPr="00016A74" w:rsidRDefault="00CB608D" w:rsidP="00CB608D">
      <w:pPr>
        <w:pStyle w:val="Geenafstand"/>
        <w:numPr>
          <w:ilvl w:val="0"/>
          <w:numId w:val="22"/>
        </w:numPr>
        <w:rPr>
          <w:sz w:val="22"/>
          <w:szCs w:val="22"/>
        </w:rPr>
      </w:pPr>
      <w:r w:rsidRPr="00016A74">
        <w:rPr>
          <w:sz w:val="22"/>
          <w:szCs w:val="22"/>
        </w:rPr>
        <w:t>Lichamelijk volwassen: wanneer iemand volgroeid is</w:t>
      </w:r>
    </w:p>
    <w:p w:rsidR="00CB608D" w:rsidRPr="00016A74" w:rsidRDefault="00CB608D" w:rsidP="00CB608D">
      <w:pPr>
        <w:pStyle w:val="Geenafstand"/>
        <w:numPr>
          <w:ilvl w:val="0"/>
          <w:numId w:val="22"/>
        </w:numPr>
        <w:rPr>
          <w:sz w:val="22"/>
          <w:szCs w:val="22"/>
        </w:rPr>
      </w:pPr>
      <w:r w:rsidRPr="00016A74">
        <w:rPr>
          <w:sz w:val="22"/>
          <w:szCs w:val="22"/>
        </w:rPr>
        <w:t xml:space="preserve">Maatschappelijk volwassen: wanneer iemand stemrecht heeft en zonder </w:t>
      </w:r>
      <w:r>
        <w:rPr>
          <w:sz w:val="22"/>
          <w:szCs w:val="22"/>
        </w:rPr>
        <w:t>t</w:t>
      </w:r>
      <w:r w:rsidRPr="00016A74">
        <w:rPr>
          <w:sz w:val="22"/>
          <w:szCs w:val="22"/>
        </w:rPr>
        <w:t>oestemming kan trouwen of een eigen zaak mag beginnen</w:t>
      </w:r>
    </w:p>
    <w:p w:rsidR="00CB608D" w:rsidRPr="00016A74" w:rsidRDefault="00CB608D" w:rsidP="00CB608D">
      <w:pPr>
        <w:pStyle w:val="Geenafstand"/>
        <w:numPr>
          <w:ilvl w:val="0"/>
          <w:numId w:val="22"/>
        </w:numPr>
        <w:rPr>
          <w:sz w:val="22"/>
          <w:szCs w:val="22"/>
        </w:rPr>
      </w:pPr>
      <w:r w:rsidRPr="00016A74">
        <w:rPr>
          <w:sz w:val="22"/>
          <w:szCs w:val="22"/>
        </w:rPr>
        <w:t>Psychisch of geestelijk volwassen: wanneer iemand zich zelfstandig gedraagt en in staat is verantwoordelijkheid te dragen</w:t>
      </w:r>
    </w:p>
    <w:p w:rsidR="00016A74" w:rsidRPr="004F419B" w:rsidRDefault="00016A74" w:rsidP="00016A74">
      <w:pPr>
        <w:pStyle w:val="Geenafstand"/>
        <w:rPr>
          <w:sz w:val="22"/>
          <w:szCs w:val="22"/>
        </w:rPr>
      </w:pPr>
    </w:p>
    <w:p w:rsidR="00016A74" w:rsidRDefault="00CB608D" w:rsidP="00016A74">
      <w:pPr>
        <w:pStyle w:val="Geenafstand"/>
        <w:rPr>
          <w:sz w:val="22"/>
          <w:szCs w:val="22"/>
        </w:rPr>
      </w:pPr>
      <w:r>
        <w:rPr>
          <w:sz w:val="22"/>
          <w:szCs w:val="22"/>
        </w:rPr>
        <w:t xml:space="preserve">In deze fase wordt het </w:t>
      </w:r>
      <w:r w:rsidR="00016A74" w:rsidRPr="004F419B">
        <w:rPr>
          <w:sz w:val="22"/>
          <w:szCs w:val="22"/>
        </w:rPr>
        <w:t>proces van abstract denken en kritisch denken wordt voltooid. De adolescent denkt ook veel minder zwart/wit dan de puber. Het verschil tussen denken en doen is grotendeels verdwenen. De adolescent handelt in grote mate overeenkomstig in zijn denken.</w:t>
      </w:r>
    </w:p>
    <w:p w:rsidR="00CB608D" w:rsidRPr="004F419B" w:rsidRDefault="00CB608D" w:rsidP="00016A74">
      <w:pPr>
        <w:pStyle w:val="Geenafstand"/>
        <w:rPr>
          <w:sz w:val="22"/>
          <w:szCs w:val="22"/>
        </w:rPr>
      </w:pPr>
    </w:p>
    <w:p w:rsidR="00016A74" w:rsidRDefault="00016A74" w:rsidP="00016A74">
      <w:pPr>
        <w:pStyle w:val="Geenafstand"/>
        <w:rPr>
          <w:sz w:val="22"/>
          <w:szCs w:val="22"/>
        </w:rPr>
      </w:pPr>
      <w:r w:rsidRPr="004F419B">
        <w:rPr>
          <w:sz w:val="22"/>
          <w:szCs w:val="22"/>
        </w:rPr>
        <w:t>De adolescent gaat ook meer nadenken over politiek en religie. Opvallend is dat meisjes qua politiek meer links denken dan jongens. Van alle jongeren is er maar ongeveer 20% geïnteresseerd in politiek. Bij religie geld dat ongeveer 15% van de jongeren aangeeft dat religie veel voor hem of haar betekent.</w:t>
      </w:r>
    </w:p>
    <w:p w:rsidR="00CB608D" w:rsidRPr="004F419B" w:rsidRDefault="00CB608D" w:rsidP="00016A74">
      <w:pPr>
        <w:pStyle w:val="Geenafstand"/>
        <w:rPr>
          <w:sz w:val="22"/>
          <w:szCs w:val="22"/>
        </w:rPr>
      </w:pPr>
    </w:p>
    <w:p w:rsidR="00402902" w:rsidRDefault="00402902" w:rsidP="00016A74">
      <w:pPr>
        <w:pStyle w:val="Geenafstand"/>
        <w:rPr>
          <w:sz w:val="22"/>
          <w:szCs w:val="22"/>
        </w:rPr>
      </w:pPr>
    </w:p>
    <w:p w:rsidR="00402902" w:rsidRDefault="00402902" w:rsidP="00016A74">
      <w:pPr>
        <w:pStyle w:val="Geenafstand"/>
        <w:rPr>
          <w:sz w:val="22"/>
          <w:szCs w:val="22"/>
        </w:rPr>
      </w:pPr>
    </w:p>
    <w:p w:rsidR="00016A74" w:rsidRPr="004F419B" w:rsidRDefault="00016A74" w:rsidP="00016A74">
      <w:pPr>
        <w:pStyle w:val="Geenafstand"/>
        <w:rPr>
          <w:sz w:val="22"/>
          <w:szCs w:val="22"/>
        </w:rPr>
      </w:pPr>
      <w:r w:rsidRPr="004F419B">
        <w:rPr>
          <w:sz w:val="22"/>
          <w:szCs w:val="22"/>
        </w:rPr>
        <w:lastRenderedPageBreak/>
        <w:t>Jongeren moeten nu wel genuanceerd leren denken aangezien ze al vrij vroeg allerlei belangrijke keuzes moeten maken. Ze hebben veel vrijheid als het gaat om het bepalen van hun eigen toekomst. De adolescent is wat we metacognitie noemen.</w:t>
      </w:r>
    </w:p>
    <w:p w:rsidR="00016A74" w:rsidRDefault="00016A74" w:rsidP="00016A74">
      <w:pPr>
        <w:pStyle w:val="Geenafstand"/>
        <w:rPr>
          <w:sz w:val="22"/>
          <w:szCs w:val="22"/>
        </w:rPr>
      </w:pPr>
      <w:r w:rsidRPr="004F419B">
        <w:rPr>
          <w:sz w:val="22"/>
          <w:szCs w:val="22"/>
        </w:rPr>
        <w:t>Metacognitie betekent dat je na kunt denken over de eigen manier van denken en leren. Je weet wat je sterke en zwakke punten zijn voor wat betreft je wijze van leren.</w:t>
      </w:r>
    </w:p>
    <w:p w:rsidR="00402902" w:rsidRPr="004F419B" w:rsidRDefault="00402902" w:rsidP="00016A74">
      <w:pPr>
        <w:pStyle w:val="Geenafstand"/>
        <w:rPr>
          <w:sz w:val="22"/>
          <w:szCs w:val="22"/>
        </w:rPr>
      </w:pPr>
    </w:p>
    <w:p w:rsidR="00016A74" w:rsidRDefault="00016A74" w:rsidP="00016A74">
      <w:pPr>
        <w:pStyle w:val="Geenafstand"/>
        <w:rPr>
          <w:sz w:val="22"/>
          <w:szCs w:val="22"/>
        </w:rPr>
      </w:pPr>
    </w:p>
    <w:p w:rsidR="00402902" w:rsidRDefault="00402902" w:rsidP="00402902">
      <w:pPr>
        <w:pStyle w:val="Geenafstand"/>
        <w:jc w:val="center"/>
        <w:rPr>
          <w:sz w:val="22"/>
          <w:szCs w:val="22"/>
        </w:rPr>
      </w:pPr>
      <w:r>
        <w:rPr>
          <w:rFonts w:ascii="Arial" w:hAnsi="Arial" w:cs="Arial"/>
          <w:noProof/>
        </w:rPr>
        <w:drawing>
          <wp:inline distT="0" distB="0" distL="0" distR="0" wp14:anchorId="58E8F59E" wp14:editId="07404951">
            <wp:extent cx="2125176" cy="1409700"/>
            <wp:effectExtent l="0" t="0" r="8890" b="0"/>
            <wp:docPr id="12" name="Afbeelding 12" descr="https://tse1.mm.bing.net/th?id=OIP.Mc4c52e7ae1fdcaedec9d77b67fe8eb53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Mc4c52e7ae1fdcaedec9d77b67fe8eb53o0&amp;pid=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7612" cy="1411316"/>
                    </a:xfrm>
                    <a:prstGeom prst="rect">
                      <a:avLst/>
                    </a:prstGeom>
                    <a:noFill/>
                    <a:ln>
                      <a:noFill/>
                    </a:ln>
                  </pic:spPr>
                </pic:pic>
              </a:graphicData>
            </a:graphic>
          </wp:inline>
        </w:drawing>
      </w:r>
    </w:p>
    <w:p w:rsidR="00402902" w:rsidRPr="004F419B" w:rsidRDefault="00402902" w:rsidP="00016A74">
      <w:pPr>
        <w:pStyle w:val="Geenafstand"/>
        <w:rPr>
          <w:sz w:val="22"/>
          <w:szCs w:val="22"/>
        </w:rPr>
      </w:pPr>
    </w:p>
    <w:p w:rsidR="00402902" w:rsidRDefault="00402902" w:rsidP="00016A74">
      <w:pPr>
        <w:pStyle w:val="Geenafstand"/>
        <w:rPr>
          <w:sz w:val="22"/>
          <w:szCs w:val="22"/>
        </w:rPr>
      </w:pPr>
    </w:p>
    <w:p w:rsidR="00016A74" w:rsidRPr="004F419B" w:rsidRDefault="00016A74" w:rsidP="00016A74">
      <w:pPr>
        <w:pStyle w:val="Geenafstand"/>
        <w:rPr>
          <w:sz w:val="22"/>
          <w:szCs w:val="22"/>
        </w:rPr>
      </w:pPr>
      <w:r w:rsidRPr="004F419B">
        <w:rPr>
          <w:sz w:val="22"/>
          <w:szCs w:val="22"/>
        </w:rPr>
        <w:t>De mensenkennis neemt sterk toe. De adolescent weet hoe hij zelf in elkaar steekt, hoe hij met anderen omgaat, wat hij van anderen kan verwachten en hij kan zich inleven in een ander. De adolescent is stabieler dan de puber. Dit is ook te merken aan contacten, die krijgen een meer duurzaam karakter. Meer dan de helft heeft op deze leeftijd ook een vaste relatie. Ze hebben ook meer verantwoordelijkheidsgevoel, waardoor ze beter met een vaste relatie om kunnen gaan.</w:t>
      </w:r>
    </w:p>
    <w:p w:rsidR="00016A74" w:rsidRPr="004F419B" w:rsidRDefault="00016A74" w:rsidP="00016A74">
      <w:pPr>
        <w:pStyle w:val="Geenafstand"/>
        <w:rPr>
          <w:sz w:val="22"/>
          <w:szCs w:val="22"/>
        </w:rPr>
      </w:pPr>
    </w:p>
    <w:p w:rsidR="00016A74" w:rsidRPr="004F419B" w:rsidRDefault="00016A74" w:rsidP="00016A74">
      <w:pPr>
        <w:pStyle w:val="Geenafstand"/>
        <w:rPr>
          <w:sz w:val="22"/>
          <w:szCs w:val="22"/>
        </w:rPr>
      </w:pPr>
      <w:r w:rsidRPr="004F419B">
        <w:rPr>
          <w:sz w:val="22"/>
          <w:szCs w:val="22"/>
        </w:rPr>
        <w:t>De lichamelijke volwassenwording wordt voltooid. Jongens en meisjes behalen in de adolescentie hun maximale lichaamslengte. Alhoewel niet iedereen tevreden is met zijn uiterlijk, is men veel beter dan tijdens de puberteit in staat tot het maken van een behoorlijk realistische inschatting van de eigen lichamelijkheid. Ook accepteert en relativeert men bepaalde lichamelijke onvolkomenheden beter. Men bereikt in de adolescentie ook hun maximale spierkracht en uithoudingsvermogen.</w:t>
      </w:r>
    </w:p>
    <w:p w:rsidR="00016A74" w:rsidRPr="004F419B" w:rsidRDefault="00016A74" w:rsidP="00016A74">
      <w:pPr>
        <w:pStyle w:val="Geenafstand"/>
        <w:rPr>
          <w:sz w:val="22"/>
          <w:szCs w:val="22"/>
        </w:rPr>
      </w:pPr>
    </w:p>
    <w:p w:rsidR="003D712C" w:rsidRDefault="003D712C" w:rsidP="00016A74">
      <w:pPr>
        <w:pStyle w:val="Geenafstand"/>
      </w:pPr>
    </w:p>
    <w:p w:rsidR="003D712C" w:rsidRPr="00FF26E4" w:rsidRDefault="003D712C" w:rsidP="00016A74">
      <w:pPr>
        <w:pStyle w:val="Geenafstand"/>
      </w:pPr>
    </w:p>
    <w:p w:rsidR="00FF26E4" w:rsidRPr="001534DF" w:rsidRDefault="003C00F5" w:rsidP="00016A74">
      <w:pPr>
        <w:pStyle w:val="Geenafstand"/>
        <w:rPr>
          <w:sz w:val="24"/>
          <w:szCs w:val="24"/>
        </w:rPr>
      </w:pPr>
      <w:r w:rsidRPr="001534DF">
        <w:rPr>
          <w:sz w:val="24"/>
          <w:szCs w:val="24"/>
        </w:rPr>
        <w:t xml:space="preserve">4.8 </w:t>
      </w:r>
      <w:r w:rsidR="00402902" w:rsidRPr="001534DF">
        <w:rPr>
          <w:sz w:val="24"/>
          <w:szCs w:val="24"/>
        </w:rPr>
        <w:t xml:space="preserve">De zevende levensfase: De </w:t>
      </w:r>
      <w:r w:rsidR="001534DF" w:rsidRPr="001534DF">
        <w:rPr>
          <w:sz w:val="24"/>
          <w:szCs w:val="24"/>
        </w:rPr>
        <w:t>middelbare volwassenheid</w:t>
      </w:r>
      <w:r w:rsidR="00FF26E4" w:rsidRPr="001534DF">
        <w:rPr>
          <w:sz w:val="24"/>
          <w:szCs w:val="24"/>
        </w:rPr>
        <w:t xml:space="preserve"> </w:t>
      </w:r>
    </w:p>
    <w:p w:rsidR="00CB3A8C" w:rsidRPr="00016A74" w:rsidRDefault="00CB3A8C" w:rsidP="00016A74">
      <w:pPr>
        <w:pStyle w:val="Geenafstand"/>
        <w:rPr>
          <w:sz w:val="22"/>
          <w:szCs w:val="22"/>
        </w:rPr>
      </w:pPr>
    </w:p>
    <w:p w:rsidR="003D712C" w:rsidRPr="00016A74" w:rsidRDefault="003D712C" w:rsidP="00016A74">
      <w:pPr>
        <w:pStyle w:val="Geenafstand"/>
        <w:rPr>
          <w:sz w:val="22"/>
          <w:szCs w:val="22"/>
        </w:rPr>
      </w:pPr>
      <w:r w:rsidRPr="00016A74">
        <w:rPr>
          <w:sz w:val="22"/>
          <w:szCs w:val="22"/>
        </w:rPr>
        <w:t xml:space="preserve">Volgens de levensfasen van Erikson heeft de </w:t>
      </w:r>
      <w:r w:rsidR="00FA55D6">
        <w:rPr>
          <w:sz w:val="22"/>
          <w:szCs w:val="22"/>
        </w:rPr>
        <w:t xml:space="preserve">zevende </w:t>
      </w:r>
      <w:r w:rsidRPr="00016A74">
        <w:rPr>
          <w:sz w:val="22"/>
          <w:szCs w:val="22"/>
        </w:rPr>
        <w:t xml:space="preserve">levensfase de volgende </w:t>
      </w:r>
      <w:r w:rsidR="001534DF">
        <w:rPr>
          <w:sz w:val="22"/>
          <w:szCs w:val="22"/>
        </w:rPr>
        <w:t xml:space="preserve"> </w:t>
      </w:r>
      <w:r w:rsidRPr="00016A74">
        <w:rPr>
          <w:sz w:val="22"/>
          <w:szCs w:val="22"/>
        </w:rPr>
        <w:t>kenmerken :</w:t>
      </w:r>
    </w:p>
    <w:p w:rsidR="003D712C" w:rsidRPr="00016A74" w:rsidRDefault="003D712C" w:rsidP="00016A74">
      <w:pPr>
        <w:pStyle w:val="Geenafstand"/>
        <w:rPr>
          <w:sz w:val="22"/>
          <w:szCs w:val="22"/>
        </w:rPr>
      </w:pPr>
    </w:p>
    <w:p w:rsidR="003D712C" w:rsidRPr="00016A74" w:rsidRDefault="003D712C" w:rsidP="00016A74">
      <w:pPr>
        <w:pStyle w:val="Geenafstand"/>
        <w:ind w:left="709"/>
        <w:rPr>
          <w:sz w:val="22"/>
          <w:szCs w:val="22"/>
        </w:rPr>
      </w:pPr>
      <w:r w:rsidRPr="00016A74">
        <w:rPr>
          <w:sz w:val="22"/>
          <w:szCs w:val="22"/>
        </w:rPr>
        <w:t>Fase</w:t>
      </w:r>
      <w:r w:rsidRPr="00016A74">
        <w:rPr>
          <w:sz w:val="22"/>
          <w:szCs w:val="22"/>
        </w:rPr>
        <w:tab/>
      </w:r>
      <w:r w:rsidRPr="00016A74">
        <w:rPr>
          <w:sz w:val="22"/>
          <w:szCs w:val="22"/>
        </w:rPr>
        <w:tab/>
      </w:r>
      <w:r w:rsidRPr="00016A74">
        <w:rPr>
          <w:sz w:val="22"/>
          <w:szCs w:val="22"/>
        </w:rPr>
        <w:tab/>
      </w:r>
      <w:r w:rsidRPr="00016A74">
        <w:rPr>
          <w:sz w:val="22"/>
          <w:szCs w:val="22"/>
        </w:rPr>
        <w:t xml:space="preserve">de middelbare volwassenheid </w:t>
      </w:r>
    </w:p>
    <w:p w:rsidR="003D712C" w:rsidRPr="00016A74" w:rsidRDefault="003D712C" w:rsidP="00016A74">
      <w:pPr>
        <w:pStyle w:val="Geenafstand"/>
        <w:ind w:left="709"/>
        <w:rPr>
          <w:sz w:val="22"/>
          <w:szCs w:val="22"/>
        </w:rPr>
      </w:pPr>
      <w:r w:rsidRPr="00016A74">
        <w:rPr>
          <w:sz w:val="22"/>
          <w:szCs w:val="22"/>
        </w:rPr>
        <w:t>Leeftijd</w:t>
      </w:r>
      <w:r w:rsidRPr="00016A74">
        <w:rPr>
          <w:sz w:val="22"/>
          <w:szCs w:val="22"/>
        </w:rPr>
        <w:tab/>
      </w:r>
      <w:r w:rsidRPr="00016A74">
        <w:rPr>
          <w:sz w:val="22"/>
          <w:szCs w:val="22"/>
        </w:rPr>
        <w:tab/>
        <w:t>35 tot 55-65</w:t>
      </w:r>
      <w:r w:rsidRPr="00016A74">
        <w:rPr>
          <w:sz w:val="22"/>
          <w:szCs w:val="22"/>
        </w:rPr>
        <w:t xml:space="preserve"> jaar </w:t>
      </w:r>
    </w:p>
    <w:p w:rsidR="003D712C" w:rsidRPr="00016A74" w:rsidRDefault="003D712C" w:rsidP="00016A74">
      <w:pPr>
        <w:pStyle w:val="Geenafstand"/>
        <w:ind w:left="709"/>
        <w:rPr>
          <w:sz w:val="22"/>
          <w:szCs w:val="22"/>
        </w:rPr>
      </w:pPr>
      <w:r w:rsidRPr="00016A74">
        <w:rPr>
          <w:sz w:val="22"/>
          <w:szCs w:val="22"/>
        </w:rPr>
        <w:t>Duur levensfase</w:t>
      </w:r>
      <w:r w:rsidRPr="00016A74">
        <w:rPr>
          <w:sz w:val="22"/>
          <w:szCs w:val="22"/>
        </w:rPr>
        <w:tab/>
      </w:r>
      <w:r w:rsidRPr="00016A74">
        <w:rPr>
          <w:sz w:val="22"/>
          <w:szCs w:val="22"/>
        </w:rPr>
        <w:t>20-30</w:t>
      </w:r>
      <w:r w:rsidRPr="00016A74">
        <w:rPr>
          <w:sz w:val="22"/>
          <w:szCs w:val="22"/>
        </w:rPr>
        <w:t xml:space="preserve"> jaar </w:t>
      </w:r>
    </w:p>
    <w:p w:rsidR="00CB3A8C" w:rsidRPr="00016A74" w:rsidRDefault="003D712C" w:rsidP="00016A74">
      <w:pPr>
        <w:pStyle w:val="Geenafstand"/>
        <w:ind w:left="709"/>
        <w:rPr>
          <w:sz w:val="22"/>
          <w:szCs w:val="22"/>
        </w:rPr>
      </w:pPr>
      <w:r w:rsidRPr="00016A74">
        <w:rPr>
          <w:sz w:val="22"/>
          <w:szCs w:val="22"/>
        </w:rPr>
        <w:t>Levenstaak</w:t>
      </w:r>
      <w:r w:rsidRPr="00016A74">
        <w:rPr>
          <w:sz w:val="22"/>
          <w:szCs w:val="22"/>
        </w:rPr>
        <w:tab/>
      </w:r>
      <w:r w:rsidRPr="00016A74">
        <w:rPr>
          <w:sz w:val="22"/>
          <w:szCs w:val="22"/>
        </w:rPr>
        <w:tab/>
      </w:r>
      <w:r w:rsidRPr="00016A74">
        <w:rPr>
          <w:sz w:val="22"/>
          <w:szCs w:val="22"/>
        </w:rPr>
        <w:t xml:space="preserve">generativiteit versus stagnatie </w:t>
      </w:r>
    </w:p>
    <w:p w:rsidR="00CB3A8C" w:rsidRPr="00016A74" w:rsidRDefault="00CB3A8C" w:rsidP="00016A74">
      <w:pPr>
        <w:pStyle w:val="Geenafstand"/>
        <w:rPr>
          <w:sz w:val="22"/>
          <w:szCs w:val="22"/>
        </w:rPr>
      </w:pPr>
    </w:p>
    <w:p w:rsidR="00CB3A8C" w:rsidRPr="00016A74" w:rsidRDefault="00CB3A8C" w:rsidP="00016A74">
      <w:pPr>
        <w:pStyle w:val="Geenafstand"/>
        <w:rPr>
          <w:sz w:val="22"/>
          <w:szCs w:val="22"/>
        </w:rPr>
      </w:pPr>
    </w:p>
    <w:p w:rsidR="00FF26E4" w:rsidRPr="00016A74" w:rsidRDefault="00FF26E4" w:rsidP="00016A74">
      <w:pPr>
        <w:pStyle w:val="Geenafstand"/>
        <w:rPr>
          <w:sz w:val="22"/>
          <w:szCs w:val="22"/>
        </w:rPr>
      </w:pPr>
      <w:r w:rsidRPr="00016A74">
        <w:rPr>
          <w:sz w:val="22"/>
          <w:szCs w:val="22"/>
        </w:rPr>
        <w:t>Het doorgeven aan de volgende generatie van wat men belangrijk en waardevol vindt aan waarden, normen, geloof, ontwikkeling, staat centraal. Men ontwikkelt zich vaak ook in creativiteit en op geestelijk gebied. Werk is in deze fase cruciaal.</w:t>
      </w:r>
    </w:p>
    <w:p w:rsidR="00FF26E4" w:rsidRPr="00016A74" w:rsidRDefault="00FF26E4" w:rsidP="00016A74">
      <w:pPr>
        <w:pStyle w:val="Geenafstand"/>
        <w:rPr>
          <w:sz w:val="22"/>
          <w:szCs w:val="22"/>
        </w:rPr>
      </w:pPr>
    </w:p>
    <w:p w:rsidR="001534DF" w:rsidRDefault="001534DF" w:rsidP="00016A74">
      <w:pPr>
        <w:pStyle w:val="Geenafstand"/>
        <w:rPr>
          <w:sz w:val="22"/>
          <w:szCs w:val="22"/>
        </w:rPr>
      </w:pPr>
    </w:p>
    <w:p w:rsidR="00630F21" w:rsidRPr="00016A74" w:rsidRDefault="00630F21" w:rsidP="00016A74">
      <w:pPr>
        <w:pStyle w:val="Geenafstand"/>
        <w:rPr>
          <w:sz w:val="22"/>
          <w:szCs w:val="22"/>
        </w:rPr>
      </w:pPr>
      <w:r w:rsidRPr="00016A74">
        <w:rPr>
          <w:sz w:val="22"/>
          <w:szCs w:val="22"/>
        </w:rPr>
        <w:lastRenderedPageBreak/>
        <w:t>Het maximale gewicht van ons brein wordt bereikt rond ons twintigste levensjaar. Vanaf het 27ste levensjaar gaat het alleen nog maar bergafwaarts, de topprestaties zijn namelijk al bereikt. Elke seconde verdwijnt er één hersencel in onze hersenschors. Dit betekent dat we dan elk jaar ruim 31 miljoen hersencellen kwijtraken. Ook verbindingen worden toegetakeld. Deze afname heeft natuurlijk ook gevolgen. Zo gaat ons geheugen, ruimtelijk inzicht, redeneervermogen en reactiesnelheid achteruit. In het dagelijks leven is dit nog niet direct merkbaar, pas vanaf ongeveer ons 55ste levensjaar kunnen we ook daadwerkelijk voelen dat we achteruit gaan.</w:t>
      </w:r>
    </w:p>
    <w:p w:rsidR="00630F21" w:rsidRPr="00016A74" w:rsidRDefault="00630F21" w:rsidP="00016A74">
      <w:pPr>
        <w:pStyle w:val="Geenafstand"/>
        <w:rPr>
          <w:sz w:val="22"/>
          <w:szCs w:val="22"/>
        </w:rPr>
      </w:pPr>
    </w:p>
    <w:p w:rsidR="00630F21" w:rsidRPr="00016A74" w:rsidRDefault="00630F21" w:rsidP="00016A74">
      <w:pPr>
        <w:pStyle w:val="Geenafstand"/>
        <w:rPr>
          <w:sz w:val="22"/>
          <w:szCs w:val="22"/>
        </w:rPr>
      </w:pPr>
      <w:r w:rsidRPr="00016A74">
        <w:rPr>
          <w:sz w:val="22"/>
          <w:szCs w:val="22"/>
        </w:rPr>
        <w:t>Mannen merken dit in het algemeen sterker dan vrouwen. Dat komt doordat het volume van veel hersengebieden bij mannen sneller afneemt. Gelukkig is er ook nog goed nieuws voor ons brein als we ouder worden. Ook al is het zo dat onze zogeheten ‘vloeibare intelligentie’ (informatie verwerken, redeneren  onthouden) achteruit gaat, onze ‘gekristalliseerde intelligentie’ (kennis, vaardigheden, strategieën) neemt op hogere leeftijd juist toe. Dit betekent dat er wel sprake is van compensatie.</w:t>
      </w:r>
    </w:p>
    <w:p w:rsidR="00630F21" w:rsidRPr="00016A74" w:rsidRDefault="00630F21" w:rsidP="00016A74">
      <w:pPr>
        <w:pStyle w:val="Geenafstand"/>
        <w:rPr>
          <w:sz w:val="22"/>
          <w:szCs w:val="22"/>
        </w:rPr>
      </w:pPr>
    </w:p>
    <w:p w:rsidR="00BF5872" w:rsidRPr="00016A74" w:rsidRDefault="00BF5872" w:rsidP="00016A74">
      <w:pPr>
        <w:pStyle w:val="Geenafstand"/>
        <w:rPr>
          <w:sz w:val="22"/>
          <w:szCs w:val="22"/>
        </w:rPr>
      </w:pPr>
      <w:r w:rsidRPr="00016A74">
        <w:rPr>
          <w:sz w:val="22"/>
          <w:szCs w:val="22"/>
        </w:rPr>
        <w:t>Volwassen gedrag</w:t>
      </w:r>
      <w:r w:rsidR="00FA55D6">
        <w:rPr>
          <w:sz w:val="22"/>
          <w:szCs w:val="22"/>
        </w:rPr>
        <w:t xml:space="preserve"> kenmerkt zich o.a. door </w:t>
      </w:r>
      <w:r w:rsidRPr="00016A74">
        <w:rPr>
          <w:sz w:val="22"/>
          <w:szCs w:val="22"/>
        </w:rPr>
        <w:t>:</w:t>
      </w:r>
    </w:p>
    <w:p w:rsidR="00BF5872" w:rsidRPr="00016A74" w:rsidRDefault="00BF5872" w:rsidP="00FA55D6">
      <w:pPr>
        <w:pStyle w:val="Geenafstand"/>
        <w:ind w:left="709"/>
        <w:rPr>
          <w:sz w:val="22"/>
          <w:szCs w:val="22"/>
        </w:rPr>
      </w:pPr>
      <w:r w:rsidRPr="00016A74">
        <w:rPr>
          <w:sz w:val="22"/>
          <w:szCs w:val="22"/>
        </w:rPr>
        <w:t>- Zelfstandig zijn en verantwoordelijkheid kunnen dragen</w:t>
      </w:r>
    </w:p>
    <w:p w:rsidR="00BF5872" w:rsidRPr="00016A74" w:rsidRDefault="00BF5872" w:rsidP="00FA55D6">
      <w:pPr>
        <w:pStyle w:val="Geenafstand"/>
        <w:ind w:left="709"/>
        <w:rPr>
          <w:sz w:val="22"/>
          <w:szCs w:val="22"/>
        </w:rPr>
      </w:pPr>
      <w:r w:rsidRPr="00016A74">
        <w:rPr>
          <w:sz w:val="22"/>
          <w:szCs w:val="22"/>
        </w:rPr>
        <w:t>- Handelen overeenkomstig de eigen normen en waarden</w:t>
      </w:r>
    </w:p>
    <w:p w:rsidR="00BF5872" w:rsidRPr="00016A74" w:rsidRDefault="00BF5872" w:rsidP="00FA55D6">
      <w:pPr>
        <w:pStyle w:val="Geenafstand"/>
        <w:ind w:left="709"/>
        <w:rPr>
          <w:sz w:val="22"/>
          <w:szCs w:val="22"/>
        </w:rPr>
      </w:pPr>
      <w:r w:rsidRPr="00016A74">
        <w:rPr>
          <w:sz w:val="22"/>
          <w:szCs w:val="22"/>
        </w:rPr>
        <w:t>- Maatschappelijke en culturele betrokkenheid tonen</w:t>
      </w:r>
    </w:p>
    <w:p w:rsidR="00BF5872" w:rsidRPr="00016A74" w:rsidRDefault="00BF5872" w:rsidP="00FA55D6">
      <w:pPr>
        <w:pStyle w:val="Geenafstand"/>
        <w:ind w:left="709"/>
        <w:rPr>
          <w:sz w:val="22"/>
          <w:szCs w:val="22"/>
        </w:rPr>
      </w:pPr>
      <w:r w:rsidRPr="00016A74">
        <w:rPr>
          <w:sz w:val="22"/>
          <w:szCs w:val="22"/>
        </w:rPr>
        <w:t>- Duurzame relaties aan kunnen gaan en onderhouden</w:t>
      </w:r>
    </w:p>
    <w:p w:rsidR="00BF5872" w:rsidRPr="00016A74" w:rsidRDefault="00BF5872" w:rsidP="00FA55D6">
      <w:pPr>
        <w:pStyle w:val="Geenafstand"/>
        <w:ind w:left="709"/>
        <w:rPr>
          <w:sz w:val="22"/>
          <w:szCs w:val="22"/>
        </w:rPr>
      </w:pPr>
      <w:r w:rsidRPr="00016A74">
        <w:rPr>
          <w:sz w:val="22"/>
          <w:szCs w:val="22"/>
        </w:rPr>
        <w:t>- Jezelf kunnen accepteren zoals je bent</w:t>
      </w:r>
    </w:p>
    <w:p w:rsidR="00BF5872" w:rsidRPr="00016A74" w:rsidRDefault="00BF5872" w:rsidP="00FA55D6">
      <w:pPr>
        <w:pStyle w:val="Geenafstand"/>
        <w:ind w:left="709"/>
        <w:rPr>
          <w:sz w:val="22"/>
          <w:szCs w:val="22"/>
        </w:rPr>
      </w:pPr>
      <w:r w:rsidRPr="00016A74">
        <w:rPr>
          <w:sz w:val="22"/>
          <w:szCs w:val="22"/>
        </w:rPr>
        <w:t>- Zelf inhoud kunnen geven aan het leven</w:t>
      </w:r>
    </w:p>
    <w:p w:rsidR="00BF5872" w:rsidRDefault="00BF5872" w:rsidP="00016A74">
      <w:pPr>
        <w:pStyle w:val="Geenafstand"/>
        <w:rPr>
          <w:sz w:val="22"/>
          <w:szCs w:val="22"/>
        </w:rPr>
      </w:pPr>
    </w:p>
    <w:p w:rsidR="00BF5872" w:rsidRPr="00016A74" w:rsidRDefault="00BF5872" w:rsidP="00016A74">
      <w:pPr>
        <w:pStyle w:val="Geenafstand"/>
        <w:rPr>
          <w:sz w:val="22"/>
          <w:szCs w:val="22"/>
        </w:rPr>
      </w:pPr>
      <w:r w:rsidRPr="00016A74">
        <w:rPr>
          <w:sz w:val="22"/>
          <w:szCs w:val="22"/>
        </w:rPr>
        <w:t>Voor de volwassene tot ongeveer 40 jaar zijn er drie belangrijke dingen te melden:</w:t>
      </w:r>
    </w:p>
    <w:p w:rsidR="00FA55D6" w:rsidRDefault="00BF5872" w:rsidP="00FA55D6">
      <w:pPr>
        <w:pStyle w:val="Geenafstand"/>
        <w:ind w:left="709"/>
        <w:rPr>
          <w:sz w:val="22"/>
          <w:szCs w:val="22"/>
        </w:rPr>
      </w:pPr>
      <w:r w:rsidRPr="00016A74">
        <w:rPr>
          <w:sz w:val="22"/>
          <w:szCs w:val="22"/>
        </w:rPr>
        <w:t>- Het aangaan van een vaste relatie mogelijk uitmondend in samenwonen en/o</w:t>
      </w:r>
      <w:r w:rsidR="00FA55D6">
        <w:rPr>
          <w:sz w:val="22"/>
          <w:szCs w:val="22"/>
        </w:rPr>
        <w:t xml:space="preserve">f </w:t>
      </w:r>
    </w:p>
    <w:p w:rsidR="00BF5872" w:rsidRPr="00016A74" w:rsidRDefault="00FA55D6" w:rsidP="00FA55D6">
      <w:pPr>
        <w:pStyle w:val="Geenafstand"/>
        <w:ind w:left="709"/>
        <w:rPr>
          <w:sz w:val="22"/>
          <w:szCs w:val="22"/>
        </w:rPr>
      </w:pPr>
      <w:r>
        <w:rPr>
          <w:sz w:val="22"/>
          <w:szCs w:val="22"/>
        </w:rPr>
        <w:t xml:space="preserve">   </w:t>
      </w:r>
      <w:r w:rsidR="00BF5872" w:rsidRPr="00016A74">
        <w:rPr>
          <w:sz w:val="22"/>
          <w:szCs w:val="22"/>
        </w:rPr>
        <w:t>trouwen</w:t>
      </w:r>
    </w:p>
    <w:p w:rsidR="00BF5872" w:rsidRPr="00016A74" w:rsidRDefault="00BF5872" w:rsidP="00FA55D6">
      <w:pPr>
        <w:pStyle w:val="Geenafstand"/>
        <w:ind w:left="709"/>
        <w:rPr>
          <w:sz w:val="22"/>
          <w:szCs w:val="22"/>
        </w:rPr>
      </w:pPr>
      <w:r w:rsidRPr="00016A74">
        <w:rPr>
          <w:sz w:val="22"/>
          <w:szCs w:val="22"/>
        </w:rPr>
        <w:t>- De komst van een of meerdere kinderen; het ouderschap</w:t>
      </w:r>
    </w:p>
    <w:p w:rsidR="00BF5872" w:rsidRPr="00016A74" w:rsidRDefault="00BF5872" w:rsidP="00FA55D6">
      <w:pPr>
        <w:pStyle w:val="Geenafstand"/>
        <w:ind w:left="709"/>
        <w:rPr>
          <w:sz w:val="22"/>
          <w:szCs w:val="22"/>
        </w:rPr>
      </w:pPr>
      <w:r w:rsidRPr="00016A74">
        <w:rPr>
          <w:sz w:val="22"/>
          <w:szCs w:val="22"/>
        </w:rPr>
        <w:t>- Het vinden van een vaste werkkring</w:t>
      </w:r>
    </w:p>
    <w:p w:rsidR="00FA55D6" w:rsidRDefault="00FA55D6" w:rsidP="00016A74">
      <w:pPr>
        <w:pStyle w:val="Geenafstand"/>
        <w:rPr>
          <w:sz w:val="22"/>
          <w:szCs w:val="22"/>
        </w:rPr>
      </w:pPr>
    </w:p>
    <w:p w:rsidR="00BF5872" w:rsidRDefault="00BF5872" w:rsidP="00016A74">
      <w:pPr>
        <w:pStyle w:val="Geenafstand"/>
        <w:rPr>
          <w:sz w:val="22"/>
          <w:szCs w:val="22"/>
        </w:rPr>
      </w:pPr>
      <w:r w:rsidRPr="00016A74">
        <w:rPr>
          <w:sz w:val="22"/>
          <w:szCs w:val="22"/>
        </w:rPr>
        <w:t>Rond het 40e levensjaar begint men te beseffen dat de helft van het leven er al ongeveer op zit. Soms levert dit e</w:t>
      </w:r>
      <w:r w:rsidR="00FA55D6">
        <w:rPr>
          <w:sz w:val="22"/>
          <w:szCs w:val="22"/>
        </w:rPr>
        <w:t>en somber beeld op, een midlife</w:t>
      </w:r>
      <w:r w:rsidRPr="00016A74">
        <w:rPr>
          <w:sz w:val="22"/>
          <w:szCs w:val="22"/>
        </w:rPr>
        <w:t xml:space="preserve">crisis. Iedereen reageert hier anders op, sommigen sukkelen gewoon door en anderen nemen grote veranderingen. Zoals vaker op vakantie gaan, extra tijd investeren in de kinderen of de partner. Een aantal veranderd vrij ingrijpend, ze verbreken de relatie en gaan een nieuwe relatie aan met iemand die veel jonger is. Ook is het mogelijk dat men vrij plotseling van baan verandert. Na deze </w:t>
      </w:r>
      <w:r w:rsidR="00FA55D6" w:rsidRPr="00016A74">
        <w:rPr>
          <w:sz w:val="22"/>
          <w:szCs w:val="22"/>
        </w:rPr>
        <w:t>midlifecrisis</w:t>
      </w:r>
      <w:r w:rsidRPr="00016A74">
        <w:rPr>
          <w:sz w:val="22"/>
          <w:szCs w:val="22"/>
        </w:rPr>
        <w:t xml:space="preserve"> volgt meestal een periode van relatieve rust en stabiliteit die voor</w:t>
      </w:r>
      <w:r w:rsidR="00FA55D6">
        <w:rPr>
          <w:sz w:val="22"/>
          <w:szCs w:val="22"/>
        </w:rPr>
        <w:t>t</w:t>
      </w:r>
      <w:r w:rsidRPr="00016A74">
        <w:rPr>
          <w:sz w:val="22"/>
          <w:szCs w:val="22"/>
        </w:rPr>
        <w:t>duurt tot de ouderdom.</w:t>
      </w:r>
    </w:p>
    <w:p w:rsidR="00064EFC" w:rsidRDefault="00064EFC" w:rsidP="00016A74">
      <w:pPr>
        <w:pStyle w:val="Geenafstand"/>
        <w:rPr>
          <w:sz w:val="22"/>
          <w:szCs w:val="22"/>
        </w:rPr>
      </w:pPr>
    </w:p>
    <w:p w:rsidR="00064EFC" w:rsidRDefault="00064EFC" w:rsidP="00064EFC">
      <w:pPr>
        <w:pStyle w:val="Geenafstand"/>
        <w:jc w:val="center"/>
        <w:rPr>
          <w:sz w:val="22"/>
          <w:szCs w:val="22"/>
        </w:rPr>
      </w:pPr>
      <w:r>
        <w:rPr>
          <w:rFonts w:ascii="Arial" w:hAnsi="Arial" w:cs="Arial"/>
          <w:noProof/>
        </w:rPr>
        <w:drawing>
          <wp:inline distT="0" distB="0" distL="0" distR="0" wp14:anchorId="5CEBB4F5" wp14:editId="32EE029D">
            <wp:extent cx="2411604" cy="1809750"/>
            <wp:effectExtent l="0" t="0" r="8255" b="0"/>
            <wp:docPr id="14" name="Afbeelding 14" descr="http://www.nevermindthebuspass.com/wp-content/uploads/2012/07/male_midlife_crisis_check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vermindthebuspass.com/wp-content/uploads/2012/07/male_midlife_crisis_checkl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3994" cy="1819048"/>
                    </a:xfrm>
                    <a:prstGeom prst="rect">
                      <a:avLst/>
                    </a:prstGeom>
                    <a:noFill/>
                    <a:ln>
                      <a:noFill/>
                    </a:ln>
                  </pic:spPr>
                </pic:pic>
              </a:graphicData>
            </a:graphic>
          </wp:inline>
        </w:drawing>
      </w:r>
    </w:p>
    <w:p w:rsidR="00FA55D6" w:rsidRDefault="00BF5872" w:rsidP="00016A74">
      <w:pPr>
        <w:pStyle w:val="Geenafstand"/>
        <w:rPr>
          <w:sz w:val="22"/>
          <w:szCs w:val="22"/>
        </w:rPr>
      </w:pPr>
      <w:r w:rsidRPr="00016A74">
        <w:rPr>
          <w:sz w:val="22"/>
          <w:szCs w:val="22"/>
        </w:rPr>
        <w:lastRenderedPageBreak/>
        <w:t>Onder invloed van het verouderingsproces lopen dingen als kracht en uithoudingsvermogen geleidelijk terug vanaf ongeveer 35-jarige leeftijd. De meeste mensen vinden het erg moeilijk als hun haar kleur verliest en dunner wordt. Veel mensen doen er alles aan om het verouderingsproces tegen te gaan door middel van bijvoorbeeld anti-</w:t>
      </w:r>
      <w:proofErr w:type="spellStart"/>
      <w:r w:rsidRPr="00016A74">
        <w:rPr>
          <w:sz w:val="22"/>
          <w:szCs w:val="22"/>
        </w:rPr>
        <w:t>rimpelcreme</w:t>
      </w:r>
      <w:proofErr w:type="spellEnd"/>
      <w:r w:rsidRPr="00016A74">
        <w:rPr>
          <w:sz w:val="22"/>
          <w:szCs w:val="22"/>
        </w:rPr>
        <w:t xml:space="preserve">. </w:t>
      </w:r>
    </w:p>
    <w:p w:rsidR="00FA55D6" w:rsidRDefault="00FA55D6" w:rsidP="00016A74">
      <w:pPr>
        <w:pStyle w:val="Geenafstand"/>
        <w:rPr>
          <w:sz w:val="22"/>
          <w:szCs w:val="22"/>
        </w:rPr>
      </w:pPr>
    </w:p>
    <w:p w:rsidR="00630F21" w:rsidRPr="00016A74" w:rsidRDefault="00BF5872" w:rsidP="00016A74">
      <w:pPr>
        <w:pStyle w:val="Geenafstand"/>
        <w:rPr>
          <w:sz w:val="22"/>
          <w:szCs w:val="22"/>
        </w:rPr>
      </w:pPr>
      <w:r w:rsidRPr="00016A74">
        <w:rPr>
          <w:sz w:val="22"/>
          <w:szCs w:val="22"/>
        </w:rPr>
        <w:t>Op ongeveer 40-jarige leeftijd begint bij een vrouw de overgang. Dit is een periode van zo’n 15 jaar waarin de eierstokken steeds minder oestrogenen produceren waardoor uiteindelijk de menstruatie afneemt en onregelmatig word, en uiteindelijk zelfs uitblijft. Bij de man wordt de overgangsfase ook wel de penopauze genoemd.</w:t>
      </w:r>
    </w:p>
    <w:p w:rsidR="003D712C" w:rsidRPr="00016A74" w:rsidRDefault="003D712C" w:rsidP="00016A74">
      <w:pPr>
        <w:pStyle w:val="Geenafstand"/>
        <w:rPr>
          <w:sz w:val="22"/>
          <w:szCs w:val="22"/>
        </w:rPr>
      </w:pPr>
    </w:p>
    <w:p w:rsidR="00064EFC" w:rsidRDefault="00064EFC" w:rsidP="00016A74">
      <w:pPr>
        <w:pStyle w:val="Geenafstand"/>
        <w:rPr>
          <w:sz w:val="22"/>
          <w:szCs w:val="22"/>
        </w:rPr>
      </w:pPr>
    </w:p>
    <w:p w:rsidR="00FF26E4" w:rsidRPr="00064EFC" w:rsidRDefault="003C00F5" w:rsidP="00016A74">
      <w:pPr>
        <w:pStyle w:val="Geenafstand"/>
        <w:rPr>
          <w:sz w:val="22"/>
          <w:szCs w:val="22"/>
        </w:rPr>
      </w:pPr>
      <w:r w:rsidRPr="00064EFC">
        <w:rPr>
          <w:sz w:val="24"/>
          <w:szCs w:val="22"/>
        </w:rPr>
        <w:t xml:space="preserve">4.9 </w:t>
      </w:r>
      <w:r w:rsidR="00FA55D6" w:rsidRPr="00064EFC">
        <w:rPr>
          <w:sz w:val="24"/>
          <w:szCs w:val="22"/>
        </w:rPr>
        <w:t xml:space="preserve">De achtste levensfase: </w:t>
      </w:r>
      <w:r w:rsidR="00064EFC">
        <w:rPr>
          <w:sz w:val="24"/>
          <w:szCs w:val="22"/>
        </w:rPr>
        <w:t>De late volwassenheid</w:t>
      </w:r>
      <w:r w:rsidR="00FF26E4" w:rsidRPr="00064EFC">
        <w:rPr>
          <w:sz w:val="22"/>
          <w:szCs w:val="22"/>
        </w:rPr>
        <w:t xml:space="preserve"> </w:t>
      </w:r>
    </w:p>
    <w:p w:rsidR="003D712C" w:rsidRPr="00016A74" w:rsidRDefault="003D712C" w:rsidP="00016A74">
      <w:pPr>
        <w:pStyle w:val="Geenafstand"/>
        <w:rPr>
          <w:sz w:val="22"/>
          <w:szCs w:val="22"/>
        </w:rPr>
      </w:pPr>
    </w:p>
    <w:p w:rsidR="003D712C" w:rsidRPr="00016A74" w:rsidRDefault="003D712C" w:rsidP="00016A74">
      <w:pPr>
        <w:pStyle w:val="Geenafstand"/>
        <w:rPr>
          <w:sz w:val="22"/>
          <w:szCs w:val="22"/>
        </w:rPr>
      </w:pPr>
      <w:r w:rsidRPr="00016A74">
        <w:rPr>
          <w:sz w:val="22"/>
          <w:szCs w:val="22"/>
        </w:rPr>
        <w:t xml:space="preserve">Volgens de levensfasen van Erikson heeft de </w:t>
      </w:r>
      <w:r w:rsidR="00FA55D6">
        <w:rPr>
          <w:sz w:val="22"/>
          <w:szCs w:val="22"/>
        </w:rPr>
        <w:t>achtste</w:t>
      </w:r>
      <w:r w:rsidRPr="00016A74">
        <w:rPr>
          <w:sz w:val="22"/>
          <w:szCs w:val="22"/>
        </w:rPr>
        <w:t xml:space="preserve"> levensfase de volgende </w:t>
      </w:r>
      <w:r w:rsidR="00FA55D6">
        <w:rPr>
          <w:sz w:val="22"/>
          <w:szCs w:val="22"/>
        </w:rPr>
        <w:t xml:space="preserve">  </w:t>
      </w:r>
      <w:r w:rsidRPr="00016A74">
        <w:rPr>
          <w:sz w:val="22"/>
          <w:szCs w:val="22"/>
        </w:rPr>
        <w:t>kenmerken :</w:t>
      </w:r>
    </w:p>
    <w:p w:rsidR="003D712C" w:rsidRPr="00016A74" w:rsidRDefault="003D712C" w:rsidP="00016A74">
      <w:pPr>
        <w:pStyle w:val="Geenafstand"/>
        <w:rPr>
          <w:sz w:val="22"/>
          <w:szCs w:val="22"/>
        </w:rPr>
      </w:pPr>
    </w:p>
    <w:p w:rsidR="003D712C" w:rsidRPr="00016A74" w:rsidRDefault="003D712C" w:rsidP="00016A74">
      <w:pPr>
        <w:pStyle w:val="Geenafstand"/>
        <w:ind w:left="709"/>
        <w:rPr>
          <w:sz w:val="22"/>
          <w:szCs w:val="22"/>
        </w:rPr>
      </w:pPr>
      <w:r w:rsidRPr="00016A74">
        <w:rPr>
          <w:sz w:val="22"/>
          <w:szCs w:val="22"/>
        </w:rPr>
        <w:t>Fase</w:t>
      </w:r>
      <w:r w:rsidRPr="00016A74">
        <w:rPr>
          <w:sz w:val="22"/>
          <w:szCs w:val="22"/>
        </w:rPr>
        <w:tab/>
      </w:r>
      <w:r w:rsidRPr="00016A74">
        <w:rPr>
          <w:sz w:val="22"/>
          <w:szCs w:val="22"/>
        </w:rPr>
        <w:tab/>
      </w:r>
      <w:r w:rsidRPr="00016A74">
        <w:rPr>
          <w:sz w:val="22"/>
          <w:szCs w:val="22"/>
        </w:rPr>
        <w:tab/>
        <w:t xml:space="preserve">de late volwassenheid </w:t>
      </w:r>
    </w:p>
    <w:p w:rsidR="003D712C" w:rsidRPr="00016A74" w:rsidRDefault="003D712C" w:rsidP="00016A74">
      <w:pPr>
        <w:pStyle w:val="Geenafstand"/>
        <w:ind w:left="709"/>
        <w:rPr>
          <w:sz w:val="22"/>
          <w:szCs w:val="22"/>
        </w:rPr>
      </w:pPr>
      <w:r w:rsidRPr="00016A74">
        <w:rPr>
          <w:sz w:val="22"/>
          <w:szCs w:val="22"/>
        </w:rPr>
        <w:t>Leeftijd</w:t>
      </w:r>
      <w:r w:rsidRPr="00016A74">
        <w:rPr>
          <w:sz w:val="22"/>
          <w:szCs w:val="22"/>
        </w:rPr>
        <w:tab/>
      </w:r>
      <w:r w:rsidRPr="00016A74">
        <w:rPr>
          <w:sz w:val="22"/>
          <w:szCs w:val="22"/>
        </w:rPr>
        <w:tab/>
        <w:t>55-65</w:t>
      </w:r>
      <w:r w:rsidRPr="00016A74">
        <w:rPr>
          <w:sz w:val="22"/>
          <w:szCs w:val="22"/>
        </w:rPr>
        <w:t xml:space="preserve"> tot </w:t>
      </w:r>
      <w:r w:rsidRPr="00016A74">
        <w:rPr>
          <w:sz w:val="22"/>
          <w:szCs w:val="22"/>
        </w:rPr>
        <w:t xml:space="preserve">de dood </w:t>
      </w:r>
    </w:p>
    <w:p w:rsidR="003D712C" w:rsidRPr="00016A74" w:rsidRDefault="003D712C" w:rsidP="00016A74">
      <w:pPr>
        <w:pStyle w:val="Geenafstand"/>
        <w:ind w:left="709"/>
        <w:rPr>
          <w:sz w:val="22"/>
          <w:szCs w:val="22"/>
        </w:rPr>
      </w:pPr>
      <w:r w:rsidRPr="00016A74">
        <w:rPr>
          <w:sz w:val="22"/>
          <w:szCs w:val="22"/>
        </w:rPr>
        <w:t>Duur levensfase</w:t>
      </w:r>
      <w:r w:rsidRPr="00016A74">
        <w:rPr>
          <w:sz w:val="22"/>
          <w:szCs w:val="22"/>
        </w:rPr>
        <w:tab/>
      </w:r>
      <w:proofErr w:type="spellStart"/>
      <w:r w:rsidR="00016A74">
        <w:rPr>
          <w:sz w:val="22"/>
          <w:szCs w:val="22"/>
        </w:rPr>
        <w:t>nvt</w:t>
      </w:r>
      <w:proofErr w:type="spellEnd"/>
      <w:r w:rsidRPr="00016A74">
        <w:rPr>
          <w:sz w:val="22"/>
          <w:szCs w:val="22"/>
        </w:rPr>
        <w:t xml:space="preserve"> </w:t>
      </w:r>
    </w:p>
    <w:p w:rsidR="003D712C" w:rsidRPr="00016A74" w:rsidRDefault="003D712C" w:rsidP="00016A74">
      <w:pPr>
        <w:pStyle w:val="Geenafstand"/>
        <w:ind w:left="709"/>
        <w:rPr>
          <w:sz w:val="22"/>
          <w:szCs w:val="22"/>
        </w:rPr>
      </w:pPr>
      <w:r w:rsidRPr="00016A74">
        <w:rPr>
          <w:sz w:val="22"/>
          <w:szCs w:val="22"/>
        </w:rPr>
        <w:t>Levenstaak</w:t>
      </w:r>
      <w:r w:rsidRPr="00016A74">
        <w:rPr>
          <w:sz w:val="22"/>
          <w:szCs w:val="22"/>
        </w:rPr>
        <w:tab/>
      </w:r>
      <w:r w:rsidRPr="00016A74">
        <w:rPr>
          <w:sz w:val="22"/>
          <w:szCs w:val="22"/>
        </w:rPr>
        <w:tab/>
      </w:r>
      <w:r w:rsidRPr="00016A74">
        <w:rPr>
          <w:sz w:val="22"/>
          <w:szCs w:val="22"/>
        </w:rPr>
        <w:t xml:space="preserve">ego-integriteit versus wanhoop </w:t>
      </w:r>
    </w:p>
    <w:p w:rsidR="003D712C" w:rsidRPr="00016A74" w:rsidRDefault="003D712C" w:rsidP="00016A74">
      <w:pPr>
        <w:pStyle w:val="Geenafstand"/>
        <w:rPr>
          <w:sz w:val="22"/>
          <w:szCs w:val="22"/>
        </w:rPr>
      </w:pPr>
    </w:p>
    <w:p w:rsidR="003D712C" w:rsidRPr="00016A74" w:rsidRDefault="003D712C" w:rsidP="00016A74">
      <w:pPr>
        <w:pStyle w:val="Geenafstand"/>
        <w:rPr>
          <w:sz w:val="22"/>
          <w:szCs w:val="22"/>
        </w:rPr>
      </w:pPr>
    </w:p>
    <w:p w:rsidR="00FA55D6" w:rsidRPr="00FA55D6" w:rsidRDefault="00FA55D6" w:rsidP="00FA55D6">
      <w:pPr>
        <w:pStyle w:val="Geenafstand"/>
        <w:rPr>
          <w:sz w:val="22"/>
          <w:szCs w:val="22"/>
        </w:rPr>
      </w:pPr>
      <w:r w:rsidRPr="00FA55D6">
        <w:rPr>
          <w:sz w:val="22"/>
          <w:szCs w:val="22"/>
        </w:rPr>
        <w:t>De fase van ouderdom begint rond de 60 jaar. De cognitieve achteruitgang is het best te vergelijken met vertraging en beperking. De snelheid van het denken neemt af, ook gaat het eigen maken van nieuwe inzichten wat moeilijker.</w:t>
      </w:r>
    </w:p>
    <w:p w:rsidR="00FA55D6" w:rsidRPr="00FA55D6" w:rsidRDefault="00FA55D6" w:rsidP="00FA55D6">
      <w:pPr>
        <w:pStyle w:val="Geenafstand"/>
        <w:rPr>
          <w:sz w:val="22"/>
          <w:szCs w:val="22"/>
        </w:rPr>
      </w:pPr>
    </w:p>
    <w:p w:rsidR="00FA55D6" w:rsidRPr="00FA55D6" w:rsidRDefault="00FA55D6" w:rsidP="00FA55D6">
      <w:pPr>
        <w:pStyle w:val="Geenafstand"/>
        <w:rPr>
          <w:sz w:val="22"/>
          <w:szCs w:val="22"/>
        </w:rPr>
      </w:pPr>
      <w:r w:rsidRPr="00FA55D6">
        <w:rPr>
          <w:sz w:val="22"/>
          <w:szCs w:val="22"/>
        </w:rPr>
        <w:t>De achteruitgang van de waarneming en het geheugen is het grootst:</w:t>
      </w:r>
    </w:p>
    <w:p w:rsidR="00FA55D6" w:rsidRPr="00FA55D6" w:rsidRDefault="00FA55D6" w:rsidP="00FA55D6">
      <w:pPr>
        <w:pStyle w:val="Geenafstand"/>
        <w:numPr>
          <w:ilvl w:val="0"/>
          <w:numId w:val="23"/>
        </w:numPr>
        <w:rPr>
          <w:sz w:val="22"/>
          <w:szCs w:val="22"/>
        </w:rPr>
      </w:pPr>
      <w:r w:rsidRPr="00FA55D6">
        <w:rPr>
          <w:sz w:val="22"/>
          <w:szCs w:val="22"/>
        </w:rPr>
        <w:t>De gevoeligheid voor prikkels wordt minder. Dit levert vermindering op van gehoor en gezichtsvermogen, maar ook van smaak en geur.</w:t>
      </w:r>
    </w:p>
    <w:p w:rsidR="00FA55D6" w:rsidRPr="00FA55D6" w:rsidRDefault="00FA55D6" w:rsidP="00FA55D6">
      <w:pPr>
        <w:pStyle w:val="Geenafstand"/>
        <w:numPr>
          <w:ilvl w:val="0"/>
          <w:numId w:val="23"/>
        </w:numPr>
        <w:rPr>
          <w:sz w:val="22"/>
          <w:szCs w:val="22"/>
        </w:rPr>
      </w:pPr>
      <w:r w:rsidRPr="00FA55D6">
        <w:rPr>
          <w:sz w:val="22"/>
          <w:szCs w:val="22"/>
        </w:rPr>
        <w:t>Het onderscheidend vermogen (discriminatie) neemt af.</w:t>
      </w:r>
    </w:p>
    <w:p w:rsidR="00FA55D6" w:rsidRPr="00FA55D6" w:rsidRDefault="00FA55D6" w:rsidP="00FA55D6">
      <w:pPr>
        <w:pStyle w:val="Geenafstand"/>
        <w:numPr>
          <w:ilvl w:val="0"/>
          <w:numId w:val="23"/>
        </w:numPr>
        <w:rPr>
          <w:sz w:val="22"/>
          <w:szCs w:val="22"/>
        </w:rPr>
      </w:pPr>
      <w:r w:rsidRPr="00FA55D6">
        <w:rPr>
          <w:sz w:val="22"/>
          <w:szCs w:val="22"/>
        </w:rPr>
        <w:t>Het proces van informatiewerving (opname) en –verwerking duurt langer. De reactietijd wordt groter.</w:t>
      </w:r>
    </w:p>
    <w:p w:rsidR="00FA55D6" w:rsidRPr="00FA55D6" w:rsidRDefault="00FA55D6" w:rsidP="00FA55D6">
      <w:pPr>
        <w:pStyle w:val="Geenafstand"/>
        <w:numPr>
          <w:ilvl w:val="0"/>
          <w:numId w:val="23"/>
        </w:numPr>
        <w:rPr>
          <w:sz w:val="22"/>
          <w:szCs w:val="22"/>
        </w:rPr>
      </w:pPr>
      <w:r w:rsidRPr="00FA55D6">
        <w:rPr>
          <w:sz w:val="22"/>
          <w:szCs w:val="22"/>
        </w:rPr>
        <w:t>Het geheugen wordt minder, met name het auditieve kortetermijngeheugen.</w:t>
      </w:r>
    </w:p>
    <w:p w:rsidR="00FA55D6" w:rsidRDefault="00FA55D6" w:rsidP="00FA55D6">
      <w:pPr>
        <w:pStyle w:val="Geenafstand"/>
        <w:rPr>
          <w:sz w:val="22"/>
          <w:szCs w:val="22"/>
        </w:rPr>
      </w:pPr>
    </w:p>
    <w:p w:rsidR="006D2642" w:rsidRDefault="006D2642" w:rsidP="006D2642">
      <w:pPr>
        <w:pStyle w:val="Geenafstand"/>
        <w:rPr>
          <w:sz w:val="22"/>
          <w:szCs w:val="22"/>
        </w:rPr>
      </w:pPr>
      <w:r w:rsidRPr="00016A74">
        <w:rPr>
          <w:sz w:val="22"/>
          <w:szCs w:val="22"/>
        </w:rPr>
        <w:t>Zo ongeveer na het 60ste levensjaar komt de achteruitgang van ons geheugen en van onze reactiesnelheid in een stroomversnelling. Zo kunnen ook steeds vaker hersenaandoeningen voorkomen, zoals de ziekte van Alzheimer.</w:t>
      </w:r>
    </w:p>
    <w:p w:rsidR="006D2642" w:rsidRDefault="006D2642" w:rsidP="006D2642">
      <w:pPr>
        <w:pStyle w:val="Geenafstand"/>
        <w:rPr>
          <w:sz w:val="22"/>
          <w:szCs w:val="22"/>
        </w:rPr>
      </w:pPr>
    </w:p>
    <w:p w:rsidR="006D2642" w:rsidRDefault="006D2642" w:rsidP="006D2642">
      <w:pPr>
        <w:pStyle w:val="Geenafstand"/>
        <w:rPr>
          <w:sz w:val="22"/>
          <w:szCs w:val="22"/>
        </w:rPr>
      </w:pPr>
    </w:p>
    <w:p w:rsidR="006D2642" w:rsidRPr="00016A74" w:rsidRDefault="006D2642" w:rsidP="006D2642">
      <w:pPr>
        <w:pStyle w:val="Geenafstand"/>
        <w:jc w:val="center"/>
        <w:rPr>
          <w:sz w:val="22"/>
          <w:szCs w:val="22"/>
        </w:rPr>
      </w:pPr>
      <w:r>
        <w:rPr>
          <w:rFonts w:ascii="Arial" w:hAnsi="Arial" w:cs="Arial"/>
          <w:noProof/>
        </w:rPr>
        <w:drawing>
          <wp:inline distT="0" distB="0" distL="0" distR="0" wp14:anchorId="0729A307" wp14:editId="39ED9EA4">
            <wp:extent cx="2035627" cy="1676400"/>
            <wp:effectExtent l="0" t="0" r="3175" b="0"/>
            <wp:docPr id="13" name="Afbeelding 13" descr="http://www.weliswaar.be/userfiles/images/p12_dementie_bodytalk_wiw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liswaar.be/userfiles/images/p12_dementie_bodytalk_wiw1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766" cy="1680632"/>
                    </a:xfrm>
                    <a:prstGeom prst="rect">
                      <a:avLst/>
                    </a:prstGeom>
                    <a:noFill/>
                    <a:ln>
                      <a:noFill/>
                    </a:ln>
                  </pic:spPr>
                </pic:pic>
              </a:graphicData>
            </a:graphic>
          </wp:inline>
        </w:drawing>
      </w:r>
    </w:p>
    <w:p w:rsidR="006D2642" w:rsidRPr="00016A74" w:rsidRDefault="006D2642" w:rsidP="006D2642">
      <w:pPr>
        <w:pStyle w:val="Geenafstand"/>
        <w:rPr>
          <w:sz w:val="22"/>
          <w:szCs w:val="22"/>
        </w:rPr>
      </w:pPr>
      <w:r w:rsidRPr="00016A74">
        <w:rPr>
          <w:sz w:val="22"/>
          <w:szCs w:val="22"/>
        </w:rPr>
        <w:lastRenderedPageBreak/>
        <w:t>Het is zo dat elk brein aftakelt, maar bij de ene is dit een stuk erger dan bij de ander. Dit heeft ook te maken met de mate van mentale activiteit, zoals lezen, kruiswoordpuzzels oplossen, maar ook de opleidingen die je in je vroeger jaren hebt gedaan. Hierdoor bouwde je namelijk een sterker brein op, die dan ook vaak gebruikt moest worden. De merkbare gevolgen van aftakeling kunnen dan langer weg gehouden worden, omdat het sterke brein de schade beter kan opvangen</w:t>
      </w:r>
    </w:p>
    <w:p w:rsidR="006D2642" w:rsidRDefault="006D2642" w:rsidP="00FA55D6">
      <w:pPr>
        <w:pStyle w:val="Geenafstand"/>
        <w:rPr>
          <w:sz w:val="22"/>
          <w:szCs w:val="22"/>
        </w:rPr>
      </w:pPr>
    </w:p>
    <w:p w:rsidR="00FA55D6" w:rsidRPr="00FA55D6" w:rsidRDefault="00FA55D6" w:rsidP="00FA55D6">
      <w:pPr>
        <w:pStyle w:val="Geenafstand"/>
        <w:rPr>
          <w:sz w:val="22"/>
          <w:szCs w:val="22"/>
        </w:rPr>
      </w:pPr>
      <w:r w:rsidRPr="00FA55D6">
        <w:rPr>
          <w:sz w:val="22"/>
          <w:szCs w:val="22"/>
        </w:rPr>
        <w:t>Wanneer iemand ouder wordt, zal hij ervaren dat niet alle wensen vervuld kunnen worden. Men ontdekt de grenzen van de mogelijkheden. Dat kan leiden tot rust. Het kan ook leiden tot verbittering. Mensen van oudere leeftijd staan ook vaker stil bij de dood dan jongeren.</w:t>
      </w:r>
    </w:p>
    <w:p w:rsidR="00FA55D6" w:rsidRPr="00FA55D6" w:rsidRDefault="00FA55D6" w:rsidP="00FA55D6">
      <w:pPr>
        <w:pStyle w:val="Geenafstand"/>
        <w:rPr>
          <w:sz w:val="22"/>
          <w:szCs w:val="22"/>
        </w:rPr>
      </w:pPr>
    </w:p>
    <w:p w:rsidR="00FA55D6" w:rsidRPr="00FA55D6" w:rsidRDefault="00FA55D6" w:rsidP="00FA55D6">
      <w:pPr>
        <w:pStyle w:val="Geenafstand"/>
        <w:rPr>
          <w:sz w:val="22"/>
          <w:szCs w:val="22"/>
        </w:rPr>
      </w:pPr>
      <w:r w:rsidRPr="00FA55D6">
        <w:rPr>
          <w:sz w:val="22"/>
          <w:szCs w:val="22"/>
        </w:rPr>
        <w:t>De kleiner wordende wereld van de ouder wordende mens is te verklaren vanuit de afnemende behoefte aan sociale contacten en vanuit de omgeving die zich terugtrekt. De wereld kan kleine worden door contacten die wegvallen of een partner die overlijd</w:t>
      </w:r>
      <w:r w:rsidR="006D2642">
        <w:rPr>
          <w:sz w:val="22"/>
          <w:szCs w:val="22"/>
        </w:rPr>
        <w:t>t</w:t>
      </w:r>
      <w:r w:rsidRPr="00FA55D6">
        <w:rPr>
          <w:sz w:val="22"/>
          <w:szCs w:val="22"/>
        </w:rPr>
        <w:t>. Een ouder iemand hoeft zich ook minder te bewijzen. Soms trekt iemand zich terug omdat hij de normen en waarden van de samenleving niet meer kan herkennen.</w:t>
      </w:r>
    </w:p>
    <w:p w:rsidR="00FA55D6" w:rsidRPr="00FA55D6" w:rsidRDefault="00FA55D6" w:rsidP="00FA55D6">
      <w:pPr>
        <w:pStyle w:val="Geenafstand"/>
        <w:rPr>
          <w:sz w:val="22"/>
          <w:szCs w:val="22"/>
        </w:rPr>
      </w:pPr>
    </w:p>
    <w:p w:rsidR="00FA55D6" w:rsidRDefault="00FA55D6" w:rsidP="00FA55D6">
      <w:pPr>
        <w:pStyle w:val="Geenafstand"/>
        <w:rPr>
          <w:sz w:val="22"/>
          <w:szCs w:val="22"/>
        </w:rPr>
      </w:pPr>
      <w:r w:rsidRPr="00FA55D6">
        <w:rPr>
          <w:sz w:val="22"/>
          <w:szCs w:val="22"/>
        </w:rPr>
        <w:t>De belangrijkste lichamelijke verschijnselen zijn:</w:t>
      </w:r>
    </w:p>
    <w:p w:rsidR="006D2642" w:rsidRPr="00FA55D6" w:rsidRDefault="006D2642" w:rsidP="00FA55D6">
      <w:pPr>
        <w:pStyle w:val="Geenafstand"/>
        <w:rPr>
          <w:sz w:val="22"/>
          <w:szCs w:val="22"/>
        </w:rPr>
      </w:pPr>
    </w:p>
    <w:p w:rsidR="00FA55D6" w:rsidRPr="00FA55D6" w:rsidRDefault="00FA55D6" w:rsidP="006D2642">
      <w:pPr>
        <w:pStyle w:val="Geenafstand"/>
        <w:ind w:left="709"/>
        <w:rPr>
          <w:sz w:val="22"/>
          <w:szCs w:val="22"/>
        </w:rPr>
      </w:pPr>
      <w:r w:rsidRPr="00FA55D6">
        <w:rPr>
          <w:sz w:val="22"/>
          <w:szCs w:val="22"/>
        </w:rPr>
        <w:t>- Geleidelijke afname van het uithoudingsvermogen</w:t>
      </w:r>
    </w:p>
    <w:p w:rsidR="00FA55D6" w:rsidRPr="00FA55D6" w:rsidRDefault="00FA55D6" w:rsidP="006D2642">
      <w:pPr>
        <w:pStyle w:val="Geenafstand"/>
        <w:ind w:left="709"/>
        <w:rPr>
          <w:sz w:val="22"/>
          <w:szCs w:val="22"/>
        </w:rPr>
      </w:pPr>
      <w:r w:rsidRPr="00FA55D6">
        <w:rPr>
          <w:sz w:val="22"/>
          <w:szCs w:val="22"/>
        </w:rPr>
        <w:t>- Geleidelijke toename van stijfheid</w:t>
      </w:r>
    </w:p>
    <w:p w:rsidR="00FA55D6" w:rsidRPr="00FA55D6" w:rsidRDefault="00FA55D6" w:rsidP="006D2642">
      <w:pPr>
        <w:pStyle w:val="Geenafstand"/>
        <w:ind w:left="709"/>
        <w:rPr>
          <w:sz w:val="22"/>
          <w:szCs w:val="22"/>
        </w:rPr>
      </w:pPr>
      <w:r w:rsidRPr="00FA55D6">
        <w:rPr>
          <w:sz w:val="22"/>
          <w:szCs w:val="22"/>
        </w:rPr>
        <w:t>- De kans op botbreuken neemt toe</w:t>
      </w:r>
    </w:p>
    <w:p w:rsidR="00FA55D6" w:rsidRPr="00FA55D6" w:rsidRDefault="00FA55D6" w:rsidP="006D2642">
      <w:pPr>
        <w:pStyle w:val="Geenafstand"/>
        <w:ind w:left="709"/>
        <w:rPr>
          <w:sz w:val="22"/>
          <w:szCs w:val="22"/>
        </w:rPr>
      </w:pPr>
      <w:r w:rsidRPr="00FA55D6">
        <w:rPr>
          <w:sz w:val="22"/>
          <w:szCs w:val="22"/>
        </w:rPr>
        <w:t>- De spierkracht neemt geleidelijk af</w:t>
      </w:r>
    </w:p>
    <w:p w:rsidR="00FA55D6" w:rsidRPr="00FA55D6" w:rsidRDefault="00FA55D6" w:rsidP="006D2642">
      <w:pPr>
        <w:pStyle w:val="Geenafstand"/>
        <w:ind w:left="709"/>
        <w:rPr>
          <w:sz w:val="22"/>
          <w:szCs w:val="22"/>
        </w:rPr>
      </w:pPr>
      <w:r w:rsidRPr="00FA55D6">
        <w:rPr>
          <w:sz w:val="22"/>
          <w:szCs w:val="22"/>
        </w:rPr>
        <w:t>- Het gezichtsvermogen en gehoor nemen af</w:t>
      </w:r>
    </w:p>
    <w:p w:rsidR="00FA55D6" w:rsidRPr="00FA55D6" w:rsidRDefault="00FA55D6" w:rsidP="006D2642">
      <w:pPr>
        <w:pStyle w:val="Geenafstand"/>
        <w:ind w:left="709"/>
        <w:rPr>
          <w:sz w:val="22"/>
          <w:szCs w:val="22"/>
        </w:rPr>
      </w:pPr>
      <w:r w:rsidRPr="00FA55D6">
        <w:rPr>
          <w:sz w:val="22"/>
          <w:szCs w:val="22"/>
        </w:rPr>
        <w:t>- Het reactievermogen neemt af</w:t>
      </w:r>
    </w:p>
    <w:p w:rsidR="00FA55D6" w:rsidRPr="00FA55D6" w:rsidRDefault="00FA55D6" w:rsidP="006D2642">
      <w:pPr>
        <w:pStyle w:val="Geenafstand"/>
        <w:ind w:left="709"/>
        <w:rPr>
          <w:sz w:val="22"/>
          <w:szCs w:val="22"/>
        </w:rPr>
      </w:pPr>
      <w:r w:rsidRPr="00FA55D6">
        <w:rPr>
          <w:sz w:val="22"/>
          <w:szCs w:val="22"/>
        </w:rPr>
        <w:t>- Het bewegingstempo wordt lager</w:t>
      </w:r>
    </w:p>
    <w:p w:rsidR="00FA55D6" w:rsidRPr="00FA55D6" w:rsidRDefault="00FA55D6" w:rsidP="006D2642">
      <w:pPr>
        <w:pStyle w:val="Geenafstand"/>
        <w:ind w:left="709"/>
        <w:rPr>
          <w:sz w:val="22"/>
          <w:szCs w:val="22"/>
        </w:rPr>
      </w:pPr>
      <w:r w:rsidRPr="00FA55D6">
        <w:rPr>
          <w:sz w:val="22"/>
          <w:szCs w:val="22"/>
        </w:rPr>
        <w:t>- De coördinatie verloopt moeizamer</w:t>
      </w:r>
    </w:p>
    <w:p w:rsidR="00FA55D6" w:rsidRPr="00FA55D6" w:rsidRDefault="00FA55D6" w:rsidP="00FA55D6">
      <w:pPr>
        <w:pStyle w:val="Geenafstand"/>
        <w:rPr>
          <w:sz w:val="22"/>
          <w:szCs w:val="22"/>
        </w:rPr>
      </w:pPr>
    </w:p>
    <w:p w:rsidR="006D2642" w:rsidRDefault="006D2642">
      <w:pPr>
        <w:rPr>
          <w:sz w:val="22"/>
          <w:szCs w:val="22"/>
        </w:rPr>
      </w:pPr>
      <w:r>
        <w:rPr>
          <w:sz w:val="22"/>
          <w:szCs w:val="22"/>
        </w:rPr>
        <w:br w:type="page"/>
      </w:r>
    </w:p>
    <w:p w:rsidR="00BA30C7" w:rsidRDefault="006D2642" w:rsidP="00035C4F">
      <w:pPr>
        <w:pStyle w:val="kop1"/>
        <w:numPr>
          <w:ilvl w:val="0"/>
          <w:numId w:val="11"/>
        </w:numPr>
      </w:pPr>
      <w:r>
        <w:lastRenderedPageBreak/>
        <w:t>C</w:t>
      </w:r>
      <w:r w:rsidR="00BA30C7">
        <w:t xml:space="preserve">onclusie </w:t>
      </w:r>
    </w:p>
    <w:p w:rsidR="0008169D" w:rsidRDefault="0008169D" w:rsidP="0008169D">
      <w:pPr>
        <w:pStyle w:val="Geenafstand"/>
        <w:rPr>
          <w:sz w:val="22"/>
        </w:rPr>
      </w:pPr>
    </w:p>
    <w:p w:rsidR="001A7653" w:rsidRPr="0008169D" w:rsidRDefault="0008169D" w:rsidP="0008169D">
      <w:pPr>
        <w:pStyle w:val="Geenafstand"/>
        <w:rPr>
          <w:sz w:val="22"/>
        </w:rPr>
      </w:pPr>
      <w:r w:rsidRPr="0008169D">
        <w:rPr>
          <w:sz w:val="22"/>
        </w:rPr>
        <w:t>In ons leven doorlopen we meerdere levensfasen. Erikson heeft een onderverdeling gemaakt van 8 verschillende levensfasen. Deze brengt ons van zuigeling tot late volwassenheid.</w:t>
      </w:r>
    </w:p>
    <w:p w:rsidR="0008169D" w:rsidRPr="0008169D" w:rsidRDefault="0008169D" w:rsidP="0008169D">
      <w:pPr>
        <w:pStyle w:val="Geenafstand"/>
        <w:rPr>
          <w:sz w:val="22"/>
        </w:rPr>
      </w:pPr>
    </w:p>
    <w:p w:rsidR="0008169D" w:rsidRDefault="0008169D" w:rsidP="0008169D">
      <w:pPr>
        <w:pStyle w:val="Geenafstand"/>
        <w:rPr>
          <w:sz w:val="22"/>
        </w:rPr>
      </w:pPr>
      <w:r>
        <w:rPr>
          <w:sz w:val="22"/>
        </w:rPr>
        <w:t>Tijdens deze levensfasen maken we op verschillende gebieden ontwikkelingen door. Ons brein dat al begint te ontwikkelen in de buik, groeit in de eerste helft van onze leven steeds meer uit tot een efficiënte computer om in de tweede helft weer langzaam af te takelen.</w:t>
      </w:r>
    </w:p>
    <w:p w:rsidR="0008169D" w:rsidRPr="0008169D" w:rsidRDefault="0008169D" w:rsidP="0008169D">
      <w:pPr>
        <w:pStyle w:val="Geenafstand"/>
        <w:rPr>
          <w:sz w:val="22"/>
        </w:rPr>
      </w:pPr>
    </w:p>
    <w:p w:rsidR="00BA30C7" w:rsidRDefault="0008169D" w:rsidP="0008169D">
      <w:pPr>
        <w:pStyle w:val="Geenafstand"/>
        <w:rPr>
          <w:sz w:val="22"/>
        </w:rPr>
      </w:pPr>
      <w:r w:rsidRPr="0008169D">
        <w:rPr>
          <w:sz w:val="22"/>
        </w:rPr>
        <w:t xml:space="preserve">Ook lichamelijk </w:t>
      </w:r>
      <w:r>
        <w:rPr>
          <w:sz w:val="22"/>
        </w:rPr>
        <w:t>maken we veel ontwikkelingen door. Als kind leren we onze motoriek gebruiken, als puber ontwikkelen we ons op seksueel gebied en door ons hele leven heen blijven er veranderingen plaatsvinden.</w:t>
      </w:r>
    </w:p>
    <w:p w:rsidR="0008169D" w:rsidRDefault="0008169D" w:rsidP="0008169D">
      <w:pPr>
        <w:pStyle w:val="Geenafstand"/>
        <w:rPr>
          <w:sz w:val="22"/>
        </w:rPr>
      </w:pPr>
    </w:p>
    <w:p w:rsidR="0008169D" w:rsidRDefault="0008169D" w:rsidP="0008169D">
      <w:pPr>
        <w:pStyle w:val="Geenafstand"/>
        <w:rPr>
          <w:sz w:val="22"/>
        </w:rPr>
      </w:pPr>
      <w:r>
        <w:rPr>
          <w:sz w:val="22"/>
        </w:rPr>
        <w:t xml:space="preserve">Ook op sociaal gebied maken we allerlei ontwikkelingen door. Als zuigelingen leren we basic trust door onze verzorgers, in onze jonge jaren ontwikkelen we ons zelfvertrouwen en ons zelfbeeld. In de puberteit maken we ons over allerlei zaken heel druk en als we volwassen worden leren we onze plaats steeds beter kennen. </w:t>
      </w:r>
    </w:p>
    <w:p w:rsidR="0008169D" w:rsidRDefault="0008169D" w:rsidP="0008169D">
      <w:pPr>
        <w:pStyle w:val="Geenafstand"/>
        <w:rPr>
          <w:sz w:val="22"/>
        </w:rPr>
      </w:pPr>
    </w:p>
    <w:p w:rsidR="00BA30C7" w:rsidRPr="0008169D" w:rsidRDefault="0008169D" w:rsidP="0008169D">
      <w:pPr>
        <w:pStyle w:val="Geenafstand"/>
        <w:rPr>
          <w:sz w:val="22"/>
        </w:rPr>
      </w:pPr>
      <w:r>
        <w:rPr>
          <w:sz w:val="22"/>
        </w:rPr>
        <w:t>Ik heb in deze opdracht veel bijgeleerd over de levensfasen en ik vond dat erg leuk en interessant !</w:t>
      </w:r>
    </w:p>
    <w:p w:rsidR="00BA30C7" w:rsidRPr="0008169D" w:rsidRDefault="00BA30C7" w:rsidP="0008169D">
      <w:pPr>
        <w:pStyle w:val="Geenafstand"/>
        <w:rPr>
          <w:sz w:val="22"/>
        </w:rPr>
      </w:pPr>
    </w:p>
    <w:p w:rsidR="001A7653" w:rsidRPr="0008169D" w:rsidRDefault="001A7653" w:rsidP="0008169D">
      <w:pPr>
        <w:pStyle w:val="Geenafstand"/>
        <w:rPr>
          <w:sz w:val="22"/>
        </w:rPr>
      </w:pPr>
    </w:p>
    <w:p w:rsidR="001A7653" w:rsidRDefault="00BA30C7" w:rsidP="00035C4F">
      <w:pPr>
        <w:pStyle w:val="kop1"/>
        <w:numPr>
          <w:ilvl w:val="0"/>
          <w:numId w:val="11"/>
        </w:numPr>
      </w:pPr>
      <w:r>
        <w:t xml:space="preserve">Bronnen </w:t>
      </w:r>
    </w:p>
    <w:p w:rsidR="00BA30C7" w:rsidRDefault="00A261E1" w:rsidP="00BA30C7">
      <w:hyperlink r:id="rId25" w:history="1">
        <w:r w:rsidR="00BA30C7" w:rsidRPr="007F0AE2">
          <w:rPr>
            <w:rStyle w:val="Hyperlink"/>
          </w:rPr>
          <w:t>http://mens-en-sam</w:t>
        </w:r>
        <w:r w:rsidR="00BA30C7" w:rsidRPr="007F0AE2">
          <w:rPr>
            <w:rStyle w:val="Hyperlink"/>
          </w:rPr>
          <w:t>e</w:t>
        </w:r>
        <w:r w:rsidR="00BA30C7" w:rsidRPr="007F0AE2">
          <w:rPr>
            <w:rStyle w:val="Hyperlink"/>
          </w:rPr>
          <w:t>nleving.infonu.nl/psychologie/34088-acht-levensfasen-ontwikkelingsfasen-van-de-mens-erikso</w:t>
        </w:r>
        <w:r w:rsidR="00BA30C7" w:rsidRPr="007F0AE2">
          <w:rPr>
            <w:rStyle w:val="Hyperlink"/>
          </w:rPr>
          <w:t>n</w:t>
        </w:r>
        <w:r w:rsidR="00BA30C7" w:rsidRPr="007F0AE2">
          <w:rPr>
            <w:rStyle w:val="Hyperlink"/>
          </w:rPr>
          <w:t>.html</w:t>
        </w:r>
      </w:hyperlink>
      <w:r w:rsidR="00BA30C7">
        <w:t xml:space="preserve"> </w:t>
      </w:r>
    </w:p>
    <w:p w:rsidR="005A7C92" w:rsidRDefault="00016A74" w:rsidP="00BA30C7">
      <w:hyperlink r:id="rId26" w:history="1">
        <w:r w:rsidRPr="00552545">
          <w:rPr>
            <w:rStyle w:val="Hyperlink"/>
          </w:rPr>
          <w:t>http://ww</w:t>
        </w:r>
        <w:r w:rsidRPr="00552545">
          <w:rPr>
            <w:rStyle w:val="Hyperlink"/>
          </w:rPr>
          <w:t>w</w:t>
        </w:r>
        <w:r w:rsidRPr="00552545">
          <w:rPr>
            <w:rStyle w:val="Hyperlink"/>
          </w:rPr>
          <w:t>.scholieren.com/samenvatting/28400</w:t>
        </w:r>
      </w:hyperlink>
      <w:r>
        <w:t xml:space="preserve"> </w:t>
      </w:r>
      <w:r w:rsidR="005A7C92" w:rsidRPr="005A7C92">
        <w:t xml:space="preserve"> </w:t>
      </w:r>
    </w:p>
    <w:p w:rsidR="00630F21" w:rsidRDefault="00630F21" w:rsidP="00BA30C7">
      <w:hyperlink r:id="rId27" w:history="1">
        <w:r w:rsidRPr="00552545">
          <w:rPr>
            <w:rStyle w:val="Hyperlink"/>
          </w:rPr>
          <w:t>http://cultuur-maatschappij.todio.nl/algemeen/ontwikkeling-van-de-hersenen-tijdens-de-kindertijd-puberteit-volwassenheid-ouderdom-241.html</w:t>
        </w:r>
      </w:hyperlink>
      <w:r>
        <w:t xml:space="preserve">  </w:t>
      </w:r>
    </w:p>
    <w:p w:rsidR="00BA30C7" w:rsidRDefault="006D05A2" w:rsidP="00BA30C7">
      <w:r>
        <w:t xml:space="preserve"> </w:t>
      </w:r>
    </w:p>
    <w:p w:rsidR="00BA30C7" w:rsidRDefault="00BA30C7" w:rsidP="00BA30C7"/>
    <w:p w:rsidR="00BA30C7" w:rsidRDefault="00BA30C7" w:rsidP="00BA30C7"/>
    <w:p w:rsidR="00BA30C7" w:rsidRDefault="00BA30C7" w:rsidP="00BA30C7"/>
    <w:p w:rsidR="00BA30C7" w:rsidRDefault="00BA30C7" w:rsidP="00BA30C7"/>
    <w:p w:rsidR="00BA30C7" w:rsidRPr="00BA30C7" w:rsidRDefault="00BA30C7" w:rsidP="00BA30C7"/>
    <w:sectPr w:rsidR="00BA30C7" w:rsidRPr="00BA30C7" w:rsidSect="00F66735">
      <w:footerReference w:type="default" r:id="rId28"/>
      <w:pgSz w:w="11907" w:h="16839" w:code="9"/>
      <w:pgMar w:top="1836" w:right="1751" w:bottom="1418" w:left="175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7E5" w:rsidRDefault="008327E5">
      <w:pPr>
        <w:spacing w:before="0" w:after="0" w:line="240" w:lineRule="auto"/>
      </w:pPr>
      <w:r>
        <w:separator/>
      </w:r>
    </w:p>
  </w:endnote>
  <w:endnote w:type="continuationSeparator" w:id="0">
    <w:p w:rsidR="008327E5" w:rsidRDefault="008327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C92" w:rsidRDefault="005A7C92">
    <w:pPr>
      <w:pStyle w:val="voettekst"/>
    </w:pPr>
    <w:r>
      <w:t xml:space="preserve">Pagina </w:t>
    </w:r>
    <w:r>
      <w:fldChar w:fldCharType="begin"/>
    </w:r>
    <w:r>
      <w:instrText xml:space="preserve"> PAGE  \* Arabic  \* MERGEFORMAT </w:instrText>
    </w:r>
    <w:r>
      <w:fldChar w:fldCharType="separate"/>
    </w:r>
    <w:r w:rsidR="00367C79">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7E5" w:rsidRDefault="008327E5">
      <w:pPr>
        <w:spacing w:before="0" w:after="0" w:line="240" w:lineRule="auto"/>
      </w:pPr>
      <w:r>
        <w:separator/>
      </w:r>
    </w:p>
  </w:footnote>
  <w:footnote w:type="continuationSeparator" w:id="0">
    <w:p w:rsidR="008327E5" w:rsidRDefault="008327E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F8C17DC"/>
    <w:multiLevelType w:val="hybridMultilevel"/>
    <w:tmpl w:val="262A7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C83552"/>
    <w:multiLevelType w:val="hybridMultilevel"/>
    <w:tmpl w:val="B2CE2B66"/>
    <w:lvl w:ilvl="0" w:tplc="9C9690D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E2223B"/>
    <w:multiLevelType w:val="multilevel"/>
    <w:tmpl w:val="D21881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26943648"/>
    <w:multiLevelType w:val="hybridMultilevel"/>
    <w:tmpl w:val="3A36B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DA45FE"/>
    <w:multiLevelType w:val="hybridMultilevel"/>
    <w:tmpl w:val="ABCE7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3244B2"/>
    <w:multiLevelType w:val="hybridMultilevel"/>
    <w:tmpl w:val="2D101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BD0873"/>
    <w:multiLevelType w:val="hybridMultilevel"/>
    <w:tmpl w:val="D78C90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030DB3"/>
    <w:multiLevelType w:val="hybridMultilevel"/>
    <w:tmpl w:val="87B22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864BE6"/>
    <w:multiLevelType w:val="hybridMultilevel"/>
    <w:tmpl w:val="14845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743B78"/>
    <w:multiLevelType w:val="multilevel"/>
    <w:tmpl w:val="DFAA23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5EB0C85"/>
    <w:multiLevelType w:val="hybridMultilevel"/>
    <w:tmpl w:val="F8AECB5E"/>
    <w:lvl w:ilvl="0" w:tplc="9C9690D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7B17CB"/>
    <w:multiLevelType w:val="hybridMultilevel"/>
    <w:tmpl w:val="5C9054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74083D"/>
    <w:multiLevelType w:val="hybridMultilevel"/>
    <w:tmpl w:val="829E5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A263E8"/>
    <w:multiLevelType w:val="hybridMultilevel"/>
    <w:tmpl w:val="052A7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3D6DE5"/>
    <w:multiLevelType w:val="multilevel"/>
    <w:tmpl w:val="A9EEA0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D63911"/>
    <w:multiLevelType w:val="multilevel"/>
    <w:tmpl w:val="DFAA23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6E8712DC"/>
    <w:multiLevelType w:val="hybridMultilevel"/>
    <w:tmpl w:val="A9EEA0F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11"/>
  </w:num>
  <w:num w:numId="8">
    <w:abstractNumId w:val="14"/>
  </w:num>
  <w:num w:numId="9">
    <w:abstractNumId w:val="6"/>
  </w:num>
  <w:num w:numId="10">
    <w:abstractNumId w:val="13"/>
  </w:num>
  <w:num w:numId="11">
    <w:abstractNumId w:val="4"/>
  </w:num>
  <w:num w:numId="12">
    <w:abstractNumId w:val="9"/>
  </w:num>
  <w:num w:numId="13">
    <w:abstractNumId w:val="8"/>
  </w:num>
  <w:num w:numId="14">
    <w:abstractNumId w:val="18"/>
  </w:num>
  <w:num w:numId="15">
    <w:abstractNumId w:val="16"/>
  </w:num>
  <w:num w:numId="16">
    <w:abstractNumId w:val="7"/>
  </w:num>
  <w:num w:numId="17">
    <w:abstractNumId w:val="5"/>
  </w:num>
  <w:num w:numId="18">
    <w:abstractNumId w:val="2"/>
  </w:num>
  <w:num w:numId="19">
    <w:abstractNumId w:val="10"/>
  </w:num>
  <w:num w:numId="20">
    <w:abstractNumId w:val="17"/>
  </w:num>
  <w:num w:numId="21">
    <w:abstractNumId w:val="15"/>
  </w:num>
  <w:num w:numId="22">
    <w:abstractNumId w:val="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9"/>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556"/>
    <w:rsid w:val="0000108D"/>
    <w:rsid w:val="00016A74"/>
    <w:rsid w:val="00035C4F"/>
    <w:rsid w:val="00064EFC"/>
    <w:rsid w:val="00066493"/>
    <w:rsid w:val="0008169D"/>
    <w:rsid w:val="000A5583"/>
    <w:rsid w:val="001112FB"/>
    <w:rsid w:val="00124150"/>
    <w:rsid w:val="00127E92"/>
    <w:rsid w:val="00136038"/>
    <w:rsid w:val="00152675"/>
    <w:rsid w:val="001534DF"/>
    <w:rsid w:val="00156CE8"/>
    <w:rsid w:val="00173849"/>
    <w:rsid w:val="001A7653"/>
    <w:rsid w:val="001C0F89"/>
    <w:rsid w:val="001C6B5C"/>
    <w:rsid w:val="001F145C"/>
    <w:rsid w:val="00234F1B"/>
    <w:rsid w:val="00246A93"/>
    <w:rsid w:val="0025734C"/>
    <w:rsid w:val="00275556"/>
    <w:rsid w:val="00285A92"/>
    <w:rsid w:val="00294FCD"/>
    <w:rsid w:val="002C0E09"/>
    <w:rsid w:val="003321E7"/>
    <w:rsid w:val="00353641"/>
    <w:rsid w:val="00367C79"/>
    <w:rsid w:val="00377D62"/>
    <w:rsid w:val="00381756"/>
    <w:rsid w:val="003866E5"/>
    <w:rsid w:val="003907E8"/>
    <w:rsid w:val="003957AF"/>
    <w:rsid w:val="003C00F5"/>
    <w:rsid w:val="003D712C"/>
    <w:rsid w:val="003E230E"/>
    <w:rsid w:val="003F011B"/>
    <w:rsid w:val="00402902"/>
    <w:rsid w:val="004336A5"/>
    <w:rsid w:val="0047547A"/>
    <w:rsid w:val="004806B3"/>
    <w:rsid w:val="004C7A66"/>
    <w:rsid w:val="004F419B"/>
    <w:rsid w:val="004F45F5"/>
    <w:rsid w:val="00532328"/>
    <w:rsid w:val="005576FB"/>
    <w:rsid w:val="00583BDE"/>
    <w:rsid w:val="005A6F33"/>
    <w:rsid w:val="005A7C92"/>
    <w:rsid w:val="00602E38"/>
    <w:rsid w:val="00630F21"/>
    <w:rsid w:val="00642D94"/>
    <w:rsid w:val="00652442"/>
    <w:rsid w:val="0066168D"/>
    <w:rsid w:val="006A69DB"/>
    <w:rsid w:val="006D05A2"/>
    <w:rsid w:val="006D2642"/>
    <w:rsid w:val="00715E95"/>
    <w:rsid w:val="007664A3"/>
    <w:rsid w:val="00775D1E"/>
    <w:rsid w:val="00783BC2"/>
    <w:rsid w:val="007B172F"/>
    <w:rsid w:val="007B7525"/>
    <w:rsid w:val="008327E5"/>
    <w:rsid w:val="00874C30"/>
    <w:rsid w:val="008B62D1"/>
    <w:rsid w:val="008D751F"/>
    <w:rsid w:val="00903D5D"/>
    <w:rsid w:val="009632EF"/>
    <w:rsid w:val="009F6B9F"/>
    <w:rsid w:val="00A06B14"/>
    <w:rsid w:val="00A13C53"/>
    <w:rsid w:val="00A1724D"/>
    <w:rsid w:val="00A261E1"/>
    <w:rsid w:val="00A604A8"/>
    <w:rsid w:val="00A8630A"/>
    <w:rsid w:val="00AC5BE3"/>
    <w:rsid w:val="00BA113B"/>
    <w:rsid w:val="00BA30C7"/>
    <w:rsid w:val="00BA43F4"/>
    <w:rsid w:val="00BD2E97"/>
    <w:rsid w:val="00BF5872"/>
    <w:rsid w:val="00C04B26"/>
    <w:rsid w:val="00C304F3"/>
    <w:rsid w:val="00C60436"/>
    <w:rsid w:val="00CB2595"/>
    <w:rsid w:val="00CB3A8C"/>
    <w:rsid w:val="00CB608D"/>
    <w:rsid w:val="00CC73A9"/>
    <w:rsid w:val="00CD1A5F"/>
    <w:rsid w:val="00D42377"/>
    <w:rsid w:val="00D52F5D"/>
    <w:rsid w:val="00D5544E"/>
    <w:rsid w:val="00D73E4C"/>
    <w:rsid w:val="00DD45E8"/>
    <w:rsid w:val="00DF5F08"/>
    <w:rsid w:val="00E322EB"/>
    <w:rsid w:val="00E52294"/>
    <w:rsid w:val="00EB6E5E"/>
    <w:rsid w:val="00F377F1"/>
    <w:rsid w:val="00F66735"/>
    <w:rsid w:val="00F86547"/>
    <w:rsid w:val="00FA55D6"/>
    <w:rsid w:val="00FB6FA1"/>
    <w:rsid w:val="00FC30F1"/>
    <w:rsid w:val="00FF26E4"/>
    <w:rsid w:val="00FF7E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A63726E-6B2E-4E67-AC0F-9378E7CA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A7C92"/>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link w:val="Tekensvoorkop1"/>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customStyle="1" w:styleId="kop2">
    <w:name w:val="kop 2"/>
    <w:basedOn w:val="Standaard"/>
    <w:next w:val="Standaard"/>
    <w:link w:val="Tekensvoorkop2"/>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customStyle="1" w:styleId="kop3">
    <w:name w:val="kop 3"/>
    <w:basedOn w:val="Standaard"/>
    <w:next w:val="Standaard"/>
    <w:link w:val="Tekensvoorkop3"/>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customStyle="1" w:styleId="kop4">
    <w:name w:val="kop 4"/>
    <w:basedOn w:val="Standaard"/>
    <w:next w:val="Standaard"/>
    <w:link w:val="Tekensvoorkop4"/>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customStyle="1" w:styleId="kop6">
    <w:name w:val="kop 6"/>
    <w:basedOn w:val="Standaard"/>
    <w:next w:val="Standaard"/>
    <w:link w:val="Tekensvoorkop6"/>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pPr>
      <w:spacing w:before="0" w:after="0"/>
      <w:jc w:val="center"/>
    </w:pPr>
  </w:style>
  <w:style w:type="character" w:customStyle="1" w:styleId="Tekensvoorkop1">
    <w:name w:val="Tekens voor kop 1"/>
    <w:basedOn w:val="Standaardalinea-lettertype"/>
    <w:link w:val="kop1"/>
    <w:uiPriority w:val="1"/>
    <w:rPr>
      <w:rFonts w:asciiTheme="majorHAnsi" w:eastAsiaTheme="majorEastAsia" w:hAnsiTheme="majorHAnsi" w:cstheme="majorBidi"/>
      <w:color w:val="00A0B8" w:themeColor="accent1"/>
      <w:sz w:val="30"/>
    </w:rPr>
  </w:style>
  <w:style w:type="character" w:customStyle="1" w:styleId="Tekensvoorkop2">
    <w:name w:val="Tekens voor kop 2"/>
    <w:basedOn w:val="Standaardalinea-lettertype"/>
    <w:link w:val="kop2"/>
    <w:uiPriority w:val="1"/>
    <w:rPr>
      <w:rFonts w:asciiTheme="majorHAnsi" w:eastAsiaTheme="majorEastAsia" w:hAnsiTheme="majorHAnsi" w:cstheme="majorBidi"/>
      <w:caps/>
      <w:color w:val="00A0B8" w:themeColor="accent1"/>
      <w:sz w:val="22"/>
    </w:rPr>
  </w:style>
  <w:style w:type="character" w:customStyle="1" w:styleId="Tekensvoorkop3">
    <w:name w:val="Tekens voor kop 3"/>
    <w:basedOn w:val="Standaardalinea-lettertype"/>
    <w:link w:val="kop3"/>
    <w:uiPriority w:val="1"/>
    <w:rPr>
      <w:rFonts w:asciiTheme="majorHAnsi" w:eastAsiaTheme="majorEastAsia" w:hAnsiTheme="majorHAnsi" w:cstheme="majorBidi"/>
      <w:color w:val="00A0B8" w:themeColor="accent1"/>
      <w:sz w:val="22"/>
    </w:rPr>
  </w:style>
  <w:style w:type="character" w:customStyle="1" w:styleId="Tekensvoorkop4">
    <w:name w:val="Tekens voor kop 4"/>
    <w:basedOn w:val="Standaardalinea-lettertype"/>
    <w:link w:val="kop4"/>
    <w:uiPriority w:val="9"/>
    <w:semiHidden/>
    <w:rPr>
      <w:rFonts w:asciiTheme="majorHAnsi" w:eastAsiaTheme="majorEastAsia" w:hAnsiTheme="majorHAnsi" w:cstheme="majorBidi"/>
      <w:i/>
      <w:iCs/>
      <w:color w:val="00A0B8"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505C" w:themeColor="accent1" w:themeShade="80"/>
    </w:rPr>
  </w:style>
  <w:style w:type="character" w:customStyle="1" w:styleId="Tekensvoorkop6">
    <w:name w:val="Tekens voor kop 6"/>
    <w:basedOn w:val="Standaardalinea-lettertype"/>
    <w:link w:val="kop6"/>
    <w:uiPriority w:val="9"/>
    <w:semiHidden/>
    <w:rPr>
      <w:rFonts w:asciiTheme="majorHAnsi" w:eastAsiaTheme="majorEastAsia" w:hAnsiTheme="majorHAnsi" w:cstheme="majorBidi"/>
      <w:i/>
      <w:iCs/>
      <w:color w:val="004F5B" w:themeColor="accent1" w:themeShade="7F"/>
    </w:rPr>
  </w:style>
  <w:style w:type="paragraph" w:customStyle="1" w:styleId="bijschrift">
    <w:name w:val="bijschrift"/>
    <w:basedOn w:val="Standaard"/>
    <w:next w:val="Standaard"/>
    <w:uiPriority w:val="10"/>
    <w:unhideWhenUsed/>
    <w:qFormat/>
    <w:pPr>
      <w:spacing w:before="200" w:after="120" w:line="240" w:lineRule="auto"/>
    </w:pPr>
    <w:rPr>
      <w:i/>
      <w:iCs/>
    </w:rPr>
  </w:style>
  <w:style w:type="paragraph" w:customStyle="1" w:styleId="Lijstopsommingsteken">
    <w:name w:val="Lijstopsommingsteken"/>
    <w:basedOn w:val="Standaard"/>
    <w:uiPriority w:val="1"/>
    <w:unhideWhenUsed/>
    <w:qFormat/>
    <w:pPr>
      <w:numPr>
        <w:numId w:val="5"/>
      </w:numPr>
    </w:pPr>
  </w:style>
  <w:style w:type="paragraph" w:styleId="Lijstnummering">
    <w:name w:val="List Number"/>
    <w:basedOn w:val="Standaard"/>
    <w:uiPriority w:val="1"/>
    <w:unhideWhenUsed/>
    <w:qFormat/>
    <w:pPr>
      <w:numPr>
        <w:numId w:val="6"/>
      </w:numPr>
      <w:contextualSpacing/>
    </w:pPr>
  </w:style>
  <w:style w:type="paragraph" w:styleId="Titel">
    <w:name w:val="Title"/>
    <w:basedOn w:val="Standaard"/>
    <w:next w:val="Standaard"/>
    <w:link w:val="Titel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10"/>
    <w:rPr>
      <w:rFonts w:asciiTheme="majorHAnsi" w:eastAsiaTheme="majorEastAsia" w:hAnsiTheme="majorHAnsi" w:cstheme="majorBidi"/>
      <w:color w:val="007789" w:themeColor="accent1" w:themeShade="BF"/>
      <w:kern w:val="28"/>
      <w:sz w:val="60"/>
    </w:rPr>
  </w:style>
  <w:style w:type="paragraph" w:customStyle="1" w:styleId="Subtitel">
    <w:name w:val="Subtitel"/>
    <w:basedOn w:val="Standaard"/>
    <w:next w:val="Standaard"/>
    <w:link w:val="Tekensvoorsubtitel"/>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Standaardalinea-lettertype"/>
    <w:link w:val="Subtitel"/>
    <w:uiPriority w:val="11"/>
    <w:rPr>
      <w:rFonts w:asciiTheme="majorHAnsi" w:eastAsiaTheme="majorEastAsia" w:hAnsiTheme="majorHAnsi" w:cstheme="majorBidi"/>
      <w:caps/>
      <w:sz w:val="26"/>
    </w:rPr>
  </w:style>
  <w:style w:type="character" w:styleId="Nadruk">
    <w:name w:val="Emphasis"/>
    <w:basedOn w:val="Standaardalinea-lettertype"/>
    <w:uiPriority w:val="10"/>
    <w:unhideWhenUsed/>
    <w:qFormat/>
    <w:rPr>
      <w:i w:val="0"/>
      <w:iCs w:val="0"/>
      <w:color w:val="007789" w:themeColor="accent1" w:themeShade="BF"/>
    </w:rPr>
  </w:style>
  <w:style w:type="paragraph" w:customStyle="1" w:styleId="Geenregelafstand">
    <w:name w:val="Geen regelafstand"/>
    <w:link w:val="Tekensvoorgeenregelafstand"/>
    <w:uiPriority w:val="1"/>
    <w:unhideWhenUsed/>
    <w:qFormat/>
    <w:pPr>
      <w:spacing w:before="0" w:after="0" w:line="240" w:lineRule="auto"/>
    </w:pPr>
    <w:rPr>
      <w:color w:val="auto"/>
    </w:rPr>
  </w:style>
  <w:style w:type="character" w:customStyle="1" w:styleId="Tekensvoorgeenregelafstand">
    <w:name w:val="Tekens voor geen regelafstand"/>
    <w:basedOn w:val="Standaardalinea-lettertype"/>
    <w:link w:val="Geenregelafstand"/>
    <w:uiPriority w:val="1"/>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atChar">
    <w:name w:val="Citaat Char"/>
    <w:basedOn w:val="Standaardalinea-lettertype"/>
    <w:link w:val="Citaat"/>
    <w:uiPriority w:val="10"/>
    <w:rPr>
      <w:i/>
      <w:iCs/>
      <w:color w:val="00A0B8" w:themeColor="accent1"/>
      <w:sz w:val="26"/>
      <w14:textFill>
        <w14:solidFill>
          <w14:schemeClr w14:val="accent1">
            <w14:alpha w14:val="30000"/>
          </w14:schemeClr>
        </w14:solidFill>
      </w14:textFill>
    </w:rPr>
  </w:style>
  <w:style w:type="paragraph" w:customStyle="1" w:styleId="Koptekstinhoudsopgave">
    <w:name w:val="Koptekst inhoudsopgave"/>
    <w:basedOn w:val="kop1"/>
    <w:next w:val="Standaard"/>
    <w:uiPriority w:val="39"/>
    <w:unhideWhenUsed/>
    <w:qFormat/>
    <w:pPr>
      <w:spacing w:before="0"/>
      <w:outlineLvl w:val="9"/>
    </w:pPr>
  </w:style>
  <w:style w:type="paragraph" w:customStyle="1" w:styleId="voettekst">
    <w:name w:val="voettekst"/>
    <w:basedOn w:val="Standaard"/>
    <w:link w:val="Tekensvoorvoettekst"/>
    <w:uiPriority w:val="99"/>
    <w:unhideWhenUsed/>
    <w:pPr>
      <w:spacing w:before="0" w:after="0" w:line="240" w:lineRule="auto"/>
      <w:jc w:val="right"/>
    </w:pPr>
    <w:rPr>
      <w:caps/>
      <w:sz w:val="16"/>
    </w:rPr>
  </w:style>
  <w:style w:type="character" w:customStyle="1" w:styleId="Tekensvoorvoettekst">
    <w:name w:val="Tekens voor voettekst"/>
    <w:basedOn w:val="Standaardalinea-lettertype"/>
    <w:link w:val="voettekst"/>
    <w:uiPriority w:val="99"/>
    <w:rPr>
      <w:caps/>
      <w:sz w:val="16"/>
    </w:rPr>
  </w:style>
  <w:style w:type="paragraph" w:customStyle="1" w:styleId="inhoudsopgave3">
    <w:name w:val="inhoudsopgave 3"/>
    <w:basedOn w:val="Standaard"/>
    <w:next w:val="Standaard"/>
    <w:autoRedefine/>
    <w:uiPriority w:val="39"/>
    <w:unhideWhenUsed/>
    <w:pPr>
      <w:spacing w:after="100"/>
      <w:ind w:left="400"/>
    </w:pPr>
    <w:rPr>
      <w:i/>
      <w:iCs/>
    </w:rPr>
  </w:style>
  <w:style w:type="character" w:styleId="Hyperlink">
    <w:name w:val="Hyperlink"/>
    <w:basedOn w:val="Standaardalinea-lettertype"/>
    <w:uiPriority w:val="99"/>
    <w:unhideWhenUsed/>
    <w:rPr>
      <w:color w:val="EB8803" w:themeColor="hyperlink"/>
      <w:u w:val="single"/>
    </w:rPr>
  </w:style>
  <w:style w:type="paragraph" w:customStyle="1" w:styleId="inhoudsopgave1">
    <w:name w:val="inhoudsopgave 1"/>
    <w:basedOn w:val="Standaard"/>
    <w:next w:val="Standaard"/>
    <w:autoRedefine/>
    <w:uiPriority w:val="39"/>
    <w:unhideWhenUsed/>
    <w:pPr>
      <w:spacing w:after="100"/>
    </w:pPr>
  </w:style>
  <w:style w:type="paragraph" w:customStyle="1" w:styleId="inhoudsopgave2">
    <w:name w:val="inhoudsopgave 2"/>
    <w:basedOn w:val="Standaard"/>
    <w:next w:val="Standaard"/>
    <w:autoRedefine/>
    <w:uiPriority w:val="39"/>
    <w:unhideWhenUsed/>
    <w:pPr>
      <w:spacing w:after="100"/>
      <w:ind w:left="200"/>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paragraph" w:styleId="Bibliografie">
    <w:name w:val="Bibliography"/>
    <w:basedOn w:val="Standaard"/>
    <w:next w:val="Standaard"/>
    <w:uiPriority w:val="39"/>
    <w:unhideWhenUsed/>
  </w:style>
  <w:style w:type="paragraph" w:customStyle="1" w:styleId="koptekst">
    <w:name w:val="koptekst"/>
    <w:basedOn w:val="Standaard"/>
    <w:link w:val="Tekensvoorkoptekst"/>
    <w:uiPriority w:val="99"/>
    <w:unhideWhenUsed/>
    <w:pPr>
      <w:spacing w:before="0" w:after="0" w:line="240" w:lineRule="auto"/>
    </w:pPr>
  </w:style>
  <w:style w:type="character" w:customStyle="1" w:styleId="Tekensvoorkoptekst">
    <w:name w:val="Tekens voor koptekst"/>
    <w:basedOn w:val="Standaardalinea-lettertype"/>
    <w:link w:val="koptekst"/>
    <w:uiPriority w:val="99"/>
  </w:style>
  <w:style w:type="paragraph" w:styleId="Standaardinspringing">
    <w:name w:val="Normal Indent"/>
    <w:basedOn w:val="Standaard"/>
    <w:uiPriority w:val="99"/>
    <w:unhideWhenUsed/>
    <w:pPr>
      <w:ind w:left="720"/>
    </w:pPr>
  </w:style>
  <w:style w:type="character" w:styleId="Tekstvantijdelijkeaanduiding">
    <w:name w:val="Placeholder Text"/>
    <w:basedOn w:val="Standaardalinea-lettertype"/>
    <w:uiPriority w:val="99"/>
    <w:semiHidden/>
    <w:rPr>
      <w:color w:val="808080"/>
    </w:rPr>
  </w:style>
  <w:style w:type="table" w:customStyle="1" w:styleId="Tabelrapport">
    <w:name w:val="Tabel rapport"/>
    <w:basedOn w:val="Standaardtabe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next w:val="Standaard"/>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Standaardalinea-lettertype"/>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paragraph" w:styleId="Geenafstand">
    <w:name w:val="No Spacing"/>
    <w:uiPriority w:val="1"/>
    <w:qFormat/>
    <w:rsid w:val="00275556"/>
    <w:pPr>
      <w:spacing w:before="0" w:after="0" w:line="240" w:lineRule="auto"/>
    </w:pPr>
  </w:style>
  <w:style w:type="paragraph" w:styleId="Lijstalinea">
    <w:name w:val="List Paragraph"/>
    <w:basedOn w:val="Standaard"/>
    <w:uiPriority w:val="34"/>
    <w:semiHidden/>
    <w:qFormat/>
    <w:rsid w:val="00275556"/>
    <w:pPr>
      <w:ind w:left="720"/>
      <w:contextualSpacing/>
    </w:pPr>
  </w:style>
  <w:style w:type="character" w:styleId="GevolgdeHyperlink">
    <w:name w:val="FollowedHyperlink"/>
    <w:basedOn w:val="Standaardalinea-lettertype"/>
    <w:uiPriority w:val="99"/>
    <w:semiHidden/>
    <w:unhideWhenUsed/>
    <w:rsid w:val="00CC73A9"/>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scholieren.com/samenvatting/28400"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mens-en-samenleving.infonu.nl/psychologie/34088-acht-levensfasen-ontwikkelingsfasen-van-de-mens-erikson.html" TargetMode="External"/><Relationship Id="rId17" Type="http://schemas.openxmlformats.org/officeDocument/2006/relationships/image" Target="media/image7.jpeg"/><Relationship Id="rId25" Type="http://schemas.openxmlformats.org/officeDocument/2006/relationships/hyperlink" Target="http://mens-en-samenleving.infonu.nl/psychologie/34088-acht-levensfasen-ontwikkelingsfasen-van-de-mens-erikson.htm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cultuur-maatschappij.todio.nl/algemeen/ontwikkeling-van-de-hersenen-tijdens-de-kindertijd-puberteit-volwassenheid-ouderdom-241.html"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nne\AppData\Roaming\Microsoft\Templates\Studentrapport%20met%20omslagf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11765EFC90A41A79BF57EF6B63CF89B"/>
        <w:category>
          <w:name w:val="Algemeen"/>
          <w:gallery w:val="placeholder"/>
        </w:category>
        <w:types>
          <w:type w:val="bbPlcHdr"/>
        </w:types>
        <w:behaviors>
          <w:behavior w:val="content"/>
        </w:behaviors>
        <w:guid w:val="{1EFE1A00-6E65-4D54-8263-C4F89560E466}"/>
      </w:docPartPr>
      <w:docPartBody>
        <w:p w:rsidR="004838E1" w:rsidRDefault="004E1F01">
          <w:pPr>
            <w:pStyle w:val="C11765EFC90A41A79BF57EF6B63CF89B"/>
          </w:pPr>
          <w:r>
            <w:t>[Naam]</w:t>
          </w:r>
        </w:p>
      </w:docPartBody>
    </w:docPart>
    <w:docPart>
      <w:docPartPr>
        <w:name w:val="11945598DCA54EBEA43A23CB6DAB0E50"/>
        <w:category>
          <w:name w:val="Algemeen"/>
          <w:gallery w:val="placeholder"/>
        </w:category>
        <w:types>
          <w:type w:val="bbPlcHdr"/>
        </w:types>
        <w:behaviors>
          <w:behavior w:val="content"/>
        </w:behaviors>
        <w:guid w:val="{7208486E-6392-4D39-B8F3-2A7BB53025F0}"/>
      </w:docPartPr>
      <w:docPartBody>
        <w:p w:rsidR="004838E1" w:rsidRDefault="004E1F01">
          <w:pPr>
            <w:pStyle w:val="11945598DCA54EBEA43A23CB6DAB0E50"/>
          </w:pPr>
          <w:r>
            <w:t>[Titel cursus]</w:t>
          </w:r>
        </w:p>
      </w:docPartBody>
    </w:docPart>
    <w:docPart>
      <w:docPartPr>
        <w:name w:val="8465A060D84047718DDFF1362EFE53C2"/>
        <w:category>
          <w:name w:val="Algemeen"/>
          <w:gallery w:val="placeholder"/>
        </w:category>
        <w:types>
          <w:type w:val="bbPlcHdr"/>
        </w:types>
        <w:behaviors>
          <w:behavior w:val="content"/>
        </w:behaviors>
        <w:guid w:val="{DF429B72-A3FB-47A9-A2E6-2FFD8DE4A5E0}"/>
      </w:docPartPr>
      <w:docPartBody>
        <w:p w:rsidR="004838E1" w:rsidRDefault="004E1F01">
          <w:pPr>
            <w:pStyle w:val="8465A060D84047718DDFF1362EFE53C2"/>
          </w:pPr>
          <w: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F01"/>
    <w:rsid w:val="004838E1"/>
    <w:rsid w:val="004E1F01"/>
    <w:rsid w:val="007E587D"/>
    <w:rsid w:val="00C62478"/>
    <w:rsid w:val="00F142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link w:val="Tekensvoorkop1"/>
    <w:uiPriority w:val="1"/>
    <w:qFormat/>
    <w:pPr>
      <w:keepNext/>
      <w:keepLines/>
      <w:spacing w:before="600" w:after="60" w:line="264" w:lineRule="auto"/>
      <w:outlineLvl w:val="0"/>
    </w:pPr>
    <w:rPr>
      <w:rFonts w:asciiTheme="majorHAnsi" w:eastAsiaTheme="majorEastAsia" w:hAnsiTheme="majorHAnsi" w:cstheme="majorBidi"/>
      <w:color w:val="5B9BD5" w:themeColor="accent1"/>
      <w:sz w:val="30"/>
      <w:szCs w:val="20"/>
    </w:rPr>
  </w:style>
  <w:style w:type="paragraph" w:customStyle="1" w:styleId="kop2">
    <w:name w:val="kop 2"/>
    <w:basedOn w:val="Standaard"/>
    <w:next w:val="Standaard"/>
    <w:link w:val="Tekensvoorkop2"/>
    <w:uiPriority w:val="1"/>
    <w:unhideWhenUsed/>
    <w:qFormat/>
    <w:pPr>
      <w:keepNext/>
      <w:keepLines/>
      <w:spacing w:before="240" w:after="0" w:line="264" w:lineRule="auto"/>
      <w:outlineLvl w:val="1"/>
    </w:pPr>
    <w:rPr>
      <w:rFonts w:asciiTheme="majorHAnsi" w:eastAsiaTheme="majorEastAsia" w:hAnsiTheme="majorHAnsi" w:cstheme="majorBidi"/>
      <w:caps/>
      <w:color w:val="5B9BD5" w:themeColor="accent1"/>
      <w:szCs w:val="20"/>
    </w:rPr>
  </w:style>
  <w:style w:type="character" w:customStyle="1" w:styleId="Tekensvoorkop1">
    <w:name w:val="Tekens voor kop 1"/>
    <w:basedOn w:val="Standaardalinea-lettertype"/>
    <w:link w:val="kop1"/>
    <w:uiPriority w:val="1"/>
    <w:rPr>
      <w:rFonts w:asciiTheme="majorHAnsi" w:eastAsiaTheme="majorEastAsia" w:hAnsiTheme="majorHAnsi" w:cstheme="majorBidi"/>
      <w:color w:val="5B9BD5" w:themeColor="accent1"/>
      <w:sz w:val="30"/>
      <w:szCs w:val="20"/>
    </w:rPr>
  </w:style>
  <w:style w:type="character" w:customStyle="1" w:styleId="Tekensvoorkop2">
    <w:name w:val="Tekens voor kop 2"/>
    <w:basedOn w:val="Standaardalinea-lettertype"/>
    <w:link w:val="kop2"/>
    <w:uiPriority w:val="1"/>
    <w:rPr>
      <w:rFonts w:asciiTheme="majorHAnsi" w:eastAsiaTheme="majorEastAsia" w:hAnsiTheme="majorHAnsi" w:cstheme="majorBidi"/>
      <w:caps/>
      <w:color w:val="5B9BD5" w:themeColor="accent1"/>
      <w:szCs w:val="20"/>
    </w:rPr>
  </w:style>
  <w:style w:type="paragraph" w:customStyle="1" w:styleId="Lijstopsommingsteken">
    <w:name w:val="Lijstopsommingsteken"/>
    <w:basedOn w:val="Standaard"/>
    <w:uiPriority w:val="1"/>
    <w:unhideWhenUsed/>
    <w:qFormat/>
    <w:pPr>
      <w:numPr>
        <w:numId w:val="1"/>
      </w:numPr>
      <w:spacing w:before="120" w:after="200" w:line="264" w:lineRule="auto"/>
    </w:pPr>
    <w:rPr>
      <w:rFonts w:eastAsiaTheme="minorHAnsi"/>
      <w:color w:val="595959" w:themeColor="text1" w:themeTint="A6"/>
      <w:sz w:val="20"/>
      <w:szCs w:val="20"/>
    </w:rPr>
  </w:style>
  <w:style w:type="paragraph" w:customStyle="1" w:styleId="2242DFB50A6E42C3B154AE8E405F0951">
    <w:name w:val="2242DFB50A6E42C3B154AE8E405F0951"/>
  </w:style>
  <w:style w:type="paragraph" w:customStyle="1" w:styleId="C11765EFC90A41A79BF57EF6B63CF89B">
    <w:name w:val="C11765EFC90A41A79BF57EF6B63CF89B"/>
  </w:style>
  <w:style w:type="paragraph" w:customStyle="1" w:styleId="11945598DCA54EBEA43A23CB6DAB0E50">
    <w:name w:val="11945598DCA54EBEA43A23CB6DAB0E50"/>
  </w:style>
  <w:style w:type="paragraph" w:customStyle="1" w:styleId="8465A060D84047718DDFF1362EFE53C2">
    <w:name w:val="8465A060D84047718DDFF1362EFE53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2015-09-22T00:00:00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21C5F-7E82-438C-B852-34133D6CDF5A}">
  <ds:schemaRefs>
    <ds:schemaRef ds:uri="http://schemas.microsoft.com/sharepoint/v3/contenttype/forms"/>
  </ds:schemaRefs>
</ds:datastoreItem>
</file>

<file path=customXml/itemProps3.xml><?xml version="1.0" encoding="utf-8"?>
<ds:datastoreItem xmlns:ds="http://schemas.openxmlformats.org/officeDocument/2006/customXml" ds:itemID="{8BDB26A1-9A30-4D65-880D-472CAEC30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Studentrapport met omslagfoto</Template>
  <TotalTime>11170</TotalTime>
  <Pages>19</Pages>
  <Words>4627</Words>
  <Characters>25452</Characters>
  <Application>Microsoft Office Word</Application>
  <DocSecurity>0</DocSecurity>
  <Lines>212</Lines>
  <Paragraphs>60</Paragraphs>
  <ScaleCrop>false</ScaleCrop>
  <HeadingPairs>
    <vt:vector size="6" baseType="variant">
      <vt:variant>
        <vt:lpstr>Titel</vt:lpstr>
      </vt:variant>
      <vt:variant>
        <vt:i4>1</vt:i4>
      </vt:variant>
      <vt:variant>
        <vt:lpstr>Title</vt:lpstr>
      </vt:variant>
      <vt:variant>
        <vt:i4>1</vt:i4>
      </vt:variant>
      <vt:variant>
        <vt:lpstr>Headings</vt:lpstr>
      </vt:variant>
      <vt:variant>
        <vt:i4>5</vt:i4>
      </vt:variant>
    </vt:vector>
  </HeadingPairs>
  <TitlesOfParts>
    <vt:vector size="7" baseType="lpstr">
      <vt:lpstr>Levensfasen</vt:lpstr>
      <vt:lpstr/>
      <vt:lpstr>&lt;Meteen aan de slag gaan</vt:lpstr>
      <vt:lpstr>Maak er iets moois van!</vt:lpstr>
      <vt:lpstr>Voeg een finishing touch toe</vt:lpstr>
      <vt:lpstr>    Voeg een inhoudsopgave toe</vt:lpstr>
      <vt:lpstr>    Voeg een bibliografie toe</vt:lpstr>
    </vt:vector>
  </TitlesOfParts>
  <Company/>
  <LinksUpToDate>false</LinksUpToDate>
  <CharactersWithSpaces>30019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Levensfasen</dc:title>
  <dc:subject>mens en natuur</dc:subject>
  <dc:creator>Lisanne Vanderwerf</dc:creator>
  <cp:keywords>Jaap Bijsterveld</cp:keywords>
  <cp:lastModifiedBy>lisanne vanderwerf</cp:lastModifiedBy>
  <cp:revision>32</cp:revision>
  <cp:lastPrinted>2015-09-21T15:20:00Z</cp:lastPrinted>
  <dcterms:created xsi:type="dcterms:W3CDTF">2015-09-01T16:48:00Z</dcterms:created>
  <dcterms:modified xsi:type="dcterms:W3CDTF">2015-09-22T20:37:00Z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