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5A8" w:rsidRDefault="002F75A8">
      <w:pPr>
        <w:rPr>
          <w:noProof/>
          <w:lang w:eastAsia="nl-NL"/>
        </w:rPr>
      </w:pPr>
    </w:p>
    <w:p w:rsidR="002F75A8" w:rsidRDefault="002F75A8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1A5FBBD7" wp14:editId="65B5D5C9">
            <wp:extent cx="6073168" cy="8496300"/>
            <wp:effectExtent l="0" t="0" r="381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3168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B5" w:rsidRDefault="002F75A8">
      <w:r>
        <w:rPr>
          <w:noProof/>
          <w:lang w:eastAsia="nl-NL"/>
        </w:rPr>
        <w:lastRenderedPageBreak/>
        <w:drawing>
          <wp:inline distT="0" distB="0" distL="0" distR="0" wp14:anchorId="7688D594" wp14:editId="7A76817A">
            <wp:extent cx="5895975" cy="8384728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38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5A8" w:rsidRDefault="002F75A8"/>
    <w:p w:rsidR="002F75A8" w:rsidRDefault="002F75A8">
      <w:pPr>
        <w:rPr>
          <w:noProof/>
          <w:lang w:eastAsia="nl-NL"/>
        </w:rPr>
      </w:pPr>
    </w:p>
    <w:p w:rsidR="002F75A8" w:rsidRDefault="002F75A8">
      <w:pPr>
        <w:rPr>
          <w:noProof/>
          <w:lang w:eastAsia="nl-NL"/>
        </w:rPr>
      </w:pPr>
    </w:p>
    <w:p w:rsidR="002F75A8" w:rsidRDefault="002F75A8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1413C72E" wp14:editId="55CCDC84">
            <wp:extent cx="5791200" cy="8013071"/>
            <wp:effectExtent l="0" t="0" r="0" b="698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01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5A8" w:rsidRDefault="002F75A8">
      <w:pPr>
        <w:rPr>
          <w:noProof/>
          <w:lang w:eastAsia="nl-NL"/>
        </w:rPr>
      </w:pPr>
    </w:p>
    <w:p w:rsidR="002F75A8" w:rsidRDefault="002F75A8">
      <w:r>
        <w:rPr>
          <w:noProof/>
          <w:lang w:eastAsia="nl-NL"/>
        </w:rPr>
        <w:drawing>
          <wp:inline distT="0" distB="0" distL="0" distR="0" wp14:anchorId="4FB430CB" wp14:editId="53397F32">
            <wp:extent cx="6010275" cy="8304838"/>
            <wp:effectExtent l="0" t="0" r="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30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5A8" w:rsidRDefault="002F75A8"/>
    <w:p w:rsidR="002F75A8" w:rsidRDefault="002F75A8">
      <w:r>
        <w:rPr>
          <w:noProof/>
          <w:lang w:eastAsia="nl-NL"/>
        </w:rPr>
        <w:drawing>
          <wp:inline distT="0" distB="0" distL="0" distR="0" wp14:anchorId="583672C4" wp14:editId="3BDDB493">
            <wp:extent cx="6010275" cy="8099561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09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5A8" w:rsidRDefault="002F75A8"/>
    <w:p w:rsidR="002F75A8" w:rsidRDefault="002F75A8">
      <w:r>
        <w:rPr>
          <w:noProof/>
          <w:lang w:eastAsia="nl-NL"/>
        </w:rPr>
        <w:lastRenderedPageBreak/>
        <w:drawing>
          <wp:inline distT="0" distB="0" distL="0" distR="0" wp14:anchorId="52FF2395" wp14:editId="5799842F">
            <wp:extent cx="6010275" cy="8423159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5A8" w:rsidRDefault="002F75A8"/>
    <w:p w:rsidR="002F75A8" w:rsidRDefault="002F75A8">
      <w:r>
        <w:rPr>
          <w:noProof/>
          <w:lang w:eastAsia="nl-NL"/>
        </w:rPr>
        <w:lastRenderedPageBreak/>
        <w:drawing>
          <wp:inline distT="0" distB="0" distL="0" distR="0" wp14:anchorId="6E382211" wp14:editId="15A220FD">
            <wp:extent cx="5991225" cy="8492561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849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5A8" w:rsidRDefault="002F75A8"/>
    <w:p w:rsidR="002F75A8" w:rsidRDefault="002F75A8"/>
    <w:p w:rsidR="002F75A8" w:rsidRDefault="002F75A8"/>
    <w:p w:rsidR="002F75A8" w:rsidRDefault="002F75A8">
      <w:r>
        <w:rPr>
          <w:noProof/>
          <w:lang w:eastAsia="nl-NL"/>
        </w:rPr>
        <w:drawing>
          <wp:inline distT="0" distB="0" distL="0" distR="0" wp14:anchorId="28891E0E" wp14:editId="1841CECF">
            <wp:extent cx="5922273" cy="7858125"/>
            <wp:effectExtent l="0" t="0" r="254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2273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5A8" w:rsidRDefault="002F75A8"/>
    <w:p w:rsidR="002F75A8" w:rsidRDefault="002F75A8">
      <w:bookmarkStart w:id="0" w:name="_GoBack"/>
      <w:r>
        <w:rPr>
          <w:noProof/>
          <w:lang w:eastAsia="nl-NL"/>
        </w:rPr>
        <w:lastRenderedPageBreak/>
        <w:drawing>
          <wp:inline distT="0" distB="0" distL="0" distR="0" wp14:anchorId="5F40BD29" wp14:editId="5FAFB476">
            <wp:extent cx="6029325" cy="8110369"/>
            <wp:effectExtent l="0" t="0" r="0" b="508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11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F75A8" w:rsidRDefault="002F75A8"/>
    <w:p w:rsidR="002F75A8" w:rsidRDefault="002F75A8"/>
    <w:sectPr w:rsidR="002F75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957"/>
    <w:rsid w:val="001D4957"/>
    <w:rsid w:val="002F75A8"/>
    <w:rsid w:val="00805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D4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D49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D4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D49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FC7421A2</Template>
  <TotalTime>31</TotalTime>
  <Pages>9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Sintermeertencollege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Lucassen PAM</dc:creator>
  <cp:lastModifiedBy>Lucassen PAM</cp:lastModifiedBy>
  <cp:revision>2</cp:revision>
  <dcterms:created xsi:type="dcterms:W3CDTF">2013-09-12T08:00:00Z</dcterms:created>
  <dcterms:modified xsi:type="dcterms:W3CDTF">2013-09-12T08:31:00Z</dcterms:modified>
</cp:coreProperties>
</file>