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19F2" w:rsidRPr="00E11D6C" w:rsidRDefault="003179EB" w:rsidP="6AFB467F">
      <w:pPr>
        <w:pStyle w:val="Lijstopsomteken"/>
        <w:numPr>
          <w:ilvl w:val="0"/>
          <w:numId w:val="0"/>
        </w:numPr>
        <w:tabs>
          <w:tab w:val="clear" w:pos="567"/>
          <w:tab w:val="left" w:pos="0"/>
        </w:tabs>
        <w:rPr>
          <w:b/>
          <w:bCs/>
          <w:sz w:val="24"/>
          <w:szCs w:val="24"/>
        </w:rPr>
      </w:pPr>
      <w:r>
        <w:rPr>
          <w:noProof/>
        </w:rPr>
        <w:drawing>
          <wp:anchor distT="0" distB="0" distL="114300" distR="114300" simplePos="0" relativeHeight="251674624" behindDoc="1" locked="0" layoutInCell="1" allowOverlap="1" wp14:anchorId="65ADD246" wp14:editId="728A9494">
            <wp:simplePos x="0" y="0"/>
            <wp:positionH relativeFrom="column">
              <wp:posOffset>-1270</wp:posOffset>
            </wp:positionH>
            <wp:positionV relativeFrom="paragraph">
              <wp:posOffset>0</wp:posOffset>
            </wp:positionV>
            <wp:extent cx="1242060" cy="953435"/>
            <wp:effectExtent l="0" t="0" r="0" b="0"/>
            <wp:wrapTight wrapText="bothSides">
              <wp:wrapPolygon edited="0">
                <wp:start x="0" y="0"/>
                <wp:lineTo x="0" y="21154"/>
                <wp:lineTo x="21202" y="21154"/>
                <wp:lineTo x="21202" y="0"/>
                <wp:lineTo x="0" y="0"/>
              </wp:wrapPolygon>
            </wp:wrapTight>
            <wp:docPr id="17948524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1242060" cy="953435"/>
                    </a:xfrm>
                    <a:prstGeom prst="rect">
                      <a:avLst/>
                    </a:prstGeom>
                  </pic:spPr>
                </pic:pic>
              </a:graphicData>
            </a:graphic>
            <wp14:sizeRelH relativeFrom="page">
              <wp14:pctWidth>0</wp14:pctWidth>
            </wp14:sizeRelH>
            <wp14:sizeRelV relativeFrom="page">
              <wp14:pctHeight>0</wp14:pctHeight>
            </wp14:sizeRelV>
          </wp:anchor>
        </w:drawing>
      </w:r>
      <w:r w:rsidR="00623EB4">
        <w:rPr>
          <w:noProof/>
          <w:sz w:val="24"/>
          <w:lang w:val="nl-NL" w:eastAsia="nl-NL"/>
        </w:rPr>
        <mc:AlternateContent>
          <mc:Choice Requires="wps">
            <w:drawing>
              <wp:anchor distT="0" distB="0" distL="114300" distR="114300" simplePos="0" relativeHeight="251659264" behindDoc="0" locked="0" layoutInCell="1" allowOverlap="1" wp14:anchorId="1B66B4FF" wp14:editId="4E3A6A23">
                <wp:simplePos x="0" y="0"/>
                <wp:positionH relativeFrom="margin">
                  <wp:align>center</wp:align>
                </wp:positionH>
                <wp:positionV relativeFrom="margin">
                  <wp:align>center</wp:align>
                </wp:positionV>
                <wp:extent cx="7781925" cy="1052830"/>
                <wp:effectExtent l="0" t="0" r="9525" b="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1925" cy="1052830"/>
                        </a:xfrm>
                        <a:prstGeom prst="rect">
                          <a:avLst/>
                        </a:prstGeom>
                        <a:solidFill>
                          <a:schemeClr val="bg1"/>
                        </a:solidFill>
                        <a:ln>
                          <a:noFill/>
                        </a:ln>
                        <a:effectLst/>
                      </wps:spPr>
                      <wps:txbx>
                        <w:txbxContent>
                          <w:p w:rsidR="004407F5" w:rsidRDefault="004407F5" w:rsidP="001E62F0">
                            <w:pPr>
                              <w:pStyle w:val="Lijstopsomteken"/>
                              <w:numPr>
                                <w:ilvl w:val="0"/>
                                <w:numId w:val="0"/>
                              </w:numPr>
                              <w:ind w:left="567" w:hanging="567"/>
                              <w:jc w:val="center"/>
                              <w:rPr>
                                <w:b/>
                                <w:caps/>
                                <w:sz w:val="72"/>
                                <w:szCs w:val="72"/>
                              </w:rPr>
                            </w:pPr>
                            <w:r>
                              <w:rPr>
                                <w:b/>
                                <w:caps/>
                                <w:sz w:val="72"/>
                                <w:szCs w:val="72"/>
                              </w:rPr>
                              <w:t>Kerncentrale</w:t>
                            </w:r>
                          </w:p>
                          <w:p w:rsidR="004407F5" w:rsidRPr="003179EB" w:rsidRDefault="004407F5" w:rsidP="001E62F0">
                            <w:pPr>
                              <w:pStyle w:val="Lijstopsomteken"/>
                              <w:numPr>
                                <w:ilvl w:val="0"/>
                                <w:numId w:val="0"/>
                              </w:numPr>
                              <w:ind w:left="567" w:hanging="567"/>
                              <w:jc w:val="center"/>
                              <w:rPr>
                                <w:b/>
                                <w:color w:val="000000"/>
                                <w:sz w:val="72"/>
                                <w:szCs w:val="72"/>
                              </w:rPr>
                            </w:pPr>
                            <w:r>
                              <w:rPr>
                                <w:b/>
                                <w:color w:val="000000"/>
                                <w:sz w:val="52"/>
                                <w:szCs w:val="72"/>
                              </w:rPr>
                              <w:t>Mini-GIP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1B66B4FF" id="_x0000_t202" coordsize="21600,21600" o:spt="202" path="m,l,21600r21600,l21600,xe">
                <v:stroke joinstyle="miter"/>
                <v:path gradientshapeok="t" o:connecttype="rect"/>
              </v:shapetype>
              <v:shape id="Tekstvak 2" o:spid="_x0000_s1026" type="#_x0000_t202" style="position:absolute;left:0;text-align:left;margin-left:0;margin-top:0;width:612.75pt;height:82.9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" fillcolor="white [3212]" stroked="f">
                <v:textbox style="mso-fit-shape-to-text:t">
                  <w:txbxContent>
                    <w:p w:rsidR="004407F5" w:rsidRDefault="004407F5" w:rsidP="001E62F0">
                      <w:pPr>
                        <w:pStyle w:val="Lijstopsomteken"/>
                        <w:numPr>
                          <w:ilvl w:val="0"/>
                          <w:numId w:val="0"/>
                        </w:numPr>
                        <w:ind w:left="567" w:hanging="567"/>
                        <w:jc w:val="center"/>
                        <w:rPr>
                          <w:b/>
                          <w:caps/>
                          <w:sz w:val="72"/>
                          <w:szCs w:val="72"/>
                        </w:rPr>
                      </w:pPr>
                      <w:r>
                        <w:rPr>
                          <w:b/>
                          <w:caps/>
                          <w:sz w:val="72"/>
                          <w:szCs w:val="72"/>
                        </w:rPr>
                        <w:t>Kerncentrale</w:t>
                      </w:r>
                    </w:p>
                    <w:p w:rsidR="004407F5" w:rsidRPr="003179EB" w:rsidRDefault="004407F5" w:rsidP="001E62F0">
                      <w:pPr>
                        <w:pStyle w:val="Lijstopsomteken"/>
                        <w:numPr>
                          <w:ilvl w:val="0"/>
                          <w:numId w:val="0"/>
                        </w:numPr>
                        <w:ind w:left="567" w:hanging="567"/>
                        <w:jc w:val="center"/>
                        <w:rPr>
                          <w:b/>
                          <w:color w:val="000000"/>
                          <w:sz w:val="72"/>
                          <w:szCs w:val="72"/>
                        </w:rPr>
                      </w:pPr>
                      <w:r>
                        <w:rPr>
                          <w:b/>
                          <w:color w:val="000000"/>
                          <w:sz w:val="52"/>
                          <w:szCs w:val="72"/>
                        </w:rPr>
                        <w:t>Mini-GIP</w:t>
                      </w:r>
                    </w:p>
                  </w:txbxContent>
                </v:textbox>
                <w10:wrap type="square" anchorx="margin" anchory="margin"/>
              </v:shape>
            </w:pict>
          </mc:Fallback>
        </mc:AlternateContent>
      </w:r>
      <w:r w:rsidRPr="6AFB467F">
        <w:rPr>
          <w:b/>
          <w:bCs/>
          <w:sz w:val="32"/>
          <w:szCs w:val="32"/>
        </w:rPr>
        <w:t>Heilig-Hartinstituut</w:t>
      </w:r>
    </w:p>
    <w:p w:rsidR="003179EB" w:rsidRPr="003179EB" w:rsidRDefault="003179EB" w:rsidP="6AFB467F">
      <w:pPr>
        <w:pStyle w:val="Lijstopsomteken"/>
        <w:numPr>
          <w:ilvl w:val="0"/>
          <w:numId w:val="0"/>
        </w:numPr>
        <w:tabs>
          <w:tab w:val="clear" w:pos="567"/>
          <w:tab w:val="left" w:pos="0"/>
        </w:tabs>
        <w:jc w:val="left"/>
        <w:rPr>
          <w:sz w:val="28"/>
          <w:szCs w:val="28"/>
        </w:rPr>
      </w:pPr>
      <w:r w:rsidRPr="003179EB">
        <w:rPr>
          <w:sz w:val="28"/>
          <w:szCs w:val="28"/>
        </w:rPr>
        <w:t>derde graad</w:t>
      </w:r>
    </w:p>
    <w:p w:rsidR="003179EB" w:rsidRPr="003179EB" w:rsidRDefault="6AFB467F" w:rsidP="6AFB467F">
      <w:pPr>
        <w:pStyle w:val="Lijstopsomteken"/>
        <w:numPr>
          <w:ilvl w:val="0"/>
          <w:numId w:val="0"/>
        </w:numPr>
        <w:tabs>
          <w:tab w:val="clear" w:pos="567"/>
          <w:tab w:val="left" w:pos="0"/>
        </w:tabs>
        <w:jc w:val="left"/>
        <w:rPr>
          <w:sz w:val="28"/>
          <w:szCs w:val="28"/>
        </w:rPr>
      </w:pPr>
      <w:r w:rsidRPr="6AFB467F">
        <w:rPr>
          <w:sz w:val="28"/>
          <w:szCs w:val="28"/>
        </w:rPr>
        <w:t>Naamsesteenweg 355</w:t>
      </w:r>
    </w:p>
    <w:p w:rsidR="003179EB" w:rsidRPr="003179EB" w:rsidRDefault="001A2F0B" w:rsidP="6AFB467F">
      <w:pPr>
        <w:pStyle w:val="Lijstopsomteken"/>
        <w:numPr>
          <w:ilvl w:val="0"/>
          <w:numId w:val="0"/>
        </w:numPr>
        <w:tabs>
          <w:tab w:val="clear" w:pos="567"/>
          <w:tab w:val="left" w:pos="0"/>
        </w:tabs>
        <w:jc w:val="left"/>
        <w:rPr>
          <w:sz w:val="28"/>
          <w:szCs w:val="28"/>
        </w:rPr>
        <w:sectPr w:rsidR="003179EB" w:rsidRPr="003179EB" w:rsidSect="00623EB4">
          <w:pgSz w:w="11906" w:h="16838"/>
          <w:pgMar w:top="1134" w:right="1134" w:bottom="1418" w:left="1418" w:header="709" w:footer="709" w:gutter="0"/>
          <w:pgBorders w:display="firstPage" w:offsetFrom="page">
            <w:top w:val="single" w:sz="12" w:space="31" w:color="auto"/>
            <w:left w:val="single" w:sz="12" w:space="31" w:color="auto"/>
            <w:bottom w:val="single" w:sz="12" w:space="31" w:color="auto"/>
            <w:right w:val="single" w:sz="12" w:space="31" w:color="auto"/>
          </w:pgBorders>
          <w:cols w:space="708"/>
          <w:docGrid w:linePitch="360"/>
        </w:sectPr>
      </w:pPr>
      <w:r>
        <w:rPr>
          <w:noProof/>
          <w:sz w:val="24"/>
          <w:lang w:val="nl-NL" w:eastAsia="nl-NL"/>
        </w:rPr>
        <mc:AlternateContent>
          <mc:Choice Requires="wps">
            <w:drawing>
              <wp:anchor distT="0" distB="0" distL="114300" distR="114300" simplePos="0" relativeHeight="251660288" behindDoc="0" locked="0" layoutInCell="1" allowOverlap="1" wp14:anchorId="47B37A98" wp14:editId="4B72FA07">
                <wp:simplePos x="0" y="0"/>
                <wp:positionH relativeFrom="margin">
                  <wp:align>right</wp:align>
                </wp:positionH>
                <wp:positionV relativeFrom="margin">
                  <wp:posOffset>7652385</wp:posOffset>
                </wp:positionV>
                <wp:extent cx="5657850" cy="1415415"/>
                <wp:effectExtent l="0" t="0" r="0" b="0"/>
                <wp:wrapSquare wrapText="bothSides"/>
                <wp:docPr id="4"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1415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7F5" w:rsidRPr="002E38F6" w:rsidRDefault="004407F5" w:rsidP="001E62F0">
                            <w:pPr>
                              <w:jc w:val="right"/>
                              <w:rPr>
                                <w:b/>
                                <w:sz w:val="28"/>
                                <w:szCs w:val="28"/>
                              </w:rPr>
                            </w:pPr>
                            <w:r w:rsidRPr="002E38F6">
                              <w:rPr>
                                <w:b/>
                                <w:sz w:val="28"/>
                                <w:szCs w:val="28"/>
                              </w:rPr>
                              <w:t>Milan Meulemans 7</w:t>
                            </w:r>
                          </w:p>
                          <w:p w:rsidR="004407F5" w:rsidRPr="00724352" w:rsidRDefault="004407F5" w:rsidP="001E62F0">
                            <w:pPr>
                              <w:jc w:val="right"/>
                              <w:rPr>
                                <w:b/>
                                <w:sz w:val="28"/>
                                <w:szCs w:val="28"/>
                              </w:rPr>
                            </w:pPr>
                            <w:r w:rsidRPr="00724352">
                              <w:rPr>
                                <w:b/>
                                <w:sz w:val="28"/>
                                <w:szCs w:val="28"/>
                              </w:rPr>
                              <w:t xml:space="preserve">Pieter-Jan </w:t>
                            </w:r>
                            <w:r>
                              <w:rPr>
                                <w:b/>
                                <w:sz w:val="28"/>
                                <w:szCs w:val="28"/>
                              </w:rPr>
                              <w:t>10</w:t>
                            </w:r>
                          </w:p>
                          <w:p w:rsidR="004407F5" w:rsidRPr="00D00ECE" w:rsidRDefault="004407F5" w:rsidP="001E62F0">
                            <w:pPr>
                              <w:jc w:val="right"/>
                              <w:rPr>
                                <w:b/>
                                <w:sz w:val="28"/>
                                <w:szCs w:val="28"/>
                              </w:rPr>
                            </w:pPr>
                            <w:r w:rsidRPr="00D00ECE">
                              <w:rPr>
                                <w:b/>
                                <w:sz w:val="28"/>
                                <w:szCs w:val="28"/>
                              </w:rPr>
                              <w:t>H527 Techniek-Wetenschappen</w:t>
                            </w:r>
                          </w:p>
                          <w:p w:rsidR="004407F5" w:rsidRPr="00D00ECE" w:rsidRDefault="004407F5" w:rsidP="001E62F0">
                            <w:pPr>
                              <w:jc w:val="right"/>
                              <w:rPr>
                                <w:b/>
                                <w:sz w:val="28"/>
                                <w:szCs w:val="28"/>
                              </w:rPr>
                            </w:pPr>
                            <w:r w:rsidRPr="00D00ECE">
                              <w:rPr>
                                <w:b/>
                                <w:sz w:val="28"/>
                                <w:szCs w:val="28"/>
                              </w:rPr>
                              <w:t>M</w:t>
                            </w:r>
                            <w:r>
                              <w:rPr>
                                <w:b/>
                                <w:sz w:val="28"/>
                                <w:szCs w:val="28"/>
                              </w:rPr>
                              <w:t>ini-GIP</w:t>
                            </w:r>
                          </w:p>
                          <w:p w:rsidR="004407F5" w:rsidRPr="001E62F0" w:rsidRDefault="004407F5" w:rsidP="001E62F0">
                            <w:pPr>
                              <w:jc w:val="right"/>
                              <w:rPr>
                                <w:b/>
                                <w:sz w:val="28"/>
                                <w:szCs w:val="28"/>
                              </w:rPr>
                            </w:pPr>
                            <w:r>
                              <w:rPr>
                                <w:b/>
                                <w:sz w:val="28"/>
                                <w:szCs w:val="28"/>
                              </w:rPr>
                              <w:t>Jozef Hubrechts</w:t>
                            </w:r>
                          </w:p>
                          <w:p w:rsidR="004407F5" w:rsidRPr="001E62F0" w:rsidRDefault="004407F5" w:rsidP="001E62F0">
                            <w:pPr>
                              <w:jc w:val="right"/>
                              <w:rPr>
                                <w:b/>
                                <w:sz w:val="28"/>
                                <w:szCs w:val="28"/>
                              </w:rPr>
                            </w:pPr>
                            <w:r>
                              <w:rPr>
                                <w:b/>
                                <w:sz w:val="28"/>
                                <w:szCs w:val="28"/>
                              </w:rPr>
                              <w:t>Schooljaar 2018-2019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37A98" id="Tekstvak 3" o:spid="_x0000_s1027" type="#_x0000_t202" style="position:absolute;margin-left:394.3pt;margin-top:602.55pt;width:445.5pt;height:111.4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" fillcolor="white [3201]" stroked="f" strokeweight=".5pt">
                <v:textbox>
                  <w:txbxContent>
                    <w:p w:rsidR="004407F5" w:rsidRPr="002E38F6" w:rsidRDefault="004407F5" w:rsidP="001E62F0">
                      <w:pPr>
                        <w:jc w:val="right"/>
                        <w:rPr>
                          <w:b/>
                          <w:sz w:val="28"/>
                          <w:szCs w:val="28"/>
                        </w:rPr>
                      </w:pPr>
                      <w:r w:rsidRPr="002E38F6">
                        <w:rPr>
                          <w:b/>
                          <w:sz w:val="28"/>
                          <w:szCs w:val="28"/>
                        </w:rPr>
                        <w:t>Milan Meulemans 7</w:t>
                      </w:r>
                    </w:p>
                    <w:p w:rsidR="004407F5" w:rsidRPr="00724352" w:rsidRDefault="004407F5" w:rsidP="001E62F0">
                      <w:pPr>
                        <w:jc w:val="right"/>
                        <w:rPr>
                          <w:b/>
                          <w:sz w:val="28"/>
                          <w:szCs w:val="28"/>
                        </w:rPr>
                      </w:pPr>
                      <w:r w:rsidRPr="00724352">
                        <w:rPr>
                          <w:b/>
                          <w:sz w:val="28"/>
                          <w:szCs w:val="28"/>
                        </w:rPr>
                        <w:t xml:space="preserve">Pieter-Jan </w:t>
                      </w:r>
                      <w:r>
                        <w:rPr>
                          <w:b/>
                          <w:sz w:val="28"/>
                          <w:szCs w:val="28"/>
                        </w:rPr>
                        <w:t>10</w:t>
                      </w:r>
                    </w:p>
                    <w:p w:rsidR="004407F5" w:rsidRPr="00D00ECE" w:rsidRDefault="004407F5" w:rsidP="001E62F0">
                      <w:pPr>
                        <w:jc w:val="right"/>
                        <w:rPr>
                          <w:b/>
                          <w:sz w:val="28"/>
                          <w:szCs w:val="28"/>
                        </w:rPr>
                      </w:pPr>
                      <w:r w:rsidRPr="00D00ECE">
                        <w:rPr>
                          <w:b/>
                          <w:sz w:val="28"/>
                          <w:szCs w:val="28"/>
                        </w:rPr>
                        <w:t>H527 Techniek-Wetenschappen</w:t>
                      </w:r>
                    </w:p>
                    <w:p w:rsidR="004407F5" w:rsidRPr="00D00ECE" w:rsidRDefault="004407F5" w:rsidP="001E62F0">
                      <w:pPr>
                        <w:jc w:val="right"/>
                        <w:rPr>
                          <w:b/>
                          <w:sz w:val="28"/>
                          <w:szCs w:val="28"/>
                        </w:rPr>
                      </w:pPr>
                      <w:r w:rsidRPr="00D00ECE">
                        <w:rPr>
                          <w:b/>
                          <w:sz w:val="28"/>
                          <w:szCs w:val="28"/>
                        </w:rPr>
                        <w:t>M</w:t>
                      </w:r>
                      <w:r>
                        <w:rPr>
                          <w:b/>
                          <w:sz w:val="28"/>
                          <w:szCs w:val="28"/>
                        </w:rPr>
                        <w:t>ini-GIP</w:t>
                      </w:r>
                    </w:p>
                    <w:p w:rsidR="004407F5" w:rsidRPr="001E62F0" w:rsidRDefault="004407F5" w:rsidP="001E62F0">
                      <w:pPr>
                        <w:jc w:val="right"/>
                        <w:rPr>
                          <w:b/>
                          <w:sz w:val="28"/>
                          <w:szCs w:val="28"/>
                        </w:rPr>
                      </w:pPr>
                      <w:r>
                        <w:rPr>
                          <w:b/>
                          <w:sz w:val="28"/>
                          <w:szCs w:val="28"/>
                        </w:rPr>
                        <w:t>Jozef Hubrechts</w:t>
                      </w:r>
                    </w:p>
                    <w:p w:rsidR="004407F5" w:rsidRPr="001E62F0" w:rsidRDefault="004407F5" w:rsidP="001E62F0">
                      <w:pPr>
                        <w:jc w:val="right"/>
                        <w:rPr>
                          <w:b/>
                          <w:sz w:val="28"/>
                          <w:szCs w:val="28"/>
                        </w:rPr>
                      </w:pPr>
                      <w:r>
                        <w:rPr>
                          <w:b/>
                          <w:sz w:val="28"/>
                          <w:szCs w:val="28"/>
                        </w:rPr>
                        <w:t>Schooljaar 2018-2019</w:t>
                      </w:r>
                    </w:p>
                  </w:txbxContent>
                </v:textbox>
                <w10:wrap type="square" anchorx="margin" anchory="margin"/>
              </v:shape>
            </w:pict>
          </mc:Fallback>
        </mc:AlternateContent>
      </w:r>
      <w:r w:rsidR="003179EB" w:rsidRPr="003179EB">
        <w:rPr>
          <w:sz w:val="28"/>
          <w:szCs w:val="28"/>
        </w:rPr>
        <w:t>3001 HEVERLEE</w:t>
      </w:r>
    </w:p>
    <w:p w:rsidR="003179EB" w:rsidRDefault="003179EB" w:rsidP="003179EB">
      <w:pPr>
        <w:pStyle w:val="Kop1"/>
        <w:numPr>
          <w:ilvl w:val="0"/>
          <w:numId w:val="0"/>
        </w:numPr>
        <w:ind w:left="851" w:hanging="851"/>
      </w:pPr>
      <w:bookmarkStart w:id="0" w:name="_Toc303239258"/>
      <w:bookmarkStart w:id="1" w:name="_Toc303338718"/>
      <w:bookmarkStart w:id="2" w:name="_Toc303339624"/>
      <w:bookmarkStart w:id="3" w:name="_Toc303339677"/>
      <w:bookmarkStart w:id="4" w:name="_Toc7383049"/>
      <w:bookmarkStart w:id="5" w:name="_Toc7383081"/>
      <w:bookmarkStart w:id="6" w:name="_Toc7383263"/>
      <w:r>
        <w:lastRenderedPageBreak/>
        <w:t>WOORD VOORAF</w:t>
      </w:r>
      <w:bookmarkEnd w:id="0"/>
      <w:bookmarkEnd w:id="1"/>
      <w:bookmarkEnd w:id="2"/>
      <w:bookmarkEnd w:id="3"/>
      <w:bookmarkEnd w:id="4"/>
      <w:bookmarkEnd w:id="5"/>
      <w:bookmarkEnd w:id="6"/>
    </w:p>
    <w:p w:rsidR="00724352" w:rsidRPr="00724352" w:rsidRDefault="00724352" w:rsidP="00724352"/>
    <w:p w:rsidR="00724352" w:rsidRDefault="00C701BD" w:rsidP="00724352">
      <w:r>
        <w:t>Wij zijn</w:t>
      </w:r>
      <w:r w:rsidR="00724352">
        <w:t xml:space="preserve"> Milan Meulemans en</w:t>
      </w:r>
      <w:r>
        <w:t xml:space="preserve"> Pieter-Jan. Wij zijn </w:t>
      </w:r>
      <w:r w:rsidR="00724352">
        <w:t>leerling</w:t>
      </w:r>
      <w:r>
        <w:t>en</w:t>
      </w:r>
      <w:r w:rsidR="00724352">
        <w:t xml:space="preserve"> van het Heilig Hart Instituut te Heverlee. </w:t>
      </w:r>
      <w:r>
        <w:t>Wij</w:t>
      </w:r>
      <w:r w:rsidR="00724352">
        <w:t xml:space="preserve"> volg</w:t>
      </w:r>
      <w:r>
        <w:t>en</w:t>
      </w:r>
      <w:r w:rsidR="00724352">
        <w:t xml:space="preserve"> de studierichting techniek-wetenschappen in het 5</w:t>
      </w:r>
      <w:r w:rsidR="00724352" w:rsidRPr="00724352">
        <w:rPr>
          <w:vertAlign w:val="superscript"/>
        </w:rPr>
        <w:t>de</w:t>
      </w:r>
      <w:r w:rsidR="00724352">
        <w:t xml:space="preserve"> jaar. Wij zullen een schooluitstap maken met de klas naar Boulonais in Frankrijk van 8 tot 10 april 2019. Hier krijgen we de kans om vanop een afstand naar een kerncentrale te kijken. Hier zullen wij dan informatie over geven aan de medeleerlingen. Naar aanleiding hiervan schrijf ik deze tekst. Deze tekst is ook een oefening voor de geïntegreerde proef van het zesde jaar.</w:t>
      </w:r>
    </w:p>
    <w:p w:rsidR="00724352" w:rsidRDefault="00724352" w:rsidP="00724352">
      <w:r>
        <w:t>De heer Jozef Hubrechts was onze persoonlijke mentor. Hij heeft samen met ons aan deze tekst gewerkt en dankzij hem is deze tekst dan ook tot stand gekomen. Hij heeft onze tussentijdse versies nagelezen en hierop commentaar gegeven. Als wij vragen hadden, konden wij bij hem om informatie en raad vragen. Hierbij willen wij hem hiervoor dan ook bedanken.</w:t>
      </w:r>
    </w:p>
    <w:p w:rsidR="00724352" w:rsidRDefault="00724352" w:rsidP="00724352">
      <w:r>
        <w:t>Tot slot wil ik dan nog mijn ouders in het bijzonder bedanken voor hun wijsheid en steun.</w:t>
      </w:r>
    </w:p>
    <w:p w:rsidR="00724352" w:rsidRDefault="00724352" w:rsidP="00724352"/>
    <w:p w:rsidR="00724352" w:rsidRDefault="00724352" w:rsidP="00724352">
      <w:r>
        <w:t>Wij wensen u veel plezier met het lezen van deze tekst.</w:t>
      </w:r>
    </w:p>
    <w:p w:rsidR="00724352" w:rsidRDefault="00724352" w:rsidP="00724352"/>
    <w:p w:rsidR="00724352" w:rsidRPr="00724352" w:rsidRDefault="00724352" w:rsidP="00724352">
      <w:r w:rsidRPr="00724352">
        <w:t>Milan Meulemans en Pieter-Jan</w:t>
      </w:r>
      <w:bookmarkStart w:id="7" w:name="_GoBack"/>
      <w:bookmarkEnd w:id="7"/>
    </w:p>
    <w:p w:rsidR="00724352" w:rsidRPr="00724352" w:rsidRDefault="00724352" w:rsidP="00724352"/>
    <w:p w:rsidR="00724352" w:rsidRPr="00724352" w:rsidRDefault="00724352" w:rsidP="00724352">
      <w:pPr>
        <w:rPr>
          <w:lang w:val="fr-BE"/>
        </w:rPr>
      </w:pPr>
      <w:r w:rsidRPr="00724352">
        <w:rPr>
          <w:lang w:val="fr-BE"/>
        </w:rPr>
        <w:t>Leuven, 29 april 2019</w:t>
      </w:r>
    </w:p>
    <w:p w:rsidR="00724352" w:rsidRPr="00724352" w:rsidRDefault="00724352" w:rsidP="00724352">
      <w:pPr>
        <w:rPr>
          <w:lang w:val="fr-BE"/>
        </w:rPr>
        <w:sectPr w:rsidR="00724352" w:rsidRPr="00724352" w:rsidSect="00623EB4">
          <w:pgSz w:w="11906" w:h="16838"/>
          <w:pgMar w:top="1134" w:right="1134" w:bottom="1134" w:left="1134" w:header="709" w:footer="709" w:gutter="0"/>
          <w:cols w:space="708"/>
          <w:docGrid w:linePitch="360"/>
        </w:sectPr>
      </w:pPr>
    </w:p>
    <w:bookmarkStart w:id="8" w:name="_Toc7383264" w:displacedByCustomXml="next"/>
    <w:sdt>
      <w:sdtPr>
        <w:rPr>
          <w:rFonts w:ascii="Calibri" w:hAnsi="Calibri"/>
          <w:lang w:val="nl-NL" w:eastAsia="nl-BE"/>
        </w:rPr>
        <w:id w:val="-1097787664"/>
        <w:docPartObj>
          <w:docPartGallery w:val="Table of Contents"/>
          <w:docPartUnique/>
        </w:docPartObj>
      </w:sdtPr>
      <w:sdtEndPr>
        <w:rPr>
          <w:b w:val="0"/>
          <w:bCs w:val="0"/>
        </w:rPr>
      </w:sdtEndPr>
      <w:sdtContent>
        <w:bookmarkStart w:id="9" w:name="_Toc303339678" w:displacedByCustomXml="prev"/>
        <w:bookmarkStart w:id="10" w:name="_Toc303339625" w:displacedByCustomXml="prev"/>
        <w:bookmarkStart w:id="11" w:name="_Toc303338719" w:displacedByCustomXml="prev"/>
        <w:bookmarkStart w:id="12" w:name="_Toc303239259" w:displacedByCustomXml="prev"/>
        <w:p w:rsidR="00DD2537" w:rsidRDefault="00DD2537" w:rsidP="00DD2537">
          <w:pPr>
            <w:pStyle w:val="Kop1"/>
            <w:numPr>
              <w:ilvl w:val="0"/>
              <w:numId w:val="0"/>
            </w:numPr>
            <w:tabs>
              <w:tab w:val="left" w:pos="708"/>
            </w:tabs>
            <w:ind w:left="851" w:hanging="851"/>
            <w:rPr>
              <w:lang w:val="nl-NL"/>
            </w:rPr>
          </w:pPr>
          <w:r>
            <w:rPr>
              <w:lang w:val="nl-NL"/>
            </w:rPr>
            <w:t>INHOUD</w:t>
          </w:r>
          <w:bookmarkEnd w:id="8"/>
          <w:bookmarkEnd w:id="12"/>
          <w:bookmarkEnd w:id="11"/>
          <w:bookmarkEnd w:id="10"/>
          <w:bookmarkEnd w:id="9"/>
        </w:p>
        <w:p w:rsidR="00DD2537" w:rsidRDefault="00DD2537">
          <w:pPr>
            <w:pStyle w:val="Inhopg1"/>
            <w:rPr>
              <w:rFonts w:eastAsiaTheme="minorEastAsia"/>
              <w:b w:val="0"/>
              <w:noProof/>
              <w:lang w:eastAsia="nl-BE"/>
            </w:rPr>
          </w:pPr>
          <w:r>
            <w:fldChar w:fldCharType="begin"/>
          </w:r>
          <w:r>
            <w:instrText xml:space="preserve"> TOC \o "1-3" \h \z \u </w:instrText>
          </w:r>
          <w:r>
            <w:fldChar w:fldCharType="separate"/>
          </w:r>
          <w:hyperlink w:anchor="_Toc7383263" w:history="1">
            <w:r w:rsidRPr="00904CA7">
              <w:rPr>
                <w:rStyle w:val="Hyperlink"/>
                <w:noProof/>
              </w:rPr>
              <w:t>WOORD VOORAF</w:t>
            </w:r>
            <w:r>
              <w:rPr>
                <w:noProof/>
                <w:webHidden/>
              </w:rPr>
              <w:tab/>
            </w:r>
            <w:r>
              <w:rPr>
                <w:noProof/>
                <w:webHidden/>
              </w:rPr>
              <w:fldChar w:fldCharType="begin"/>
            </w:r>
            <w:r>
              <w:rPr>
                <w:noProof/>
                <w:webHidden/>
              </w:rPr>
              <w:instrText xml:space="preserve"> PAGEREF _Toc7383263 \h </w:instrText>
            </w:r>
            <w:r>
              <w:rPr>
                <w:noProof/>
                <w:webHidden/>
              </w:rPr>
            </w:r>
            <w:r>
              <w:rPr>
                <w:noProof/>
                <w:webHidden/>
              </w:rPr>
              <w:fldChar w:fldCharType="separate"/>
            </w:r>
            <w:r>
              <w:rPr>
                <w:noProof/>
                <w:webHidden/>
              </w:rPr>
              <w:t>2</w:t>
            </w:r>
            <w:r>
              <w:rPr>
                <w:noProof/>
                <w:webHidden/>
              </w:rPr>
              <w:fldChar w:fldCharType="end"/>
            </w:r>
          </w:hyperlink>
        </w:p>
        <w:p w:rsidR="00DD2537" w:rsidRDefault="00976571">
          <w:pPr>
            <w:pStyle w:val="Inhopg1"/>
            <w:rPr>
              <w:rFonts w:eastAsiaTheme="minorEastAsia"/>
              <w:b w:val="0"/>
              <w:noProof/>
              <w:lang w:eastAsia="nl-BE"/>
            </w:rPr>
          </w:pPr>
          <w:hyperlink w:anchor="_Toc7383264" w:history="1">
            <w:r w:rsidR="00DD2537" w:rsidRPr="00904CA7">
              <w:rPr>
                <w:rStyle w:val="Hyperlink"/>
                <w:noProof/>
                <w:lang w:val="nl-NL"/>
              </w:rPr>
              <w:t>INHOUD</w:t>
            </w:r>
            <w:r w:rsidR="00DD2537">
              <w:rPr>
                <w:noProof/>
                <w:webHidden/>
              </w:rPr>
              <w:tab/>
            </w:r>
            <w:r w:rsidR="00DD2537">
              <w:rPr>
                <w:noProof/>
                <w:webHidden/>
              </w:rPr>
              <w:tab/>
            </w:r>
            <w:r w:rsidR="00DD2537">
              <w:rPr>
                <w:noProof/>
                <w:webHidden/>
              </w:rPr>
              <w:fldChar w:fldCharType="begin"/>
            </w:r>
            <w:r w:rsidR="00DD2537">
              <w:rPr>
                <w:noProof/>
                <w:webHidden/>
              </w:rPr>
              <w:instrText xml:space="preserve"> PAGEREF _Toc7383264 \h </w:instrText>
            </w:r>
            <w:r w:rsidR="00DD2537">
              <w:rPr>
                <w:noProof/>
                <w:webHidden/>
              </w:rPr>
            </w:r>
            <w:r w:rsidR="00DD2537">
              <w:rPr>
                <w:noProof/>
                <w:webHidden/>
              </w:rPr>
              <w:fldChar w:fldCharType="separate"/>
            </w:r>
            <w:r w:rsidR="00DD2537">
              <w:rPr>
                <w:noProof/>
                <w:webHidden/>
              </w:rPr>
              <w:t>3</w:t>
            </w:r>
            <w:r w:rsidR="00DD2537">
              <w:rPr>
                <w:noProof/>
                <w:webHidden/>
              </w:rPr>
              <w:fldChar w:fldCharType="end"/>
            </w:r>
          </w:hyperlink>
        </w:p>
        <w:p w:rsidR="00DD2537" w:rsidRDefault="00976571">
          <w:pPr>
            <w:pStyle w:val="Inhopg1"/>
            <w:rPr>
              <w:rFonts w:eastAsiaTheme="minorEastAsia"/>
              <w:b w:val="0"/>
              <w:noProof/>
              <w:lang w:eastAsia="nl-BE"/>
            </w:rPr>
          </w:pPr>
          <w:hyperlink w:anchor="_Toc7383265" w:history="1">
            <w:r w:rsidR="00DD2537" w:rsidRPr="00904CA7">
              <w:rPr>
                <w:rStyle w:val="Hyperlink"/>
                <w:noProof/>
              </w:rPr>
              <w:t>INLEIDING</w:t>
            </w:r>
            <w:r w:rsidR="00DD2537">
              <w:rPr>
                <w:noProof/>
                <w:webHidden/>
              </w:rPr>
              <w:tab/>
            </w:r>
            <w:r w:rsidR="00DD2537">
              <w:rPr>
                <w:noProof/>
                <w:webHidden/>
              </w:rPr>
              <w:fldChar w:fldCharType="begin"/>
            </w:r>
            <w:r w:rsidR="00DD2537">
              <w:rPr>
                <w:noProof/>
                <w:webHidden/>
              </w:rPr>
              <w:instrText xml:space="preserve"> PAGEREF _Toc7383265 \h </w:instrText>
            </w:r>
            <w:r w:rsidR="00DD2537">
              <w:rPr>
                <w:noProof/>
                <w:webHidden/>
              </w:rPr>
            </w:r>
            <w:r w:rsidR="00DD2537">
              <w:rPr>
                <w:noProof/>
                <w:webHidden/>
              </w:rPr>
              <w:fldChar w:fldCharType="separate"/>
            </w:r>
            <w:r w:rsidR="00DD2537">
              <w:rPr>
                <w:noProof/>
                <w:webHidden/>
              </w:rPr>
              <w:t>4</w:t>
            </w:r>
            <w:r w:rsidR="00DD2537">
              <w:rPr>
                <w:noProof/>
                <w:webHidden/>
              </w:rPr>
              <w:fldChar w:fldCharType="end"/>
            </w:r>
          </w:hyperlink>
        </w:p>
        <w:p w:rsidR="00DD2537" w:rsidRDefault="00976571">
          <w:pPr>
            <w:pStyle w:val="Inhopg1"/>
            <w:rPr>
              <w:rFonts w:eastAsiaTheme="minorEastAsia"/>
              <w:b w:val="0"/>
              <w:noProof/>
              <w:lang w:eastAsia="nl-BE"/>
            </w:rPr>
          </w:pPr>
          <w:hyperlink w:anchor="_Toc7383266" w:history="1">
            <w:r w:rsidR="00DD2537" w:rsidRPr="00904CA7">
              <w:rPr>
                <w:rStyle w:val="Hyperlink"/>
                <w:noProof/>
              </w:rPr>
              <w:t>1</w:t>
            </w:r>
            <w:r w:rsidR="00DD2537">
              <w:rPr>
                <w:rFonts w:eastAsiaTheme="minorEastAsia"/>
                <w:b w:val="0"/>
                <w:noProof/>
                <w:lang w:eastAsia="nl-BE"/>
              </w:rPr>
              <w:tab/>
            </w:r>
            <w:r w:rsidR="00DD2537" w:rsidRPr="00904CA7">
              <w:rPr>
                <w:rStyle w:val="Hyperlink"/>
                <w:noProof/>
              </w:rPr>
              <w:t>Algemene werking</w:t>
            </w:r>
            <w:r w:rsidR="00DD2537">
              <w:rPr>
                <w:noProof/>
                <w:webHidden/>
              </w:rPr>
              <w:tab/>
            </w:r>
            <w:r w:rsidR="00DD2537">
              <w:rPr>
                <w:noProof/>
                <w:webHidden/>
              </w:rPr>
              <w:fldChar w:fldCharType="begin"/>
            </w:r>
            <w:r w:rsidR="00DD2537">
              <w:rPr>
                <w:noProof/>
                <w:webHidden/>
              </w:rPr>
              <w:instrText xml:space="preserve"> PAGEREF _Toc7383266 \h </w:instrText>
            </w:r>
            <w:r w:rsidR="00DD2537">
              <w:rPr>
                <w:noProof/>
                <w:webHidden/>
              </w:rPr>
            </w:r>
            <w:r w:rsidR="00DD2537">
              <w:rPr>
                <w:noProof/>
                <w:webHidden/>
              </w:rPr>
              <w:fldChar w:fldCharType="separate"/>
            </w:r>
            <w:r w:rsidR="00DD2537">
              <w:rPr>
                <w:noProof/>
                <w:webHidden/>
              </w:rPr>
              <w:t>5</w:t>
            </w:r>
            <w:r w:rsidR="00DD2537">
              <w:rPr>
                <w:noProof/>
                <w:webHidden/>
              </w:rPr>
              <w:fldChar w:fldCharType="end"/>
            </w:r>
          </w:hyperlink>
        </w:p>
        <w:p w:rsidR="00DD2537" w:rsidRDefault="00976571">
          <w:pPr>
            <w:pStyle w:val="Inhopg2"/>
            <w:rPr>
              <w:rFonts w:eastAsiaTheme="minorEastAsia"/>
              <w:noProof/>
              <w:lang w:eastAsia="nl-BE"/>
            </w:rPr>
          </w:pPr>
          <w:hyperlink w:anchor="_Toc7383267" w:history="1">
            <w:r w:rsidR="00DD2537" w:rsidRPr="00904CA7">
              <w:rPr>
                <w:rStyle w:val="Hyperlink"/>
                <w:noProof/>
              </w:rPr>
              <w:t>1.1</w:t>
            </w:r>
            <w:r w:rsidR="00DD2537">
              <w:rPr>
                <w:rFonts w:eastAsiaTheme="minorEastAsia"/>
                <w:noProof/>
                <w:lang w:eastAsia="nl-BE"/>
              </w:rPr>
              <w:tab/>
            </w:r>
            <w:r w:rsidR="00DD2537" w:rsidRPr="00904CA7">
              <w:rPr>
                <w:rStyle w:val="Hyperlink"/>
                <w:noProof/>
              </w:rPr>
              <w:t>Primaire kring</w:t>
            </w:r>
            <w:r w:rsidR="00DD2537">
              <w:rPr>
                <w:noProof/>
                <w:webHidden/>
              </w:rPr>
              <w:tab/>
            </w:r>
            <w:r w:rsidR="00DD2537">
              <w:rPr>
                <w:noProof/>
                <w:webHidden/>
              </w:rPr>
              <w:fldChar w:fldCharType="begin"/>
            </w:r>
            <w:r w:rsidR="00DD2537">
              <w:rPr>
                <w:noProof/>
                <w:webHidden/>
              </w:rPr>
              <w:instrText xml:space="preserve"> PAGEREF _Toc7383267 \h </w:instrText>
            </w:r>
            <w:r w:rsidR="00DD2537">
              <w:rPr>
                <w:noProof/>
                <w:webHidden/>
              </w:rPr>
            </w:r>
            <w:r w:rsidR="00DD2537">
              <w:rPr>
                <w:noProof/>
                <w:webHidden/>
              </w:rPr>
              <w:fldChar w:fldCharType="separate"/>
            </w:r>
            <w:r w:rsidR="00DD2537">
              <w:rPr>
                <w:noProof/>
                <w:webHidden/>
              </w:rPr>
              <w:t>5</w:t>
            </w:r>
            <w:r w:rsidR="00DD2537">
              <w:rPr>
                <w:noProof/>
                <w:webHidden/>
              </w:rPr>
              <w:fldChar w:fldCharType="end"/>
            </w:r>
          </w:hyperlink>
        </w:p>
        <w:p w:rsidR="00DD2537" w:rsidRDefault="00976571">
          <w:pPr>
            <w:pStyle w:val="Inhopg2"/>
            <w:rPr>
              <w:rFonts w:eastAsiaTheme="minorEastAsia"/>
              <w:noProof/>
              <w:lang w:eastAsia="nl-BE"/>
            </w:rPr>
          </w:pPr>
          <w:hyperlink w:anchor="_Toc7383268" w:history="1">
            <w:r w:rsidR="00DD2537" w:rsidRPr="00904CA7">
              <w:rPr>
                <w:rStyle w:val="Hyperlink"/>
                <w:noProof/>
              </w:rPr>
              <w:t>1.2</w:t>
            </w:r>
            <w:r w:rsidR="00DD2537">
              <w:rPr>
                <w:rFonts w:eastAsiaTheme="minorEastAsia"/>
                <w:noProof/>
                <w:lang w:eastAsia="nl-BE"/>
              </w:rPr>
              <w:tab/>
            </w:r>
            <w:r w:rsidR="00DD2537" w:rsidRPr="00904CA7">
              <w:rPr>
                <w:rStyle w:val="Hyperlink"/>
                <w:noProof/>
              </w:rPr>
              <w:t>Secundaire kring</w:t>
            </w:r>
            <w:r w:rsidR="00DD2537">
              <w:rPr>
                <w:noProof/>
                <w:webHidden/>
              </w:rPr>
              <w:tab/>
            </w:r>
            <w:r w:rsidR="00DD2537">
              <w:rPr>
                <w:noProof/>
                <w:webHidden/>
              </w:rPr>
              <w:fldChar w:fldCharType="begin"/>
            </w:r>
            <w:r w:rsidR="00DD2537">
              <w:rPr>
                <w:noProof/>
                <w:webHidden/>
              </w:rPr>
              <w:instrText xml:space="preserve"> PAGEREF _Toc7383268 \h </w:instrText>
            </w:r>
            <w:r w:rsidR="00DD2537">
              <w:rPr>
                <w:noProof/>
                <w:webHidden/>
              </w:rPr>
            </w:r>
            <w:r w:rsidR="00DD2537">
              <w:rPr>
                <w:noProof/>
                <w:webHidden/>
              </w:rPr>
              <w:fldChar w:fldCharType="separate"/>
            </w:r>
            <w:r w:rsidR="00DD2537">
              <w:rPr>
                <w:noProof/>
                <w:webHidden/>
              </w:rPr>
              <w:t>5</w:t>
            </w:r>
            <w:r w:rsidR="00DD2537">
              <w:rPr>
                <w:noProof/>
                <w:webHidden/>
              </w:rPr>
              <w:fldChar w:fldCharType="end"/>
            </w:r>
          </w:hyperlink>
        </w:p>
        <w:p w:rsidR="00DD2537" w:rsidRDefault="00976571">
          <w:pPr>
            <w:pStyle w:val="Inhopg2"/>
            <w:rPr>
              <w:rFonts w:eastAsiaTheme="minorEastAsia"/>
              <w:noProof/>
              <w:lang w:eastAsia="nl-BE"/>
            </w:rPr>
          </w:pPr>
          <w:hyperlink w:anchor="_Toc7383269" w:history="1">
            <w:r w:rsidR="00DD2537" w:rsidRPr="00904CA7">
              <w:rPr>
                <w:rStyle w:val="Hyperlink"/>
                <w:noProof/>
              </w:rPr>
              <w:t>1.3</w:t>
            </w:r>
            <w:r w:rsidR="00DD2537">
              <w:rPr>
                <w:rFonts w:eastAsiaTheme="minorEastAsia"/>
                <w:noProof/>
                <w:lang w:eastAsia="nl-BE"/>
              </w:rPr>
              <w:tab/>
            </w:r>
            <w:r w:rsidR="00DD2537" w:rsidRPr="00904CA7">
              <w:rPr>
                <w:rStyle w:val="Hyperlink"/>
                <w:noProof/>
              </w:rPr>
              <w:t>Tertiaire kring</w:t>
            </w:r>
            <w:r w:rsidR="00DD2537">
              <w:rPr>
                <w:noProof/>
                <w:webHidden/>
              </w:rPr>
              <w:tab/>
            </w:r>
            <w:r w:rsidR="00DD2537">
              <w:rPr>
                <w:noProof/>
                <w:webHidden/>
              </w:rPr>
              <w:fldChar w:fldCharType="begin"/>
            </w:r>
            <w:r w:rsidR="00DD2537">
              <w:rPr>
                <w:noProof/>
                <w:webHidden/>
              </w:rPr>
              <w:instrText xml:space="preserve"> PAGEREF _Toc7383269 \h </w:instrText>
            </w:r>
            <w:r w:rsidR="00DD2537">
              <w:rPr>
                <w:noProof/>
                <w:webHidden/>
              </w:rPr>
            </w:r>
            <w:r w:rsidR="00DD2537">
              <w:rPr>
                <w:noProof/>
                <w:webHidden/>
              </w:rPr>
              <w:fldChar w:fldCharType="separate"/>
            </w:r>
            <w:r w:rsidR="00DD2537">
              <w:rPr>
                <w:noProof/>
                <w:webHidden/>
              </w:rPr>
              <w:t>6</w:t>
            </w:r>
            <w:r w:rsidR="00DD2537">
              <w:rPr>
                <w:noProof/>
                <w:webHidden/>
              </w:rPr>
              <w:fldChar w:fldCharType="end"/>
            </w:r>
          </w:hyperlink>
        </w:p>
        <w:p w:rsidR="00DD2537" w:rsidRDefault="00976571">
          <w:pPr>
            <w:pStyle w:val="Inhopg1"/>
            <w:rPr>
              <w:rFonts w:eastAsiaTheme="minorEastAsia"/>
              <w:b w:val="0"/>
              <w:noProof/>
              <w:lang w:eastAsia="nl-BE"/>
            </w:rPr>
          </w:pPr>
          <w:hyperlink w:anchor="_Toc7383270" w:history="1">
            <w:r w:rsidR="00DD2537" w:rsidRPr="00904CA7">
              <w:rPr>
                <w:rStyle w:val="Hyperlink"/>
                <w:noProof/>
              </w:rPr>
              <w:t>2</w:t>
            </w:r>
            <w:r w:rsidR="00DD2537">
              <w:rPr>
                <w:rFonts w:eastAsiaTheme="minorEastAsia"/>
                <w:b w:val="0"/>
                <w:noProof/>
                <w:lang w:eastAsia="nl-BE"/>
              </w:rPr>
              <w:tab/>
            </w:r>
            <w:r w:rsidR="00DD2537" w:rsidRPr="00904CA7">
              <w:rPr>
                <w:rStyle w:val="Hyperlink"/>
                <w:noProof/>
              </w:rPr>
              <w:t>Verschillende types van reactoren</w:t>
            </w:r>
            <w:r w:rsidR="00DD2537">
              <w:rPr>
                <w:noProof/>
                <w:webHidden/>
              </w:rPr>
              <w:tab/>
            </w:r>
            <w:r w:rsidR="00DD2537">
              <w:rPr>
                <w:noProof/>
                <w:webHidden/>
              </w:rPr>
              <w:fldChar w:fldCharType="begin"/>
            </w:r>
            <w:r w:rsidR="00DD2537">
              <w:rPr>
                <w:noProof/>
                <w:webHidden/>
              </w:rPr>
              <w:instrText xml:space="preserve"> PAGEREF _Toc7383270 \h </w:instrText>
            </w:r>
            <w:r w:rsidR="00DD2537">
              <w:rPr>
                <w:noProof/>
                <w:webHidden/>
              </w:rPr>
            </w:r>
            <w:r w:rsidR="00DD2537">
              <w:rPr>
                <w:noProof/>
                <w:webHidden/>
              </w:rPr>
              <w:fldChar w:fldCharType="separate"/>
            </w:r>
            <w:r w:rsidR="00DD2537">
              <w:rPr>
                <w:noProof/>
                <w:webHidden/>
              </w:rPr>
              <w:t>6</w:t>
            </w:r>
            <w:r w:rsidR="00DD2537">
              <w:rPr>
                <w:noProof/>
                <w:webHidden/>
              </w:rPr>
              <w:fldChar w:fldCharType="end"/>
            </w:r>
          </w:hyperlink>
        </w:p>
        <w:p w:rsidR="00DD2537" w:rsidRDefault="00976571">
          <w:pPr>
            <w:pStyle w:val="Inhopg2"/>
            <w:rPr>
              <w:rFonts w:eastAsiaTheme="minorEastAsia"/>
              <w:noProof/>
              <w:lang w:eastAsia="nl-BE"/>
            </w:rPr>
          </w:pPr>
          <w:hyperlink w:anchor="_Toc7383271" w:history="1">
            <w:r w:rsidR="00DD2537" w:rsidRPr="00904CA7">
              <w:rPr>
                <w:rStyle w:val="Hyperlink"/>
                <w:noProof/>
              </w:rPr>
              <w:t>2.1</w:t>
            </w:r>
            <w:r w:rsidR="00DD2537">
              <w:rPr>
                <w:rFonts w:eastAsiaTheme="minorEastAsia"/>
                <w:noProof/>
                <w:lang w:eastAsia="nl-BE"/>
              </w:rPr>
              <w:tab/>
            </w:r>
            <w:r w:rsidR="00DD2537" w:rsidRPr="00904CA7">
              <w:rPr>
                <w:rStyle w:val="Hyperlink"/>
                <w:noProof/>
              </w:rPr>
              <w:t>Drukwaterreactor</w:t>
            </w:r>
            <w:r w:rsidR="00DD2537">
              <w:rPr>
                <w:noProof/>
                <w:webHidden/>
              </w:rPr>
              <w:tab/>
            </w:r>
            <w:r w:rsidR="00DD2537">
              <w:rPr>
                <w:noProof/>
                <w:webHidden/>
              </w:rPr>
              <w:fldChar w:fldCharType="begin"/>
            </w:r>
            <w:r w:rsidR="00DD2537">
              <w:rPr>
                <w:noProof/>
                <w:webHidden/>
              </w:rPr>
              <w:instrText xml:space="preserve"> PAGEREF _Toc7383271 \h </w:instrText>
            </w:r>
            <w:r w:rsidR="00DD2537">
              <w:rPr>
                <w:noProof/>
                <w:webHidden/>
              </w:rPr>
            </w:r>
            <w:r w:rsidR="00DD2537">
              <w:rPr>
                <w:noProof/>
                <w:webHidden/>
              </w:rPr>
              <w:fldChar w:fldCharType="separate"/>
            </w:r>
            <w:r w:rsidR="00DD2537">
              <w:rPr>
                <w:noProof/>
                <w:webHidden/>
              </w:rPr>
              <w:t>6</w:t>
            </w:r>
            <w:r w:rsidR="00DD2537">
              <w:rPr>
                <w:noProof/>
                <w:webHidden/>
              </w:rPr>
              <w:fldChar w:fldCharType="end"/>
            </w:r>
          </w:hyperlink>
        </w:p>
        <w:p w:rsidR="00DD2537" w:rsidRDefault="00976571">
          <w:pPr>
            <w:pStyle w:val="Inhopg2"/>
            <w:rPr>
              <w:rFonts w:eastAsiaTheme="minorEastAsia"/>
              <w:noProof/>
              <w:lang w:eastAsia="nl-BE"/>
            </w:rPr>
          </w:pPr>
          <w:hyperlink w:anchor="_Toc7383272" w:history="1">
            <w:r w:rsidR="00DD2537" w:rsidRPr="00904CA7">
              <w:rPr>
                <w:rStyle w:val="Hyperlink"/>
                <w:noProof/>
              </w:rPr>
              <w:t>2.2</w:t>
            </w:r>
            <w:r w:rsidR="00DD2537">
              <w:rPr>
                <w:rFonts w:eastAsiaTheme="minorEastAsia"/>
                <w:noProof/>
                <w:lang w:eastAsia="nl-BE"/>
              </w:rPr>
              <w:tab/>
            </w:r>
            <w:r w:rsidR="00DD2537" w:rsidRPr="00904CA7">
              <w:rPr>
                <w:rStyle w:val="Hyperlink"/>
                <w:noProof/>
              </w:rPr>
              <w:t>Kokendwaterreactor</w:t>
            </w:r>
            <w:r w:rsidR="00DD2537">
              <w:rPr>
                <w:noProof/>
                <w:webHidden/>
              </w:rPr>
              <w:tab/>
            </w:r>
            <w:r w:rsidR="00DD2537">
              <w:rPr>
                <w:noProof/>
                <w:webHidden/>
              </w:rPr>
              <w:fldChar w:fldCharType="begin"/>
            </w:r>
            <w:r w:rsidR="00DD2537">
              <w:rPr>
                <w:noProof/>
                <w:webHidden/>
              </w:rPr>
              <w:instrText xml:space="preserve"> PAGEREF _Toc7383272 \h </w:instrText>
            </w:r>
            <w:r w:rsidR="00DD2537">
              <w:rPr>
                <w:noProof/>
                <w:webHidden/>
              </w:rPr>
            </w:r>
            <w:r w:rsidR="00DD2537">
              <w:rPr>
                <w:noProof/>
                <w:webHidden/>
              </w:rPr>
              <w:fldChar w:fldCharType="separate"/>
            </w:r>
            <w:r w:rsidR="00DD2537">
              <w:rPr>
                <w:noProof/>
                <w:webHidden/>
              </w:rPr>
              <w:t>6</w:t>
            </w:r>
            <w:r w:rsidR="00DD2537">
              <w:rPr>
                <w:noProof/>
                <w:webHidden/>
              </w:rPr>
              <w:fldChar w:fldCharType="end"/>
            </w:r>
          </w:hyperlink>
        </w:p>
        <w:p w:rsidR="00DD2537" w:rsidRDefault="00976571">
          <w:pPr>
            <w:pStyle w:val="Inhopg1"/>
            <w:rPr>
              <w:rFonts w:eastAsiaTheme="minorEastAsia"/>
              <w:b w:val="0"/>
              <w:noProof/>
              <w:lang w:eastAsia="nl-BE"/>
            </w:rPr>
          </w:pPr>
          <w:hyperlink w:anchor="_Toc7383273" w:history="1">
            <w:r w:rsidR="00DD2537" w:rsidRPr="00904CA7">
              <w:rPr>
                <w:rStyle w:val="Hyperlink"/>
                <w:noProof/>
              </w:rPr>
              <w:t>3</w:t>
            </w:r>
            <w:r w:rsidR="00DD2537">
              <w:rPr>
                <w:rFonts w:eastAsiaTheme="minorEastAsia"/>
                <w:b w:val="0"/>
                <w:noProof/>
                <w:lang w:eastAsia="nl-BE"/>
              </w:rPr>
              <w:tab/>
            </w:r>
            <w:r w:rsidR="00DD2537" w:rsidRPr="00904CA7">
              <w:rPr>
                <w:rStyle w:val="Hyperlink"/>
                <w:noProof/>
              </w:rPr>
              <w:t>Kernreacties</w:t>
            </w:r>
            <w:r w:rsidR="00DD2537">
              <w:rPr>
                <w:noProof/>
                <w:webHidden/>
              </w:rPr>
              <w:tab/>
            </w:r>
            <w:r w:rsidR="00DD2537">
              <w:rPr>
                <w:noProof/>
                <w:webHidden/>
              </w:rPr>
              <w:fldChar w:fldCharType="begin"/>
            </w:r>
            <w:r w:rsidR="00DD2537">
              <w:rPr>
                <w:noProof/>
                <w:webHidden/>
              </w:rPr>
              <w:instrText xml:space="preserve"> PAGEREF _Toc7383273 \h </w:instrText>
            </w:r>
            <w:r w:rsidR="00DD2537">
              <w:rPr>
                <w:noProof/>
                <w:webHidden/>
              </w:rPr>
            </w:r>
            <w:r w:rsidR="00DD2537">
              <w:rPr>
                <w:noProof/>
                <w:webHidden/>
              </w:rPr>
              <w:fldChar w:fldCharType="separate"/>
            </w:r>
            <w:r w:rsidR="00DD2537">
              <w:rPr>
                <w:noProof/>
                <w:webHidden/>
              </w:rPr>
              <w:t>7</w:t>
            </w:r>
            <w:r w:rsidR="00DD2537">
              <w:rPr>
                <w:noProof/>
                <w:webHidden/>
              </w:rPr>
              <w:fldChar w:fldCharType="end"/>
            </w:r>
          </w:hyperlink>
        </w:p>
        <w:p w:rsidR="00DD2537" w:rsidRDefault="00976571">
          <w:pPr>
            <w:pStyle w:val="Inhopg2"/>
            <w:rPr>
              <w:rFonts w:eastAsiaTheme="minorEastAsia"/>
              <w:noProof/>
              <w:lang w:eastAsia="nl-BE"/>
            </w:rPr>
          </w:pPr>
          <w:hyperlink w:anchor="_Toc7383274" w:history="1">
            <w:r w:rsidR="00DD2537" w:rsidRPr="00904CA7">
              <w:rPr>
                <w:rStyle w:val="Hyperlink"/>
                <w:noProof/>
              </w:rPr>
              <w:t>3.1</w:t>
            </w:r>
            <w:r w:rsidR="00DD2537">
              <w:rPr>
                <w:rFonts w:eastAsiaTheme="minorEastAsia"/>
                <w:noProof/>
                <w:lang w:eastAsia="nl-BE"/>
              </w:rPr>
              <w:tab/>
            </w:r>
            <w:r w:rsidR="00DD2537" w:rsidRPr="00904CA7">
              <w:rPr>
                <w:rStyle w:val="Hyperlink"/>
                <w:noProof/>
              </w:rPr>
              <w:t>Vrijgekomen energie</w:t>
            </w:r>
            <w:r w:rsidR="00DD2537">
              <w:rPr>
                <w:noProof/>
                <w:webHidden/>
              </w:rPr>
              <w:tab/>
            </w:r>
            <w:r w:rsidR="00DD2537">
              <w:rPr>
                <w:noProof/>
                <w:webHidden/>
              </w:rPr>
              <w:fldChar w:fldCharType="begin"/>
            </w:r>
            <w:r w:rsidR="00DD2537">
              <w:rPr>
                <w:noProof/>
                <w:webHidden/>
              </w:rPr>
              <w:instrText xml:space="preserve"> PAGEREF _Toc7383274 \h </w:instrText>
            </w:r>
            <w:r w:rsidR="00DD2537">
              <w:rPr>
                <w:noProof/>
                <w:webHidden/>
              </w:rPr>
            </w:r>
            <w:r w:rsidR="00DD2537">
              <w:rPr>
                <w:noProof/>
                <w:webHidden/>
              </w:rPr>
              <w:fldChar w:fldCharType="separate"/>
            </w:r>
            <w:r w:rsidR="00DD2537">
              <w:rPr>
                <w:noProof/>
                <w:webHidden/>
              </w:rPr>
              <w:t>7</w:t>
            </w:r>
            <w:r w:rsidR="00DD2537">
              <w:rPr>
                <w:noProof/>
                <w:webHidden/>
              </w:rPr>
              <w:fldChar w:fldCharType="end"/>
            </w:r>
          </w:hyperlink>
        </w:p>
        <w:p w:rsidR="00DD2537" w:rsidRDefault="00976571">
          <w:pPr>
            <w:pStyle w:val="Inhopg3"/>
            <w:rPr>
              <w:rFonts w:eastAsiaTheme="minorEastAsia"/>
              <w:i w:val="0"/>
              <w:noProof/>
              <w:lang w:eastAsia="nl-BE"/>
            </w:rPr>
          </w:pPr>
          <w:hyperlink w:anchor="_Toc7383275" w:history="1">
            <w:r w:rsidR="00DD2537" w:rsidRPr="00904CA7">
              <w:rPr>
                <w:rStyle w:val="Hyperlink"/>
                <w:noProof/>
              </w:rPr>
              <w:t>3.1.1</w:t>
            </w:r>
            <w:r w:rsidR="00DD2537">
              <w:rPr>
                <w:rFonts w:eastAsiaTheme="minorEastAsia"/>
                <w:i w:val="0"/>
                <w:noProof/>
                <w:lang w:eastAsia="nl-BE"/>
              </w:rPr>
              <w:tab/>
            </w:r>
            <w:r w:rsidR="00DD2537" w:rsidRPr="00904CA7">
              <w:rPr>
                <w:rStyle w:val="Hyperlink"/>
                <w:noProof/>
              </w:rPr>
              <w:t>Straling</w:t>
            </w:r>
            <w:r w:rsidR="00DD2537">
              <w:rPr>
                <w:noProof/>
                <w:webHidden/>
              </w:rPr>
              <w:tab/>
            </w:r>
            <w:r w:rsidR="00DD2537">
              <w:rPr>
                <w:noProof/>
                <w:webHidden/>
              </w:rPr>
              <w:fldChar w:fldCharType="begin"/>
            </w:r>
            <w:r w:rsidR="00DD2537">
              <w:rPr>
                <w:noProof/>
                <w:webHidden/>
              </w:rPr>
              <w:instrText xml:space="preserve"> PAGEREF _Toc7383275 \h </w:instrText>
            </w:r>
            <w:r w:rsidR="00DD2537">
              <w:rPr>
                <w:noProof/>
                <w:webHidden/>
              </w:rPr>
            </w:r>
            <w:r w:rsidR="00DD2537">
              <w:rPr>
                <w:noProof/>
                <w:webHidden/>
              </w:rPr>
              <w:fldChar w:fldCharType="separate"/>
            </w:r>
            <w:r w:rsidR="00DD2537">
              <w:rPr>
                <w:noProof/>
                <w:webHidden/>
              </w:rPr>
              <w:t>7</w:t>
            </w:r>
            <w:r w:rsidR="00DD2537">
              <w:rPr>
                <w:noProof/>
                <w:webHidden/>
              </w:rPr>
              <w:fldChar w:fldCharType="end"/>
            </w:r>
          </w:hyperlink>
        </w:p>
        <w:p w:rsidR="00DD2537" w:rsidRDefault="00976571">
          <w:pPr>
            <w:pStyle w:val="Inhopg1"/>
            <w:rPr>
              <w:rFonts w:eastAsiaTheme="minorEastAsia"/>
              <w:b w:val="0"/>
              <w:noProof/>
              <w:lang w:eastAsia="nl-BE"/>
            </w:rPr>
          </w:pPr>
          <w:hyperlink w:anchor="_Toc7383276" w:history="1">
            <w:r w:rsidR="00DD2537" w:rsidRPr="00904CA7">
              <w:rPr>
                <w:rStyle w:val="Hyperlink"/>
                <w:noProof/>
              </w:rPr>
              <w:t>4</w:t>
            </w:r>
            <w:r w:rsidR="00DD2537">
              <w:rPr>
                <w:rFonts w:eastAsiaTheme="minorEastAsia"/>
                <w:b w:val="0"/>
                <w:noProof/>
                <w:lang w:eastAsia="nl-BE"/>
              </w:rPr>
              <w:tab/>
            </w:r>
            <w:r w:rsidR="00DD2537" w:rsidRPr="00904CA7">
              <w:rPr>
                <w:rStyle w:val="Hyperlink"/>
                <w:noProof/>
              </w:rPr>
              <w:t>Kernafval</w:t>
            </w:r>
            <w:r w:rsidR="00DD2537">
              <w:rPr>
                <w:noProof/>
                <w:webHidden/>
              </w:rPr>
              <w:tab/>
            </w:r>
            <w:r w:rsidR="00DD2537">
              <w:rPr>
                <w:noProof/>
                <w:webHidden/>
              </w:rPr>
              <w:fldChar w:fldCharType="begin"/>
            </w:r>
            <w:r w:rsidR="00DD2537">
              <w:rPr>
                <w:noProof/>
                <w:webHidden/>
              </w:rPr>
              <w:instrText xml:space="preserve"> PAGEREF _Toc7383276 \h </w:instrText>
            </w:r>
            <w:r w:rsidR="00DD2537">
              <w:rPr>
                <w:noProof/>
                <w:webHidden/>
              </w:rPr>
            </w:r>
            <w:r w:rsidR="00DD2537">
              <w:rPr>
                <w:noProof/>
                <w:webHidden/>
              </w:rPr>
              <w:fldChar w:fldCharType="separate"/>
            </w:r>
            <w:r w:rsidR="00DD2537">
              <w:rPr>
                <w:noProof/>
                <w:webHidden/>
              </w:rPr>
              <w:t>7</w:t>
            </w:r>
            <w:r w:rsidR="00DD2537">
              <w:rPr>
                <w:noProof/>
                <w:webHidden/>
              </w:rPr>
              <w:fldChar w:fldCharType="end"/>
            </w:r>
          </w:hyperlink>
        </w:p>
        <w:p w:rsidR="00DD2537" w:rsidRDefault="00976571">
          <w:pPr>
            <w:pStyle w:val="Inhopg1"/>
            <w:rPr>
              <w:rFonts w:eastAsiaTheme="minorEastAsia"/>
              <w:b w:val="0"/>
              <w:noProof/>
              <w:lang w:eastAsia="nl-BE"/>
            </w:rPr>
          </w:pPr>
          <w:hyperlink w:anchor="_Toc7383277" w:history="1">
            <w:r w:rsidR="00DD2537" w:rsidRPr="00904CA7">
              <w:rPr>
                <w:rStyle w:val="Hyperlink"/>
                <w:noProof/>
              </w:rPr>
              <w:t>5</w:t>
            </w:r>
            <w:r w:rsidR="00DD2537">
              <w:rPr>
                <w:rFonts w:eastAsiaTheme="minorEastAsia"/>
                <w:b w:val="0"/>
                <w:noProof/>
                <w:lang w:eastAsia="nl-BE"/>
              </w:rPr>
              <w:tab/>
            </w:r>
            <w:r w:rsidR="00DD2537" w:rsidRPr="00904CA7">
              <w:rPr>
                <w:rStyle w:val="Hyperlink"/>
                <w:noProof/>
              </w:rPr>
              <w:t>Uranium verrijken</w:t>
            </w:r>
            <w:r w:rsidR="00DD2537">
              <w:rPr>
                <w:noProof/>
                <w:webHidden/>
              </w:rPr>
              <w:tab/>
            </w:r>
            <w:r w:rsidR="00DD2537">
              <w:rPr>
                <w:noProof/>
                <w:webHidden/>
              </w:rPr>
              <w:fldChar w:fldCharType="begin"/>
            </w:r>
            <w:r w:rsidR="00DD2537">
              <w:rPr>
                <w:noProof/>
                <w:webHidden/>
              </w:rPr>
              <w:instrText xml:space="preserve"> PAGEREF _Toc7383277 \h </w:instrText>
            </w:r>
            <w:r w:rsidR="00DD2537">
              <w:rPr>
                <w:noProof/>
                <w:webHidden/>
              </w:rPr>
            </w:r>
            <w:r w:rsidR="00DD2537">
              <w:rPr>
                <w:noProof/>
                <w:webHidden/>
              </w:rPr>
              <w:fldChar w:fldCharType="separate"/>
            </w:r>
            <w:r w:rsidR="00DD2537">
              <w:rPr>
                <w:noProof/>
                <w:webHidden/>
              </w:rPr>
              <w:t>8</w:t>
            </w:r>
            <w:r w:rsidR="00DD2537">
              <w:rPr>
                <w:noProof/>
                <w:webHidden/>
              </w:rPr>
              <w:fldChar w:fldCharType="end"/>
            </w:r>
          </w:hyperlink>
        </w:p>
        <w:p w:rsidR="00DD2537" w:rsidRDefault="00976571">
          <w:pPr>
            <w:pStyle w:val="Inhopg1"/>
            <w:rPr>
              <w:rFonts w:eastAsiaTheme="minorEastAsia"/>
              <w:b w:val="0"/>
              <w:noProof/>
              <w:lang w:eastAsia="nl-BE"/>
            </w:rPr>
          </w:pPr>
          <w:hyperlink w:anchor="_Toc7383278" w:history="1">
            <w:r w:rsidR="00DD2537" w:rsidRPr="00904CA7">
              <w:rPr>
                <w:rStyle w:val="Hyperlink"/>
                <w:noProof/>
              </w:rPr>
              <w:t>6</w:t>
            </w:r>
            <w:r w:rsidR="00DD2537">
              <w:rPr>
                <w:rFonts w:eastAsiaTheme="minorEastAsia"/>
                <w:b w:val="0"/>
                <w:noProof/>
                <w:lang w:eastAsia="nl-BE"/>
              </w:rPr>
              <w:tab/>
            </w:r>
            <w:r w:rsidR="00DD2537" w:rsidRPr="00904CA7">
              <w:rPr>
                <w:rStyle w:val="Hyperlink"/>
                <w:noProof/>
              </w:rPr>
              <w:t>Kernrampen</w:t>
            </w:r>
            <w:r w:rsidR="00DD2537">
              <w:rPr>
                <w:noProof/>
                <w:webHidden/>
              </w:rPr>
              <w:tab/>
            </w:r>
            <w:r w:rsidR="00DD2537">
              <w:rPr>
                <w:noProof/>
                <w:webHidden/>
              </w:rPr>
              <w:fldChar w:fldCharType="begin"/>
            </w:r>
            <w:r w:rsidR="00DD2537">
              <w:rPr>
                <w:noProof/>
                <w:webHidden/>
              </w:rPr>
              <w:instrText xml:space="preserve"> PAGEREF _Toc7383278 \h </w:instrText>
            </w:r>
            <w:r w:rsidR="00DD2537">
              <w:rPr>
                <w:noProof/>
                <w:webHidden/>
              </w:rPr>
            </w:r>
            <w:r w:rsidR="00DD2537">
              <w:rPr>
                <w:noProof/>
                <w:webHidden/>
              </w:rPr>
              <w:fldChar w:fldCharType="separate"/>
            </w:r>
            <w:r w:rsidR="00DD2537">
              <w:rPr>
                <w:noProof/>
                <w:webHidden/>
              </w:rPr>
              <w:t>8</w:t>
            </w:r>
            <w:r w:rsidR="00DD2537">
              <w:rPr>
                <w:noProof/>
                <w:webHidden/>
              </w:rPr>
              <w:fldChar w:fldCharType="end"/>
            </w:r>
          </w:hyperlink>
        </w:p>
        <w:p w:rsidR="00DD2537" w:rsidRDefault="00976571">
          <w:pPr>
            <w:pStyle w:val="Inhopg2"/>
            <w:rPr>
              <w:rFonts w:eastAsiaTheme="minorEastAsia"/>
              <w:noProof/>
              <w:lang w:eastAsia="nl-BE"/>
            </w:rPr>
          </w:pPr>
          <w:hyperlink w:anchor="_Toc7383279" w:history="1">
            <w:r w:rsidR="00DD2537" w:rsidRPr="00904CA7">
              <w:rPr>
                <w:rStyle w:val="Hyperlink"/>
                <w:noProof/>
              </w:rPr>
              <w:t>6.1</w:t>
            </w:r>
            <w:r w:rsidR="00DD2537">
              <w:rPr>
                <w:rFonts w:eastAsiaTheme="minorEastAsia"/>
                <w:noProof/>
                <w:lang w:eastAsia="nl-BE"/>
              </w:rPr>
              <w:tab/>
            </w:r>
            <w:r w:rsidR="00DD2537" w:rsidRPr="00904CA7">
              <w:rPr>
                <w:rStyle w:val="Hyperlink"/>
                <w:noProof/>
              </w:rPr>
              <w:t>Tsjernobyl</w:t>
            </w:r>
            <w:r w:rsidR="00DD2537">
              <w:rPr>
                <w:noProof/>
                <w:webHidden/>
              </w:rPr>
              <w:tab/>
            </w:r>
            <w:r w:rsidR="00DD2537">
              <w:rPr>
                <w:noProof/>
                <w:webHidden/>
              </w:rPr>
              <w:fldChar w:fldCharType="begin"/>
            </w:r>
            <w:r w:rsidR="00DD2537">
              <w:rPr>
                <w:noProof/>
                <w:webHidden/>
              </w:rPr>
              <w:instrText xml:space="preserve"> PAGEREF _Toc7383279 \h </w:instrText>
            </w:r>
            <w:r w:rsidR="00DD2537">
              <w:rPr>
                <w:noProof/>
                <w:webHidden/>
              </w:rPr>
            </w:r>
            <w:r w:rsidR="00DD2537">
              <w:rPr>
                <w:noProof/>
                <w:webHidden/>
              </w:rPr>
              <w:fldChar w:fldCharType="separate"/>
            </w:r>
            <w:r w:rsidR="00DD2537">
              <w:rPr>
                <w:noProof/>
                <w:webHidden/>
              </w:rPr>
              <w:t>9</w:t>
            </w:r>
            <w:r w:rsidR="00DD2537">
              <w:rPr>
                <w:noProof/>
                <w:webHidden/>
              </w:rPr>
              <w:fldChar w:fldCharType="end"/>
            </w:r>
          </w:hyperlink>
        </w:p>
        <w:p w:rsidR="00DD2537" w:rsidRDefault="00976571">
          <w:pPr>
            <w:pStyle w:val="Inhopg2"/>
            <w:rPr>
              <w:rFonts w:eastAsiaTheme="minorEastAsia"/>
              <w:noProof/>
              <w:lang w:eastAsia="nl-BE"/>
            </w:rPr>
          </w:pPr>
          <w:hyperlink w:anchor="_Toc7383280" w:history="1">
            <w:r w:rsidR="00DD2537" w:rsidRPr="00904CA7">
              <w:rPr>
                <w:rStyle w:val="Hyperlink"/>
                <w:noProof/>
              </w:rPr>
              <w:t>6.2</w:t>
            </w:r>
            <w:r w:rsidR="00DD2537">
              <w:rPr>
                <w:rFonts w:eastAsiaTheme="minorEastAsia"/>
                <w:noProof/>
                <w:lang w:eastAsia="nl-BE"/>
              </w:rPr>
              <w:tab/>
            </w:r>
            <w:r w:rsidR="00DD2537" w:rsidRPr="00904CA7">
              <w:rPr>
                <w:rStyle w:val="Hyperlink"/>
                <w:noProof/>
              </w:rPr>
              <w:t>Fukushima</w:t>
            </w:r>
            <w:r w:rsidR="00DD2537">
              <w:rPr>
                <w:noProof/>
                <w:webHidden/>
              </w:rPr>
              <w:tab/>
            </w:r>
            <w:r w:rsidR="00DD2537">
              <w:rPr>
                <w:noProof/>
                <w:webHidden/>
              </w:rPr>
              <w:fldChar w:fldCharType="begin"/>
            </w:r>
            <w:r w:rsidR="00DD2537">
              <w:rPr>
                <w:noProof/>
                <w:webHidden/>
              </w:rPr>
              <w:instrText xml:space="preserve"> PAGEREF _Toc7383280 \h </w:instrText>
            </w:r>
            <w:r w:rsidR="00DD2537">
              <w:rPr>
                <w:noProof/>
                <w:webHidden/>
              </w:rPr>
            </w:r>
            <w:r w:rsidR="00DD2537">
              <w:rPr>
                <w:noProof/>
                <w:webHidden/>
              </w:rPr>
              <w:fldChar w:fldCharType="separate"/>
            </w:r>
            <w:r w:rsidR="00DD2537">
              <w:rPr>
                <w:noProof/>
                <w:webHidden/>
              </w:rPr>
              <w:t>9</w:t>
            </w:r>
            <w:r w:rsidR="00DD2537">
              <w:rPr>
                <w:noProof/>
                <w:webHidden/>
              </w:rPr>
              <w:fldChar w:fldCharType="end"/>
            </w:r>
          </w:hyperlink>
        </w:p>
        <w:p w:rsidR="00DD2537" w:rsidRDefault="00976571">
          <w:pPr>
            <w:pStyle w:val="Inhopg1"/>
            <w:rPr>
              <w:rFonts w:eastAsiaTheme="minorEastAsia"/>
              <w:b w:val="0"/>
              <w:noProof/>
              <w:lang w:eastAsia="nl-BE"/>
            </w:rPr>
          </w:pPr>
          <w:hyperlink w:anchor="_Toc7383281" w:history="1">
            <w:r w:rsidR="00DD2537" w:rsidRPr="00904CA7">
              <w:rPr>
                <w:rStyle w:val="Hyperlink"/>
                <w:noProof/>
              </w:rPr>
              <w:t>BESLUIT</w:t>
            </w:r>
            <w:r w:rsidR="00DD2537">
              <w:rPr>
                <w:rStyle w:val="Hyperlink"/>
                <w:noProof/>
              </w:rPr>
              <w:tab/>
            </w:r>
            <w:r w:rsidR="00DD2537">
              <w:rPr>
                <w:noProof/>
                <w:webHidden/>
              </w:rPr>
              <w:tab/>
            </w:r>
            <w:r w:rsidR="00DD2537">
              <w:rPr>
                <w:noProof/>
                <w:webHidden/>
              </w:rPr>
              <w:fldChar w:fldCharType="begin"/>
            </w:r>
            <w:r w:rsidR="00DD2537">
              <w:rPr>
                <w:noProof/>
                <w:webHidden/>
              </w:rPr>
              <w:instrText xml:space="preserve"> PAGEREF _Toc7383281 \h </w:instrText>
            </w:r>
            <w:r w:rsidR="00DD2537">
              <w:rPr>
                <w:noProof/>
                <w:webHidden/>
              </w:rPr>
            </w:r>
            <w:r w:rsidR="00DD2537">
              <w:rPr>
                <w:noProof/>
                <w:webHidden/>
              </w:rPr>
              <w:fldChar w:fldCharType="separate"/>
            </w:r>
            <w:r w:rsidR="00DD2537">
              <w:rPr>
                <w:noProof/>
                <w:webHidden/>
              </w:rPr>
              <w:t>10</w:t>
            </w:r>
            <w:r w:rsidR="00DD2537">
              <w:rPr>
                <w:noProof/>
                <w:webHidden/>
              </w:rPr>
              <w:fldChar w:fldCharType="end"/>
            </w:r>
          </w:hyperlink>
        </w:p>
        <w:p w:rsidR="00DD2537" w:rsidRDefault="00976571">
          <w:pPr>
            <w:pStyle w:val="Inhopg1"/>
            <w:rPr>
              <w:rFonts w:eastAsiaTheme="minorEastAsia"/>
              <w:b w:val="0"/>
              <w:noProof/>
              <w:lang w:eastAsia="nl-BE"/>
            </w:rPr>
          </w:pPr>
          <w:hyperlink w:anchor="_Toc7383282" w:history="1">
            <w:r w:rsidR="00DD2537" w:rsidRPr="00904CA7">
              <w:rPr>
                <w:rStyle w:val="Hyperlink"/>
                <w:noProof/>
              </w:rPr>
              <w:t>LITERATUURLIJST</w:t>
            </w:r>
            <w:r w:rsidR="00DD2537">
              <w:rPr>
                <w:noProof/>
                <w:webHidden/>
              </w:rPr>
              <w:tab/>
            </w:r>
            <w:r w:rsidR="00DD2537">
              <w:rPr>
                <w:noProof/>
                <w:webHidden/>
              </w:rPr>
              <w:fldChar w:fldCharType="begin"/>
            </w:r>
            <w:r w:rsidR="00DD2537">
              <w:rPr>
                <w:noProof/>
                <w:webHidden/>
              </w:rPr>
              <w:instrText xml:space="preserve"> PAGEREF _Toc7383282 \h </w:instrText>
            </w:r>
            <w:r w:rsidR="00DD2537">
              <w:rPr>
                <w:noProof/>
                <w:webHidden/>
              </w:rPr>
            </w:r>
            <w:r w:rsidR="00DD2537">
              <w:rPr>
                <w:noProof/>
                <w:webHidden/>
              </w:rPr>
              <w:fldChar w:fldCharType="separate"/>
            </w:r>
            <w:r w:rsidR="00DD2537">
              <w:rPr>
                <w:noProof/>
                <w:webHidden/>
              </w:rPr>
              <w:t>11</w:t>
            </w:r>
            <w:r w:rsidR="00DD2537">
              <w:rPr>
                <w:noProof/>
                <w:webHidden/>
              </w:rPr>
              <w:fldChar w:fldCharType="end"/>
            </w:r>
          </w:hyperlink>
        </w:p>
        <w:p w:rsidR="00DD2537" w:rsidRDefault="00976571">
          <w:pPr>
            <w:pStyle w:val="Inhopg1"/>
            <w:rPr>
              <w:rFonts w:eastAsiaTheme="minorEastAsia"/>
              <w:b w:val="0"/>
              <w:noProof/>
              <w:lang w:eastAsia="nl-BE"/>
            </w:rPr>
          </w:pPr>
          <w:hyperlink w:anchor="_Toc7383283" w:history="1">
            <w:r w:rsidR="00DD2537" w:rsidRPr="00904CA7">
              <w:rPr>
                <w:rStyle w:val="Hyperlink"/>
                <w:noProof/>
              </w:rPr>
              <w:t>BIJLAGEN</w:t>
            </w:r>
            <w:r w:rsidR="00DD2537">
              <w:rPr>
                <w:noProof/>
                <w:webHidden/>
              </w:rPr>
              <w:tab/>
            </w:r>
            <w:r w:rsidR="00DD2537">
              <w:rPr>
                <w:noProof/>
                <w:webHidden/>
              </w:rPr>
              <w:fldChar w:fldCharType="begin"/>
            </w:r>
            <w:r w:rsidR="00DD2537">
              <w:rPr>
                <w:noProof/>
                <w:webHidden/>
              </w:rPr>
              <w:instrText xml:space="preserve"> PAGEREF _Toc7383283 \h </w:instrText>
            </w:r>
            <w:r w:rsidR="00DD2537">
              <w:rPr>
                <w:noProof/>
                <w:webHidden/>
              </w:rPr>
            </w:r>
            <w:r w:rsidR="00DD2537">
              <w:rPr>
                <w:noProof/>
                <w:webHidden/>
              </w:rPr>
              <w:fldChar w:fldCharType="separate"/>
            </w:r>
            <w:r w:rsidR="00DD2537">
              <w:rPr>
                <w:noProof/>
                <w:webHidden/>
              </w:rPr>
              <w:t>12</w:t>
            </w:r>
            <w:r w:rsidR="00DD2537">
              <w:rPr>
                <w:noProof/>
                <w:webHidden/>
              </w:rPr>
              <w:fldChar w:fldCharType="end"/>
            </w:r>
          </w:hyperlink>
        </w:p>
        <w:p w:rsidR="00DD2537" w:rsidRDefault="00DD2537" w:rsidP="00DD2537">
          <w:pPr>
            <w:rPr>
              <w:b/>
            </w:rPr>
          </w:pPr>
          <w:r>
            <w:rPr>
              <w:b/>
            </w:rPr>
            <w:fldChar w:fldCharType="end"/>
          </w:r>
        </w:p>
        <w:p w:rsidR="00DD2537" w:rsidRDefault="00DD2537" w:rsidP="00DD2537">
          <w:pPr>
            <w:rPr>
              <w:b/>
            </w:rPr>
          </w:pPr>
        </w:p>
        <w:p w:rsidR="00DD2537" w:rsidRDefault="00DD2537" w:rsidP="00DD2537"/>
        <w:p w:rsidR="00724352" w:rsidRDefault="00976571" w:rsidP="00DD2537">
          <w:pPr>
            <w:pStyle w:val="Kopvaninhoudsopgave"/>
            <w:sectPr w:rsidR="00724352" w:rsidSect="00623EB4">
              <w:pgSz w:w="11906" w:h="16838"/>
              <w:pgMar w:top="1134" w:right="1134" w:bottom="1134" w:left="1134" w:header="709" w:footer="709" w:gutter="0"/>
              <w:cols w:space="708"/>
              <w:docGrid w:linePitch="360"/>
            </w:sectPr>
          </w:pPr>
        </w:p>
      </w:sdtContent>
    </w:sdt>
    <w:p w:rsidR="00D00ECE" w:rsidRDefault="00F25489" w:rsidP="00724352">
      <w:pPr>
        <w:pStyle w:val="Kop1"/>
        <w:numPr>
          <w:ilvl w:val="0"/>
          <w:numId w:val="0"/>
        </w:numPr>
        <w:ind w:left="851" w:hanging="851"/>
      </w:pPr>
      <w:bookmarkStart w:id="13" w:name="_Toc303239260"/>
      <w:bookmarkStart w:id="14" w:name="_Toc303338720"/>
      <w:bookmarkStart w:id="15" w:name="_Toc303339626"/>
      <w:bookmarkStart w:id="16" w:name="_Toc303339679"/>
      <w:bookmarkStart w:id="17" w:name="_Toc7383051"/>
      <w:bookmarkStart w:id="18" w:name="_Toc7383082"/>
      <w:bookmarkStart w:id="19" w:name="_Toc7383265"/>
      <w:r>
        <w:lastRenderedPageBreak/>
        <w:t>INLEIDING</w:t>
      </w:r>
      <w:bookmarkEnd w:id="13"/>
      <w:bookmarkEnd w:id="14"/>
      <w:bookmarkEnd w:id="15"/>
      <w:bookmarkEnd w:id="16"/>
      <w:bookmarkEnd w:id="17"/>
      <w:bookmarkEnd w:id="18"/>
      <w:bookmarkEnd w:id="19"/>
    </w:p>
    <w:p w:rsidR="00D00ECE" w:rsidRDefault="00D00ECE" w:rsidP="00D00ECE"/>
    <w:p w:rsidR="00D00ECE" w:rsidRDefault="00CE5273" w:rsidP="00D00ECE">
      <w:r w:rsidRPr="00CE5273">
        <w:rPr>
          <w:noProof/>
        </w:rPr>
        <w:drawing>
          <wp:anchor distT="0" distB="0" distL="114300" distR="114300" simplePos="0" relativeHeight="251680768" behindDoc="0" locked="0" layoutInCell="1" allowOverlap="1" wp14:anchorId="7F26F11C">
            <wp:simplePos x="0" y="0"/>
            <wp:positionH relativeFrom="margin">
              <wp:align>right</wp:align>
            </wp:positionH>
            <wp:positionV relativeFrom="paragraph">
              <wp:posOffset>6530340</wp:posOffset>
            </wp:positionV>
            <wp:extent cx="6120130" cy="2294890"/>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20130" cy="2294890"/>
                    </a:xfrm>
                    <a:prstGeom prst="rect">
                      <a:avLst/>
                    </a:prstGeom>
                  </pic:spPr>
                </pic:pic>
              </a:graphicData>
            </a:graphic>
          </wp:anchor>
        </w:drawing>
      </w:r>
      <w:r w:rsidR="00EC74C5">
        <w:t>Kerncentrales zijn in onze huidige tijd niet meer weg te denken</w:t>
      </w:r>
      <w:r w:rsidR="00DD2537">
        <w:t>. Z</w:t>
      </w:r>
      <w:r w:rsidR="00EC74C5">
        <w:t>e z</w:t>
      </w:r>
      <w:r>
        <w:t>ijn een grote leverancier van elektriciteit. In België zijn er 7 kerncentrales deze zorgen samen voor 58% van onze elektriciteit in België. De kerncentrales in België zijn dus onmisbaar</w:t>
      </w:r>
      <w:r w:rsidR="00DD2537">
        <w:t>,</w:t>
      </w:r>
      <w:r>
        <w:t xml:space="preserve"> maar een kerncentrale brengt ook gevaren met zich mee. Kernenergie zorgt ook voor afval dat lang zal blijven en men zal er eeuwig de sporen van zien. Wij gaan voornamelijk spreken over de kerncentrales in België. </w:t>
      </w:r>
    </w:p>
    <w:p w:rsidR="00CE5273" w:rsidRPr="00D00ECE" w:rsidRDefault="00CE5273" w:rsidP="00D00ECE">
      <w:pPr>
        <w:sectPr w:rsidR="00CE5273" w:rsidRPr="00D00ECE" w:rsidSect="00623EB4">
          <w:pgSz w:w="11906" w:h="16838"/>
          <w:pgMar w:top="1134" w:right="1134" w:bottom="1134" w:left="1134" w:header="709" w:footer="709" w:gutter="0"/>
          <w:cols w:space="708"/>
          <w:docGrid w:linePitch="360"/>
        </w:sectPr>
      </w:pPr>
    </w:p>
    <w:p w:rsidR="00D00ECE" w:rsidRDefault="00D00ECE" w:rsidP="00D00ECE">
      <w:pPr>
        <w:pStyle w:val="Kop1"/>
      </w:pPr>
      <w:bookmarkStart w:id="20" w:name="_Toc7383052"/>
      <w:bookmarkStart w:id="21" w:name="_Toc7383083"/>
      <w:bookmarkStart w:id="22" w:name="_Toc7383266"/>
      <w:r>
        <w:lastRenderedPageBreak/>
        <w:t>Algemene werking</w:t>
      </w:r>
      <w:bookmarkEnd w:id="20"/>
      <w:bookmarkEnd w:id="21"/>
      <w:bookmarkEnd w:id="22"/>
    </w:p>
    <w:p w:rsidR="00902592" w:rsidRDefault="00902592" w:rsidP="00902592"/>
    <w:p w:rsidR="00902592" w:rsidRDefault="00902592" w:rsidP="00902592">
      <w:r>
        <w:t>Een kerncentrale maakt energie door kernsplitsing en zet deze dan om in elektrische stroom. Om de energie van de kernsplitsing om te zetten worden 3 van elkaar gescheiden delen gebruikt in de kerncentrale.</w:t>
      </w:r>
    </w:p>
    <w:p w:rsidR="00902592" w:rsidRDefault="00902592" w:rsidP="00902592"/>
    <w:p w:rsidR="00902592" w:rsidRPr="00902592" w:rsidRDefault="00902592" w:rsidP="00902592">
      <w:r>
        <w:t>Bij het eerste deel wordt met de kernsplitsing water opgewarmd. Het tweede deel maakt gebruik van het warme water uit deel 1 om stoom te maken. Deze stoom zal daarna een alternator of wisselstroomdynamo aandrijven. Het derde en laatste circuit gebruikt water vanuit de natuur om de stoom weer af te koelen nadat het de alternator heeft aangedreven.</w:t>
      </w:r>
    </w:p>
    <w:p w:rsidR="00D00ECE" w:rsidRDefault="00D00ECE" w:rsidP="00D00ECE"/>
    <w:p w:rsidR="00902592" w:rsidRPr="00902592" w:rsidRDefault="00D00ECE" w:rsidP="00902592">
      <w:pPr>
        <w:pStyle w:val="Kop2"/>
      </w:pPr>
      <w:bookmarkStart w:id="23" w:name="_Toc7383053"/>
      <w:bookmarkStart w:id="24" w:name="_Toc7383084"/>
      <w:bookmarkStart w:id="25" w:name="_Toc7383267"/>
      <w:r>
        <w:t>Primaire kring</w:t>
      </w:r>
      <w:bookmarkEnd w:id="23"/>
      <w:bookmarkEnd w:id="24"/>
      <w:bookmarkEnd w:id="25"/>
    </w:p>
    <w:p w:rsidR="00D00ECE" w:rsidRDefault="00D00ECE" w:rsidP="00D00ECE">
      <w:r>
        <w:t>De primaire kring of het eerste circuit bevindt zich volledig in de afgeschermde kernreactor van de centrale. Hier wordt water tot ongeveer 315°C opgewarmd met de warmte die vrijkomt bij de kernsplijting. Het water in deze leiding staat onder hoge druk zodat de temperatuur ervan hoog kan zijn zonder dat het verdampt. Het water mag niet verdampen om dampbellen te vermijden. Deze dampbellen kunnen de warmteoverdracht verhinderen. Ook zal het water niet goed kunnen functioneren als moderator. Een drukregelvat dat zich bovenin de afgesloten reactor bevindt zorgt ervoor dat de druk in de leidingen constant 155 bar blijft. Aan de onderkant van het drukregelvat bevinden zich elektrische verwarmingselementen. Deze zorgen ervoor dat het water in het vat kookt en overgaat in gasvormige toestand. Hierdoor zal de druk verhogen. Als de druk te hoog is kan de stoom afgekoeld worden zodat deze condenseert en de druk daalt. Het opgewarmde water wordt getransporteerd via leidingen naar een warmtewisselaar. De stoomgenerator die als warmtewisselaar wordt gebruikt staat op het primaire en het secundaire circuit aangesloten. Het water in de stoomgenerator gaat door U-vormige buizen die zich in het water van circuit 2 bevinden. Zo kan de warmte van het water vanuit de kernreactor doorgegeven worden aan het koude water van circuit 2. Het nu afgekoelde water van het primaire circuit wordt terug naar de kernreactor gepompt om zo opnieuw opgewarmd te worden.</w:t>
      </w:r>
    </w:p>
    <w:p w:rsidR="00D00ECE" w:rsidRDefault="00D00ECE" w:rsidP="00D00ECE"/>
    <w:p w:rsidR="00902592" w:rsidRPr="00902592" w:rsidRDefault="00D00ECE" w:rsidP="00902592">
      <w:pPr>
        <w:pStyle w:val="Kop2"/>
      </w:pPr>
      <w:bookmarkStart w:id="26" w:name="_Toc7383054"/>
      <w:bookmarkStart w:id="27" w:name="_Toc7383085"/>
      <w:bookmarkStart w:id="28" w:name="_Toc7383268"/>
      <w:r>
        <w:t>Secundaire kring</w:t>
      </w:r>
      <w:bookmarkEnd w:id="26"/>
      <w:bookmarkEnd w:id="27"/>
      <w:bookmarkEnd w:id="28"/>
    </w:p>
    <w:p w:rsidR="00D00ECE" w:rsidRDefault="00902592" w:rsidP="00D00ECE">
      <w:r>
        <w:rPr>
          <w:rFonts w:ascii="Arial" w:hAnsi="Arial" w:cs="Arial"/>
          <w:noProof/>
          <w:color w:val="000000"/>
        </w:rPr>
        <w:drawing>
          <wp:anchor distT="0" distB="0" distL="114300" distR="114300" simplePos="0" relativeHeight="251675648" behindDoc="0" locked="0" layoutInCell="1" allowOverlap="1" wp14:anchorId="2C863682">
            <wp:simplePos x="0" y="0"/>
            <wp:positionH relativeFrom="page">
              <wp:align>center</wp:align>
            </wp:positionH>
            <wp:positionV relativeFrom="paragraph">
              <wp:posOffset>1697825</wp:posOffset>
            </wp:positionV>
            <wp:extent cx="5265420" cy="2350135"/>
            <wp:effectExtent l="0" t="0" r="0" b="0"/>
            <wp:wrapTopAndBottom/>
            <wp:docPr id="1" name="Afbeelding 1" descr="https://lh5.googleusercontent.com/U1rb24dH9_WnOmek7clWeGn6hJYOxnWBU5mphNr8xobpJI6nVILXqULtIHtKIVbhVkmSdbdfbEBEhAuQAnkP10NsFvf-Yfrb1EWoDvJ-vUKwbqB6egCUocoHFaaak0730oQcCk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1rb24dH9_WnOmek7clWeGn6hJYOxnWBU5mphNr8xobpJI6nVILXqULtIHtKIVbhVkmSdbdfbEBEhAuQAnkP10NsFvf-Yfrb1EWoDvJ-vUKwbqB6egCUocoHFaaak0730oQcCkUK"/>
                    <pic:cNvPicPr>
                      <a:picLocks noChangeAspect="1" noChangeArrowheads="1"/>
                    </pic:cNvPicPr>
                  </pic:nvPicPr>
                  <pic:blipFill rotWithShape="1">
                    <a:blip r:embed="rId13">
                      <a:extLst>
                        <a:ext uri="{28A0092B-C50C-407E-A947-70E740481C1C}">
                          <a14:useLocalDpi xmlns:a14="http://schemas.microsoft.com/office/drawing/2010/main" val="0"/>
                        </a:ext>
                      </a:extLst>
                    </a:blip>
                    <a:srcRect l="6259" r="9388"/>
                    <a:stretch/>
                  </pic:blipFill>
                  <pic:spPr bwMode="auto">
                    <a:xfrm>
                      <a:off x="0" y="0"/>
                      <a:ext cx="5265420" cy="2350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0ECE">
        <w:t xml:space="preserve">In circuit 2 gaat de geproduceerde stoom uit de stoomgenerator naar een turbine. Hierbij verlaat het water de afgesloten kernreactor. De stoom gaat door de turbine en drijft zo een alternator aan. De stoomturbine bestaat uit 2 delen: de </w:t>
      </w:r>
      <w:r>
        <w:t>hogedruk</w:t>
      </w:r>
      <w:r w:rsidR="00D00ECE">
        <w:t xml:space="preserve"> turbine en de </w:t>
      </w:r>
      <w:r>
        <w:t>lagedruk</w:t>
      </w:r>
      <w:r w:rsidR="00D00ECE">
        <w:t xml:space="preserve"> turbine. Eerst gaat het de stoom met een hoge druk en hoge temperatuur door de hogedrukturbine. Hierbij daalt de temperatuur en druk. Hierna gaat de stoom naar de lagedruk turbine. Beide turbines zijn op een iets andere manier opgebouwd zodat ze het beste rendement kunnen geven. Een turbine bestaat uit meerdere waaiers die opgebouwd zijn uit schoepen op een as. De stoom verplaatst zich door verschillende achter elkaar geplaatste waaiers. Deze schoepen op de waaiers hebben een aerodynamische vorm. De stoom gaat over de schoep en draait daarmee de waaier rond. Bij deze beweging gaat de snelheid, temperatuur en de druk van de stoom dalen. </w:t>
      </w:r>
      <w:r w:rsidR="00D00ECE">
        <w:lastRenderedPageBreak/>
        <w:t>Tussen elke waaier is er een omgekeerde stilstaande waaier geplaatst. Hierdoor vergroot de snelheid van de stoom maar daalt de temperatuur en druk. Als de stoom door de turbine is gegaan komt het bij een condensor. Deze is verbonden met het koude water van circuit 3 en kan zo de stoom die nog niet genoeg afgekoeld is verder afkoelen tot water. Hierna gaat het water terug naar de stoomgenerator via een pomp zodat het opnieuw door zijn kringloop kan beginnen. De alternator die aangedreven wordt door de turbine zet de draaiende beweging om in elektrische stroom. Dit doet hij door een magnetisch veld in een spoel rond te draaien. De alternator bestaat uit 2 delen, de stator en de rotor. De stator staat stil en is in dit geval een spoel. De rotor is het bewegende deel wat in dit geval elektromagneten zijn die in de spoel ronddraaien en aangedreven worden door de turbine.</w:t>
      </w:r>
    </w:p>
    <w:p w:rsidR="00D00ECE" w:rsidRDefault="00D00ECE" w:rsidP="00D00ECE"/>
    <w:p w:rsidR="00902592" w:rsidRPr="00902592" w:rsidRDefault="00D00ECE" w:rsidP="00902592">
      <w:pPr>
        <w:pStyle w:val="Kop2"/>
      </w:pPr>
      <w:bookmarkStart w:id="29" w:name="_Toc7383055"/>
      <w:bookmarkStart w:id="30" w:name="_Toc7383086"/>
      <w:bookmarkStart w:id="31" w:name="_Toc7383269"/>
      <w:r>
        <w:t>Tertiaire kring</w:t>
      </w:r>
      <w:bookmarkEnd w:id="29"/>
      <w:bookmarkEnd w:id="30"/>
      <w:bookmarkEnd w:id="31"/>
    </w:p>
    <w:p w:rsidR="00902592" w:rsidRDefault="00D00ECE" w:rsidP="00D00ECE">
      <w:pPr>
        <w:rPr>
          <w:rFonts w:ascii="Arial" w:hAnsi="Arial" w:cs="Arial"/>
          <w:noProof/>
          <w:color w:val="000000"/>
        </w:rPr>
      </w:pPr>
      <w:r>
        <w:t>Het derde en laatste circuit zorgt voor de afkoeling van de stoom die door de turbine is gegaan. Pompen zorgen ervoor dat er water uit een nabijgelegen bron getransporteerd wordt naar de condensor. Deze condensor koelt de stoom uit circuit 2 af. Hierbij wordt het water uit circuit 3 warmer en zal daarom afgekoeld worden in een koeltoren. Als men het gebruikte koelwater onmiddellijk na gebruik gaat lozen in de natuur is dit nadelig voor vissen en andere waterdieren. Warm water neemt namelijk minder zuurstof op dan koud water. Men zal dus eerst het water moeten afkoelen vooraleer men het in de natuur kan lozen.</w:t>
      </w:r>
      <w:r w:rsidRPr="00D00ECE">
        <w:rPr>
          <w:rFonts w:ascii="Arial" w:hAnsi="Arial" w:cs="Arial"/>
          <w:noProof/>
          <w:color w:val="000000"/>
        </w:rPr>
        <w:t xml:space="preserve"> </w:t>
      </w:r>
    </w:p>
    <w:p w:rsidR="00902592" w:rsidRDefault="00902592" w:rsidP="00D00ECE">
      <w:pPr>
        <w:rPr>
          <w:rFonts w:ascii="Arial" w:hAnsi="Arial" w:cs="Arial"/>
          <w:noProof/>
          <w:color w:val="000000"/>
        </w:rPr>
      </w:pPr>
    </w:p>
    <w:p w:rsidR="00902592" w:rsidRDefault="00902592" w:rsidP="00902592">
      <w:pPr>
        <w:pStyle w:val="Kop1"/>
        <w:rPr>
          <w:noProof/>
        </w:rPr>
      </w:pPr>
      <w:bookmarkStart w:id="32" w:name="_Toc7383056"/>
      <w:bookmarkStart w:id="33" w:name="_Toc7383087"/>
      <w:bookmarkStart w:id="34" w:name="_Toc7383270"/>
      <w:r>
        <w:rPr>
          <w:noProof/>
        </w:rPr>
        <w:t>Verschillende types van reactoren</w:t>
      </w:r>
      <w:bookmarkEnd w:id="32"/>
      <w:bookmarkEnd w:id="33"/>
      <w:bookmarkEnd w:id="34"/>
    </w:p>
    <w:p w:rsidR="00902592" w:rsidRPr="00902592" w:rsidRDefault="00902592" w:rsidP="00902592"/>
    <w:p w:rsidR="00902592" w:rsidRDefault="00902592" w:rsidP="00902592">
      <w:r>
        <w:t>I</w:t>
      </w:r>
      <w:r w:rsidRPr="00902592">
        <w:t>n België wordt gebruik gemaakt van een drukwaterreactor. Maar er bestaan ook andere type reactoren zoals een kokendwaterreactor of reactoren waar men grafiet gebruikt als warmtetransportmiddel. Elk van de types heeft voordelen en nadelen. Het grote verschil tussen de verschillende type reactoren is de manier waarop de warmte getransporteerd wordt.</w:t>
      </w:r>
    </w:p>
    <w:p w:rsidR="00902592" w:rsidRDefault="00902592" w:rsidP="00902592"/>
    <w:p w:rsidR="00902592" w:rsidRPr="00902592" w:rsidRDefault="00902592" w:rsidP="00902592">
      <w:pPr>
        <w:pStyle w:val="Kop2"/>
      </w:pPr>
      <w:bookmarkStart w:id="35" w:name="_Toc7383057"/>
      <w:bookmarkStart w:id="36" w:name="_Toc7383088"/>
      <w:bookmarkStart w:id="37" w:name="_Toc7383271"/>
      <w:r>
        <w:t>Drukwaterreactor</w:t>
      </w:r>
      <w:bookmarkEnd w:id="35"/>
      <w:bookmarkEnd w:id="36"/>
      <w:bookmarkEnd w:id="37"/>
      <w:r>
        <w:t xml:space="preserve"> </w:t>
      </w:r>
    </w:p>
    <w:p w:rsidR="00902592" w:rsidRDefault="00902592" w:rsidP="00902592">
      <w:r>
        <w:t>In België heeft men gekozen voor een drukwaterreactor. Deze zijn over het algemeen zeer veilig en worden veel gebruik in anderen landen. Het grote voordeel van dit type is dat er gebruik wordt gemaakt van 3 volledig gescheiden waterstromen. Deze komen nooit in contact met elkaar en zo kan er ook geen radioactieve deeltjes worden overgedragen. De functie van deze 3 stromen is volledig uitgelegd in deel 1.</w:t>
      </w:r>
    </w:p>
    <w:p w:rsidR="00902592" w:rsidRDefault="00902592" w:rsidP="00902592"/>
    <w:p w:rsidR="00902592" w:rsidRPr="00902592" w:rsidRDefault="00902592" w:rsidP="00902592">
      <w:pPr>
        <w:pStyle w:val="Kop2"/>
      </w:pPr>
      <w:bookmarkStart w:id="38" w:name="_Toc7383058"/>
      <w:bookmarkStart w:id="39" w:name="_Toc7383089"/>
      <w:bookmarkStart w:id="40" w:name="_Toc7383272"/>
      <w:r>
        <w:t>Kokendwaterreactor</w:t>
      </w:r>
      <w:bookmarkEnd w:id="38"/>
      <w:bookmarkEnd w:id="39"/>
      <w:bookmarkEnd w:id="40"/>
      <w:r>
        <w:t xml:space="preserve"> </w:t>
      </w:r>
    </w:p>
    <w:p w:rsidR="00902592" w:rsidRDefault="00902592" w:rsidP="00902592">
      <w:pPr>
        <w:rPr>
          <w:noProof/>
        </w:rPr>
      </w:pPr>
      <w:r>
        <w:rPr>
          <w:noProof/>
        </w:rPr>
        <w:drawing>
          <wp:anchor distT="0" distB="0" distL="114300" distR="114300" simplePos="0" relativeHeight="251676672" behindDoc="0" locked="0" layoutInCell="1" allowOverlap="1" wp14:anchorId="7CC6DE64">
            <wp:simplePos x="0" y="0"/>
            <wp:positionH relativeFrom="margin">
              <wp:posOffset>1366520</wp:posOffset>
            </wp:positionH>
            <wp:positionV relativeFrom="paragraph">
              <wp:posOffset>1214754</wp:posOffset>
            </wp:positionV>
            <wp:extent cx="3159125" cy="2010235"/>
            <wp:effectExtent l="0" t="0" r="3175" b="9525"/>
            <wp:wrapTopAndBottom/>
            <wp:docPr id="6" name="Afbeelding 6" descr="https://lh6.googleusercontent.com/t-vUKZ-GWKHWYplfg5U-xhO6HZ_LTgSbnKW5XiWI3N6LrLCNEbLCxm8XbcdwqKHmxoh2YRfEIDg5-3GL6kgkoOcUrMgj8ASQ7yU6ljeeQMmnG8LcPD28xng3vWWmH-iLnbK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t-vUKZ-GWKHWYplfg5U-xhO6HZ_LTgSbnKW5XiWI3N6LrLCNEbLCxm8XbcdwqKHmxoh2YRfEIDg5-3GL6kgkoOcUrMgj8ASQ7yU6ljeeQMmnG8LcPD28xng3vWWmH-iLnbKra-w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9" r="2293"/>
                    <a:stretch/>
                  </pic:blipFill>
                  <pic:spPr bwMode="auto">
                    <a:xfrm>
                      <a:off x="0" y="0"/>
                      <a:ext cx="3169231" cy="2016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Het andere type waarvan men gebruik maakt is een kokendwaterreactor of boiling water reactor (BWR). Dit type reactor wordt onder andere gebruikt in Duitsland en Japan. Bij dit model wordt er gebruik gemaakt van twee waterstromen. De primaire en secundaire kring zijn namelijk samengenomen. Er wordt geen gebruik gemaakt van een stoomgenerator maar de stoom die in de reactor gevormd wordt gaat onmiddellijk naar de turbine. Dit zorgt er echter voor dat het radioactieve water in contact komt met de turbine en andere onderdelen van de centrale zoals de condensor. Hierdoor is de kans groter dat radioactieve stoffen in de natuur terecht komen.</w:t>
      </w:r>
      <w:r w:rsidRPr="00902592">
        <w:rPr>
          <w:noProof/>
        </w:rPr>
        <w:t xml:space="preserve"> </w:t>
      </w:r>
    </w:p>
    <w:p w:rsidR="00724352" w:rsidRDefault="00724352" w:rsidP="00724352">
      <w:pPr>
        <w:pStyle w:val="Kop1"/>
      </w:pPr>
      <w:bookmarkStart w:id="41" w:name="_Toc7383059"/>
      <w:bookmarkStart w:id="42" w:name="_Toc7383090"/>
      <w:bookmarkStart w:id="43" w:name="_Toc7383273"/>
      <w:r>
        <w:rPr>
          <w:noProof/>
        </w:rPr>
        <w:lastRenderedPageBreak/>
        <w:drawing>
          <wp:anchor distT="0" distB="0" distL="114300" distR="114300" simplePos="0" relativeHeight="251678720" behindDoc="1" locked="0" layoutInCell="1" allowOverlap="1" wp14:anchorId="1E51472F">
            <wp:simplePos x="0" y="0"/>
            <wp:positionH relativeFrom="page">
              <wp:posOffset>5217160</wp:posOffset>
            </wp:positionH>
            <wp:positionV relativeFrom="paragraph">
              <wp:posOffset>70485</wp:posOffset>
            </wp:positionV>
            <wp:extent cx="2067560" cy="3505200"/>
            <wp:effectExtent l="0" t="0" r="8890" b="0"/>
            <wp:wrapTight wrapText="bothSides">
              <wp:wrapPolygon edited="0">
                <wp:start x="9752" y="0"/>
                <wp:lineTo x="9354" y="1878"/>
                <wp:lineTo x="6966" y="3757"/>
                <wp:lineTo x="6767" y="4343"/>
                <wp:lineTo x="6767" y="5635"/>
                <wp:lineTo x="8757" y="7513"/>
                <wp:lineTo x="7961" y="8570"/>
                <wp:lineTo x="6767" y="9861"/>
                <wp:lineTo x="6568" y="11270"/>
                <wp:lineTo x="8160" y="13148"/>
                <wp:lineTo x="7762" y="14204"/>
                <wp:lineTo x="7762" y="15026"/>
                <wp:lineTo x="5572" y="15026"/>
                <wp:lineTo x="0" y="16317"/>
                <wp:lineTo x="0" y="17491"/>
                <wp:lineTo x="4577" y="18783"/>
                <wp:lineTo x="6568" y="18783"/>
                <wp:lineTo x="4975" y="19370"/>
                <wp:lineTo x="5174" y="20074"/>
                <wp:lineTo x="11145" y="20661"/>
                <wp:lineTo x="10946" y="20896"/>
                <wp:lineTo x="11145" y="21483"/>
                <wp:lineTo x="11344" y="21483"/>
                <wp:lineTo x="12538" y="21483"/>
                <wp:lineTo x="12737" y="21483"/>
                <wp:lineTo x="12737" y="20661"/>
                <wp:lineTo x="15921" y="20426"/>
                <wp:lineTo x="16319" y="19839"/>
                <wp:lineTo x="14528" y="18783"/>
                <wp:lineTo x="21494" y="17139"/>
                <wp:lineTo x="21494" y="15261"/>
                <wp:lineTo x="14926" y="15026"/>
                <wp:lineTo x="12737" y="13148"/>
                <wp:lineTo x="14329" y="11270"/>
                <wp:lineTo x="14130" y="9626"/>
                <wp:lineTo x="13533" y="9391"/>
                <wp:lineTo x="12140" y="7513"/>
                <wp:lineTo x="13931" y="5635"/>
                <wp:lineTo x="13931" y="3757"/>
                <wp:lineTo x="11543" y="1878"/>
                <wp:lineTo x="11145" y="0"/>
                <wp:lineTo x="9752"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7135" t="2164" r="4232" b="1698"/>
                    <a:stretch/>
                  </pic:blipFill>
                  <pic:spPr bwMode="auto">
                    <a:xfrm>
                      <a:off x="0" y="0"/>
                      <a:ext cx="2067560" cy="350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Kernreacties</w:t>
      </w:r>
      <w:bookmarkEnd w:id="41"/>
      <w:bookmarkEnd w:id="42"/>
      <w:bookmarkEnd w:id="43"/>
    </w:p>
    <w:p w:rsidR="00724352" w:rsidRDefault="00724352" w:rsidP="00724352"/>
    <w:p w:rsidR="00724352" w:rsidRDefault="00724352" w:rsidP="00724352">
      <w:r>
        <w:t>Kernreacties zijn reacties waarbij een neutron in de kern wordt geplaatst. Hierdoor wordt het atoom onstabiel waardoor het opsplits in 2 atomen en neutronen. Er komt ook energie vrij. Het atoom dat het meest gekend is om dit mee te doen en dat ook gebruikt wordt in kerncentrales is Uranium 235.</w:t>
      </w:r>
    </w:p>
    <w:p w:rsidR="00DD2537" w:rsidRDefault="00DD2537" w:rsidP="00724352"/>
    <w:p w:rsidR="00724352" w:rsidRDefault="00724352" w:rsidP="00DD2537">
      <w:r w:rsidRPr="00724352">
        <w:t>De meeste energie van deze splitsing is kinetische energie van de 2 atomen die gevormd worden. Er is maar 3,5% van de vrijgekomen energie dat kan worden omgezet in elektriciteit, dit deel van de energie zijn straling.</w:t>
      </w:r>
    </w:p>
    <w:p w:rsidR="00DD2537" w:rsidRDefault="00DD2537" w:rsidP="00DD2537"/>
    <w:p w:rsidR="00724352" w:rsidRDefault="00724352" w:rsidP="00724352">
      <w:r w:rsidRPr="00724352">
        <w:t>Er zijn 3 soorten stralingen: alfastralingen, bèta-stralingen en gammastralingen. Alfastralingen zijn de meest voorkomende stralen, het is een deeltje met 2 protonen en neutronen. Alfastralingen worden tegengehouden door een vel papier. Er zijn 2 soorten bèta-stralingen: bèta+ en bèta- stralingen. Bij bèta</w:t>
      </w:r>
      <w:r>
        <w:t xml:space="preserve">+ </w:t>
      </w:r>
      <w:r w:rsidRPr="00724352">
        <w:t>strali</w:t>
      </w:r>
      <w:r>
        <w:t>n</w:t>
      </w:r>
      <w:r w:rsidRPr="00724352">
        <w:t>gen verandert een proton in een neutron waardoor er een positief geladen elektron wegschiet. Bij bèta- stralingen verandert een neutron in een proton waardoor er een elektron wordt weggeschoten. Om bèta stralen tegen te houden is er iets dikker nodig dan bij alfastralen</w:t>
      </w:r>
      <w:r>
        <w:t>.</w:t>
      </w:r>
      <w:r w:rsidRPr="00724352">
        <w:t xml:space="preserve"> Gammastralingen komen vrij wanner een neutron in de kern van een waterstofatoom komt. Gammastralingen worden tegengehouden door een heel dik voorwerp bijvoorbeeld een blok beton.</w:t>
      </w:r>
    </w:p>
    <w:p w:rsidR="00724352" w:rsidRDefault="00724352" w:rsidP="00724352"/>
    <w:p w:rsidR="00724352" w:rsidRDefault="00724352" w:rsidP="00724352">
      <w:pPr>
        <w:pStyle w:val="Kop1"/>
      </w:pPr>
      <w:bookmarkStart w:id="44" w:name="_Toc7383062"/>
      <w:bookmarkStart w:id="45" w:name="_Toc7383093"/>
      <w:bookmarkStart w:id="46" w:name="_Toc7383276"/>
      <w:r>
        <w:t>Kernafval</w:t>
      </w:r>
      <w:bookmarkEnd w:id="44"/>
      <w:bookmarkEnd w:id="45"/>
      <w:bookmarkEnd w:id="46"/>
    </w:p>
    <w:p w:rsidR="00724352" w:rsidRDefault="00724352" w:rsidP="00724352"/>
    <w:p w:rsidR="00724352" w:rsidRDefault="00724352" w:rsidP="00724352">
      <w:r>
        <w:t>Wanneer de kern splits</w:t>
      </w:r>
      <w:r w:rsidR="00DD2537">
        <w:t>t</w:t>
      </w:r>
      <w:r>
        <w:t xml:space="preserve"> </w:t>
      </w:r>
      <w:r w:rsidR="00AA5DD3">
        <w:t xml:space="preserve">ontstaan radioactieve stukken die straling geven. </w:t>
      </w:r>
      <w:r>
        <w:t>Het is moeilijk om van dat afval af te geraken daarom zijn er al verschillende organisaties opgericht. In 2003 werd er een comité opgericht in het Verenigd Koninkrijk die moest zoeken naar oplossingen voor deze problemen. Dit comité werd vooral opgericht omdat er</w:t>
      </w:r>
      <w:r w:rsidR="00DD2537">
        <w:t xml:space="preserve"> in 2001</w:t>
      </w:r>
      <w:r>
        <w:t xml:space="preserve"> al 10</w:t>
      </w:r>
      <w:r w:rsidR="00DD2537">
        <w:t>.</w:t>
      </w:r>
      <w:r>
        <w:t xml:space="preserve">000 ton afval in de grond van het </w:t>
      </w:r>
      <w:r w:rsidR="00DD2537">
        <w:t>V</w:t>
      </w:r>
      <w:r>
        <w:t xml:space="preserve">erenigd </w:t>
      </w:r>
      <w:r w:rsidR="00DD2537">
        <w:t>K</w:t>
      </w:r>
      <w:r>
        <w:t>oninkrijk zat. Er zijn tot nu toe al 5 oplossingen gekomen maar die zijn niet haalbaar.</w:t>
      </w:r>
    </w:p>
    <w:p w:rsidR="00724352" w:rsidRDefault="00724352" w:rsidP="00724352">
      <w:pPr>
        <w:pStyle w:val="Lijstalinea"/>
        <w:numPr>
          <w:ilvl w:val="0"/>
          <w:numId w:val="19"/>
        </w:numPr>
        <w:jc w:val="left"/>
      </w:pPr>
      <w:r>
        <w:t>Lanceren in de ruimte</w:t>
      </w:r>
    </w:p>
    <w:p w:rsidR="00724352" w:rsidRDefault="00724352" w:rsidP="00724352">
      <w:pPr>
        <w:pStyle w:val="Lijstalinea"/>
        <w:numPr>
          <w:ilvl w:val="1"/>
          <w:numId w:val="19"/>
        </w:numPr>
        <w:jc w:val="left"/>
      </w:pPr>
      <w:r>
        <w:t>Risico bij lanceren</w:t>
      </w:r>
    </w:p>
    <w:p w:rsidR="00724352" w:rsidRDefault="00724352" w:rsidP="00724352">
      <w:pPr>
        <w:pStyle w:val="Lijstalinea"/>
        <w:numPr>
          <w:ilvl w:val="1"/>
          <w:numId w:val="19"/>
        </w:numPr>
        <w:jc w:val="left"/>
      </w:pPr>
      <w:r>
        <w:t>Ontploffing in de atmosfeer zorgt voor een wereldwijde ramp.</w:t>
      </w:r>
    </w:p>
    <w:p w:rsidR="00724352" w:rsidRDefault="00724352" w:rsidP="00724352">
      <w:pPr>
        <w:pStyle w:val="Lijstalinea"/>
        <w:numPr>
          <w:ilvl w:val="0"/>
          <w:numId w:val="19"/>
        </w:numPr>
        <w:jc w:val="left"/>
      </w:pPr>
      <w:r>
        <w:t>Tussen de tektonische platen van de aarde doorsturen naar de mantel van de aarde</w:t>
      </w:r>
    </w:p>
    <w:p w:rsidR="00724352" w:rsidRDefault="00DD2537" w:rsidP="00724352">
      <w:pPr>
        <w:pStyle w:val="Lijstalinea"/>
        <w:numPr>
          <w:ilvl w:val="1"/>
          <w:numId w:val="19"/>
        </w:numPr>
        <w:jc w:val="left"/>
      </w:pPr>
      <w:r>
        <w:t>Met d</w:t>
      </w:r>
      <w:r w:rsidR="00724352">
        <w:t xml:space="preserve">e huidige technologie </w:t>
      </w:r>
      <w:r>
        <w:t>is dat nog niet mogelijk.</w:t>
      </w:r>
    </w:p>
    <w:p w:rsidR="00724352" w:rsidRDefault="00724352" w:rsidP="00724352">
      <w:pPr>
        <w:pStyle w:val="Lijstalinea"/>
        <w:numPr>
          <w:ilvl w:val="0"/>
          <w:numId w:val="19"/>
        </w:numPr>
        <w:jc w:val="left"/>
      </w:pPr>
      <w:r>
        <w:t>Opslaan op Antarctica</w:t>
      </w:r>
    </w:p>
    <w:p w:rsidR="00724352" w:rsidRDefault="00724352" w:rsidP="00724352">
      <w:pPr>
        <w:pStyle w:val="Lijstalinea"/>
        <w:numPr>
          <w:ilvl w:val="1"/>
          <w:numId w:val="19"/>
        </w:numPr>
        <w:jc w:val="left"/>
      </w:pPr>
      <w:r>
        <w:t>De grond is niet stabiel genoeg</w:t>
      </w:r>
    </w:p>
    <w:p w:rsidR="00724352" w:rsidRDefault="00724352" w:rsidP="00724352">
      <w:pPr>
        <w:pStyle w:val="Lijstalinea"/>
        <w:numPr>
          <w:ilvl w:val="1"/>
          <w:numId w:val="19"/>
        </w:numPr>
        <w:jc w:val="left"/>
      </w:pPr>
      <w:r>
        <w:t>Door klimaatverandering kan het afval in de zee terecht komen</w:t>
      </w:r>
    </w:p>
    <w:p w:rsidR="00724352" w:rsidRDefault="00724352" w:rsidP="00724352">
      <w:pPr>
        <w:pStyle w:val="Lijstalinea"/>
        <w:numPr>
          <w:ilvl w:val="0"/>
          <w:numId w:val="19"/>
        </w:numPr>
        <w:jc w:val="left"/>
      </w:pPr>
      <w:r>
        <w:t>Opslaan op de bodem van de oceaan</w:t>
      </w:r>
    </w:p>
    <w:p w:rsidR="00724352" w:rsidRDefault="00724352" w:rsidP="00724352">
      <w:pPr>
        <w:pStyle w:val="Lijstalinea"/>
        <w:numPr>
          <w:ilvl w:val="1"/>
          <w:numId w:val="19"/>
        </w:numPr>
        <w:jc w:val="left"/>
      </w:pPr>
      <w:r>
        <w:t>Te groot risico op lekkage</w:t>
      </w:r>
    </w:p>
    <w:p w:rsidR="00724352" w:rsidRDefault="00724352" w:rsidP="00724352">
      <w:pPr>
        <w:pStyle w:val="Lijstalinea"/>
        <w:numPr>
          <w:ilvl w:val="0"/>
          <w:numId w:val="19"/>
        </w:numPr>
        <w:jc w:val="left"/>
      </w:pPr>
      <w:r>
        <w:t>Verdunnen en dumpen in de zee</w:t>
      </w:r>
    </w:p>
    <w:p w:rsidR="00724352" w:rsidRDefault="00724352" w:rsidP="00724352">
      <w:pPr>
        <w:jc w:val="left"/>
      </w:pPr>
    </w:p>
    <w:p w:rsidR="00724352" w:rsidRDefault="00724352" w:rsidP="00724352">
      <w:r>
        <w:t xml:space="preserve">In België is er het SCK•CEN, dit is een nucleair onderzoekcentrum in Mol. Hier wordt </w:t>
      </w:r>
      <w:r w:rsidR="00AA5DD3">
        <w:t xml:space="preserve">onder andere </w:t>
      </w:r>
      <w:r>
        <w:t xml:space="preserve">onderzoek gedaan naar betere manieren om energie uit kernreacties </w:t>
      </w:r>
      <w:r w:rsidR="00AA5DD3">
        <w:t>te halen,</w:t>
      </w:r>
      <w:r>
        <w:t xml:space="preserve"> de veiligheid van de reactoren en een betere manier voor de verwerking van </w:t>
      </w:r>
      <w:r w:rsidR="00AA5DD3">
        <w:t>radioactief afval</w:t>
      </w:r>
      <w:r>
        <w:t>. Er is ook NIRAS</w:t>
      </w:r>
      <w:r w:rsidR="00DD2537">
        <w:t>,</w:t>
      </w:r>
      <w:r>
        <w:t xml:space="preserve"> dit is de overheidsinstantie </w:t>
      </w:r>
      <w:r w:rsidR="00DD2537">
        <w:t>voor</w:t>
      </w:r>
      <w:r>
        <w:t xml:space="preserve"> België van het beheren van nucleair afval. Zij zorgen voor het inventariseren van de radioactieve stoffen in België, het onderhoud van beheersystemen voor radioactief afval, het beheer van bergingsplaatsen en het afbreken van nucleaire installaties. Voor de verwerking en opslag heeft NIRAS een dochteronderneming opgestart namelijk Belgoprocess. Deze is gelegen in Dessel in de provincie Antwerpen. Er zijn acht aangepaste gebouwen, zoals die hiernaast, voor de opslag, die voor laag geconditioneerd afval, die voor middelactief geconditioneerd afval, die voor hoogactief verglaasd afval en die voor afval dat alfadeeltjes uitstraalt. Maar het meeste afval wordt eerst tijdelijk opgeslagen op kerncentrales zelf.</w:t>
      </w:r>
    </w:p>
    <w:p w:rsidR="00724352" w:rsidRDefault="00724352" w:rsidP="00724352">
      <w:pPr>
        <w:pStyle w:val="Kop1"/>
      </w:pPr>
      <w:bookmarkStart w:id="47" w:name="_Toc7383063"/>
      <w:bookmarkStart w:id="48" w:name="_Toc7383094"/>
      <w:bookmarkStart w:id="49" w:name="_Toc7383277"/>
      <w:r>
        <w:lastRenderedPageBreak/>
        <w:t>Uranium verrijken</w:t>
      </w:r>
      <w:bookmarkEnd w:id="47"/>
      <w:bookmarkEnd w:id="48"/>
      <w:bookmarkEnd w:id="49"/>
    </w:p>
    <w:p w:rsidR="00724352" w:rsidRPr="00724352" w:rsidRDefault="00724352" w:rsidP="00724352"/>
    <w:p w:rsidR="00724352" w:rsidRDefault="00724352" w:rsidP="00724352">
      <w:r>
        <w:t>De meest voorkomende isotopen uranium zijn uranium-238 en uranium-235. Voor kernsplijting heeft me</w:t>
      </w:r>
      <w:r w:rsidR="000B3457">
        <w:t>n</w:t>
      </w:r>
      <w:r>
        <w:t xml:space="preserve"> uranium-235 nodig. In de natuur </w:t>
      </w:r>
      <w:r w:rsidR="000B3457">
        <w:t>is</w:t>
      </w:r>
      <w:r>
        <w:t xml:space="preserve"> 99,3% uranium-238 en maar 0,7% is uranium-235. Voor kernsplijting moet er minstens 4% van het uranium uranium-235 zijn. Daarom moet men uranium verrijken dit betekent dat de hoeveelheid van het isotoop uranium-235 hoger is dan het in de natuur voorkomt. </w:t>
      </w:r>
    </w:p>
    <w:p w:rsidR="00724352" w:rsidRDefault="00724352" w:rsidP="00724352"/>
    <w:p w:rsidR="00724352" w:rsidRDefault="00724352" w:rsidP="00724352">
      <w:r>
        <w:t>Het verrijken gebeurt door het uranium te scheiden in de verschillende isotopen. Dit kan op verschillende manieren gebeuren zoals via elektromagnetische scheiding of gascentrifuges. Ook wordt er soms gebruik gemaakt van gas of vloeistofdiffusie of door laserscheiding.</w:t>
      </w:r>
    </w:p>
    <w:p w:rsidR="00724352" w:rsidRDefault="00724352" w:rsidP="00724352"/>
    <w:p w:rsidR="00724352" w:rsidRDefault="00C0544A" w:rsidP="00724352">
      <w:r>
        <w:rPr>
          <w:rFonts w:ascii="Arial" w:hAnsi="Arial" w:cs="Arial"/>
          <w:noProof/>
          <w:color w:val="000000"/>
        </w:rPr>
        <w:drawing>
          <wp:anchor distT="0" distB="0" distL="114300" distR="114300" simplePos="0" relativeHeight="251677696" behindDoc="0" locked="0" layoutInCell="1" allowOverlap="1">
            <wp:simplePos x="0" y="0"/>
            <wp:positionH relativeFrom="page">
              <wp:align>center</wp:align>
            </wp:positionH>
            <wp:positionV relativeFrom="paragraph">
              <wp:posOffset>1291019</wp:posOffset>
            </wp:positionV>
            <wp:extent cx="4306570" cy="2865755"/>
            <wp:effectExtent l="0" t="0" r="0" b="0"/>
            <wp:wrapTopAndBottom/>
            <wp:docPr id="7" name="Afbeelding 7" descr="https://lh4.googleusercontent.com/lNiaNuxTLzAS8ryu4aVGywkUPeG_kKSr4OopwbomNfxDRj00ZJFQhbySa4gfPa6pS3smwsF3GySvKRE4hPEVJiNmAfjQmBX_Fqjd7I6ARPE23nnklm_b9SXHO7fQfR2eU2EfFT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lNiaNuxTLzAS8ryu4aVGywkUPeG_kKSr4OopwbomNfxDRj00ZJFQhbySa4gfPa6pS3smwsF3GySvKRE4hPEVJiNmAfjQmBX_Fqjd7I6ARPE23nnklm_b9SXHO7fQfR2eU2EfFTZ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6570" cy="286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352">
        <w:t>De meest gebruikte manier is via centrifuges hier ga ik dan ook verder op in. Uranium wordt eerst gebonden met fluor zodat uraniumhexafluoride (UF6) gevormd wordt. Dan wordt de gevormde stof opgewarmd zodat deze overgaat in gasvormige toestand. Hierna wordt de uraniumhexafluoride naar centrifuge getransporteerd. Doordat uranium-235 lichter is dan uranium-238 zal uranium-235 meer in het midden van de centrifuge blijven. Dan kan het binnenste deel van de centrifuge overgebracht worden naar een andere centrifuge om dan verder verrijkt te worden. Dit proces wordt meermaals herhaald totdat het uranium de gewenste hoeveelheid uranium-235 bevat.</w:t>
      </w:r>
    </w:p>
    <w:p w:rsidR="00D4187F" w:rsidRDefault="00D4187F" w:rsidP="00724352"/>
    <w:p w:rsidR="004407F5" w:rsidRDefault="004407F5" w:rsidP="00724352"/>
    <w:p w:rsidR="00724352" w:rsidRDefault="00D4187F" w:rsidP="00902592">
      <w:pPr>
        <w:pStyle w:val="Kop1"/>
      </w:pPr>
      <w:bookmarkStart w:id="50" w:name="_Toc7383064"/>
      <w:bookmarkStart w:id="51" w:name="_Toc7383095"/>
      <w:bookmarkStart w:id="52" w:name="_Toc7383278"/>
      <w:r>
        <w:t>Kernrampen</w:t>
      </w:r>
      <w:bookmarkEnd w:id="50"/>
      <w:bookmarkEnd w:id="51"/>
      <w:bookmarkEnd w:id="52"/>
    </w:p>
    <w:p w:rsidR="001A5695" w:rsidRPr="001A5695" w:rsidRDefault="004407F5" w:rsidP="001A5695">
      <w:r>
        <w:rPr>
          <w:noProof/>
        </w:rPr>
        <w:drawing>
          <wp:anchor distT="0" distB="0" distL="114300" distR="114300" simplePos="0" relativeHeight="251679744" behindDoc="1" locked="0" layoutInCell="1" allowOverlap="1" wp14:anchorId="0F463FA5">
            <wp:simplePos x="0" y="0"/>
            <wp:positionH relativeFrom="page">
              <wp:posOffset>3350196</wp:posOffset>
            </wp:positionH>
            <wp:positionV relativeFrom="paragraph">
              <wp:posOffset>86680</wp:posOffset>
            </wp:positionV>
            <wp:extent cx="4058285" cy="2280285"/>
            <wp:effectExtent l="0" t="0" r="0" b="5715"/>
            <wp:wrapTight wrapText="bothSides">
              <wp:wrapPolygon edited="0">
                <wp:start x="6692" y="0"/>
                <wp:lineTo x="2738" y="10827"/>
                <wp:lineTo x="2738" y="11549"/>
                <wp:lineTo x="2028" y="12992"/>
                <wp:lineTo x="1825" y="13714"/>
                <wp:lineTo x="1825" y="14436"/>
                <wp:lineTo x="1014" y="15699"/>
                <wp:lineTo x="811" y="16241"/>
                <wp:lineTo x="811" y="17323"/>
                <wp:lineTo x="0" y="18767"/>
                <wp:lineTo x="0" y="21474"/>
                <wp:lineTo x="21495" y="21474"/>
                <wp:lineTo x="21495" y="18767"/>
                <wp:lineTo x="20684" y="17323"/>
                <wp:lineTo x="20583" y="15880"/>
                <wp:lineTo x="19873" y="14256"/>
                <wp:lineTo x="19670" y="13353"/>
                <wp:lineTo x="18859" y="11368"/>
                <wp:lineTo x="18656" y="10466"/>
                <wp:lineTo x="14803" y="0"/>
                <wp:lineTo x="6692"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ackgroundRemoval t="1146" b="99427" l="1610" r="98229">
                                  <a14:foregroundMark x1="34783" y1="6877" x2="55878" y2="5731"/>
                                  <a14:foregroundMark x1="8052" y1="82521" x2="13205" y2="86533"/>
                                  <a14:foregroundMark x1="92432" y1="81089" x2="90660" y2="97421"/>
                                  <a14:foregroundMark x1="59420" y1="6304" x2="64090" y2="6304"/>
                                  <a14:foregroundMark x1="11916" y1="93696" x2="26570" y2="99713"/>
                                  <a14:foregroundMark x1="26570" y1="99713" x2="37520" y2="97708"/>
                                  <a14:foregroundMark x1="11916" y1="80516" x2="10789" y2="87393"/>
                                  <a14:foregroundMark x1="13043" y1="81375" x2="24477" y2="78223"/>
                                  <a14:foregroundMark x1="9340" y1="80802" x2="23349" y2="75358"/>
                                  <a14:foregroundMark x1="23349" y1="75358" x2="47343" y2="77364"/>
                                  <a14:foregroundMark x1="47343" y1="77364" x2="61514" y2="73926"/>
                                  <a14:foregroundMark x1="61514" y1="73926" x2="77939" y2="77077"/>
                                  <a14:foregroundMark x1="82448" y1="81089" x2="39775" y2="86246"/>
                                  <a14:foregroundMark x1="83253" y1="75358" x2="92110" y2="80516"/>
                                  <a14:foregroundMark x1="97262" y1="93123" x2="97262" y2="93123"/>
                                  <a14:foregroundMark x1="2254" y1="92837" x2="2254" y2="92837"/>
                                  <a14:foregroundMark x1="2576" y1="95415" x2="28180" y2="89685"/>
                                  <a14:foregroundMark x1="28180" y1="89685" x2="51530" y2="94556"/>
                                  <a14:foregroundMark x1="51530" y1="94556" x2="64412" y2="93123"/>
                                  <a14:foregroundMark x1="64412" y1="93123" x2="76812" y2="93123"/>
                                  <a14:foregroundMark x1="76812" y1="93123" x2="95008" y2="91977"/>
                                  <a14:foregroundMark x1="98229" y1="98281" x2="50081" y2="83954"/>
                                  <a14:foregroundMark x1="50081" y1="83954" x2="49919" y2="83668"/>
                                  <a14:foregroundMark x1="38003" y1="77364" x2="49436" y2="89112"/>
                                  <a14:foregroundMark x1="49436" y1="89112" x2="55395" y2="89398"/>
                                  <a14:foregroundMark x1="61353" y1="88252" x2="37359" y2="84527"/>
                                  <a14:foregroundMark x1="37359" y1="84527" x2="40419" y2="87393"/>
                                  <a14:foregroundMark x1="23833" y1="99427" x2="28502" y2="99713"/>
                                  <a14:foregroundMark x1="46699" y1="55301" x2="45572" y2="32951"/>
                                  <a14:foregroundMark x1="45572" y1="32951" x2="50564" y2="13467"/>
                                  <a14:foregroundMark x1="50564" y1="13467" x2="60386" y2="4298"/>
                                  <a14:foregroundMark x1="60386" y1="4298" x2="61997" y2="26074"/>
                                  <a14:foregroundMark x1="61997" y1="26074" x2="59742" y2="49284"/>
                                  <a14:foregroundMark x1="59742" y1="49284" x2="45733" y2="60458"/>
                                  <a14:foregroundMark x1="45733" y1="60458" x2="32206" y2="55301"/>
                                  <a14:foregroundMark x1="32206" y1="55301" x2="32367" y2="34670"/>
                                  <a14:foregroundMark x1="32367" y1="34670" x2="40902" y2="20057"/>
                                  <a14:foregroundMark x1="40902" y1="20057" x2="50886" y2="28940"/>
                                  <a14:foregroundMark x1="50886" y1="28940" x2="46699" y2="22350"/>
                                  <a14:foregroundMark x1="44283" y1="9742" x2="54428" y2="1146"/>
                                  <a14:foregroundMark x1="54428" y1="1146" x2="54589" y2="1146"/>
                                  <a14:foregroundMark x1="36232" y1="7163" x2="13849" y2="78223"/>
                                  <a14:foregroundMark x1="13849" y1="78223" x2="18680" y2="97135"/>
                                  <a14:foregroundMark x1="18680" y1="97135" x2="29791" y2="92264"/>
                                  <a14:foregroundMark x1="29791" y1="92264" x2="42512" y2="92550"/>
                                  <a14:foregroundMark x1="42512" y1="92550" x2="70370" y2="90258"/>
                                  <a14:foregroundMark x1="70370" y1="90258" x2="81965" y2="91977"/>
                                  <a14:foregroundMark x1="81965" y1="91977" x2="92915" y2="89398"/>
                                  <a14:foregroundMark x1="92915" y1="89398" x2="55395" y2="7163"/>
                                  <a14:foregroundMark x1="55395" y1="7163" x2="44122" y2="6017"/>
                                  <a14:foregroundMark x1="44122" y1="6017" x2="34783" y2="21777"/>
                                  <a14:foregroundMark x1="34783" y1="21777" x2="35910" y2="44126"/>
                                  <a14:foregroundMark x1="35910" y1="44126" x2="43800" y2="29226"/>
                                  <a14:foregroundMark x1="43800" y1="29226" x2="23510" y2="59026"/>
                                  <a14:foregroundMark x1="23510" y1="59026" x2="18519" y2="79943"/>
                                  <a14:foregroundMark x1="18519" y1="79943" x2="8052" y2="86533"/>
                                  <a14:foregroundMark x1="8052" y1="86533" x2="33011" y2="73926"/>
                                  <a14:foregroundMark x1="33011" y1="73926" x2="55233" y2="91977"/>
                                  <a14:foregroundMark x1="55233" y1="91977" x2="65862" y2="81375"/>
                                  <a14:foregroundMark x1="65862" y1="81375" x2="76167" y2="88252"/>
                                  <a14:foregroundMark x1="76167" y1="88252" x2="89694" y2="90544"/>
                                  <a14:foregroundMark x1="89694" y1="90544" x2="62158" y2="83668"/>
                                  <a14:foregroundMark x1="62158" y1="83668" x2="51208" y2="90831"/>
                                  <a14:foregroundMark x1="51208" y1="90831" x2="36554" y2="87966"/>
                                  <a14:foregroundMark x1="36554" y1="87966" x2="30757" y2="65043"/>
                                  <a14:foregroundMark x1="30757" y1="65043" x2="37520" y2="45272"/>
                                  <a14:foregroundMark x1="37520" y1="45272" x2="41224" y2="67622"/>
                                  <a14:foregroundMark x1="41224" y1="67622" x2="46860" y2="50143"/>
                                  <a14:foregroundMark x1="46860" y1="50143" x2="81159" y2="72493"/>
                                  <a14:foregroundMark x1="81159" y1="72493" x2="73269" y2="49570"/>
                                  <a14:foregroundMark x1="73269" y1="49570" x2="48792" y2="23209"/>
                                  <a14:foregroundMark x1="48792" y1="23209" x2="59903" y2="26648"/>
                                  <a14:foregroundMark x1="59903" y1="26648" x2="48148" y2="42693"/>
                                  <a14:foregroundMark x1="48148" y1="42693" x2="54750" y2="22350"/>
                                  <a14:foregroundMark x1="54750" y1="22350" x2="40902" y2="42120"/>
                                  <a14:foregroundMark x1="40902" y1="42120" x2="41385" y2="62178"/>
                                  <a14:foregroundMark x1="41385" y1="62178" x2="53462" y2="48138"/>
                                  <a14:foregroundMark x1="53462" y1="48138" x2="44122" y2="29226"/>
                                  <a14:foregroundMark x1="44122" y1="29226" x2="31884" y2="60172"/>
                                  <a14:foregroundMark x1="31884" y1="60172" x2="38164" y2="81089"/>
                                  <a14:foregroundMark x1="38164" y1="81089" x2="52496" y2="75072"/>
                                  <a14:foregroundMark x1="52496" y1="75072" x2="60225" y2="59026"/>
                                  <a14:foregroundMark x1="60225" y1="59026" x2="69565" y2="75358"/>
                                  <a14:foregroundMark x1="69565" y1="75358" x2="82126" y2="83095"/>
                                  <a14:foregroundMark x1="82126" y1="83095" x2="92110" y2="97421"/>
                                  <a14:foregroundMark x1="92110" y1="97421" x2="62963" y2="92264"/>
                                  <a14:foregroundMark x1="62963" y1="92264" x2="10628" y2="93983"/>
                                  <a14:foregroundMark x1="10628" y1="93983" x2="34944" y2="81948"/>
                                  <a14:foregroundMark x1="34944" y1="81948" x2="45572" y2="57593"/>
                                  <a14:foregroundMark x1="45572" y1="57593" x2="32206" y2="77937"/>
                                  <a14:foregroundMark x1="32206" y1="77937" x2="48631" y2="63610"/>
                                  <a14:foregroundMark x1="48631" y1="63610" x2="42995" y2="44413"/>
                                  <a14:foregroundMark x1="42995" y1="44413" x2="28019" y2="57880"/>
                                  <a14:foregroundMark x1="28019" y1="57880" x2="35588" y2="77364"/>
                                  <a14:foregroundMark x1="35588" y1="77364" x2="40902" y2="43553"/>
                                  <a14:foregroundMark x1="40902" y1="43553" x2="28502" y2="55587"/>
                                  <a14:foregroundMark x1="28502" y1="55587" x2="40580" y2="61318"/>
                                  <a14:foregroundMark x1="40580" y1="61318" x2="57327" y2="43840"/>
                                  <a14:foregroundMark x1="57327" y1="43840" x2="65862" y2="65616"/>
                                  <a14:foregroundMark x1="65862" y1="65616" x2="65539" y2="41261"/>
                                  <a14:foregroundMark x1="65539" y1="41261" x2="47343" y2="36963"/>
                                  <a14:foregroundMark x1="47343" y1="36963" x2="20612" y2="59885"/>
                                  <a14:foregroundMark x1="20612" y1="59885" x2="16103" y2="68195"/>
                                </a14:backgroundRemoval>
                              </a14:imgEffect>
                            </a14:imgLayer>
                          </a14:imgProps>
                        </a:ext>
                        <a:ext uri="{28A0092B-C50C-407E-A947-70E740481C1C}">
                          <a14:useLocalDpi xmlns:a14="http://schemas.microsoft.com/office/drawing/2010/main" val="0"/>
                        </a:ext>
                      </a:extLst>
                    </a:blip>
                    <a:stretch>
                      <a:fillRect/>
                    </a:stretch>
                  </pic:blipFill>
                  <pic:spPr>
                    <a:xfrm>
                      <a:off x="0" y="0"/>
                      <a:ext cx="4058285" cy="2280285"/>
                    </a:xfrm>
                    <a:prstGeom prst="rect">
                      <a:avLst/>
                    </a:prstGeom>
                  </pic:spPr>
                </pic:pic>
              </a:graphicData>
            </a:graphic>
            <wp14:sizeRelH relativeFrom="margin">
              <wp14:pctWidth>0</wp14:pctWidth>
            </wp14:sizeRelH>
            <wp14:sizeRelV relativeFrom="margin">
              <wp14:pctHeight>0</wp14:pctHeight>
            </wp14:sizeRelV>
          </wp:anchor>
        </w:drawing>
      </w:r>
    </w:p>
    <w:p w:rsidR="00EC74C5" w:rsidRDefault="00C0544A" w:rsidP="00D4187F">
      <w:r>
        <w:t xml:space="preserve">Een kerncentrale brengt veel gevaren met zich mee. </w:t>
      </w:r>
      <w:r w:rsidR="00F2771E">
        <w:t xml:space="preserve">Het grootste gevaar is als er radioactieve stoffen de natuur in komen. Er zijn al enkele kernrampen geweest. De bekendste en ergste zijn die van </w:t>
      </w:r>
      <w:r w:rsidR="00F2771E" w:rsidRPr="00F2771E">
        <w:t>Tsjernobyl</w:t>
      </w:r>
      <w:r w:rsidR="00F2771E">
        <w:t xml:space="preserve"> en </w:t>
      </w:r>
      <w:r w:rsidR="00EC74C5">
        <w:t xml:space="preserve">Fukushima. Incidenten met kerncentrales worden aangegeven op een schaal. Deze schaal noemt men de INES-schaal. INES staat voor </w:t>
      </w:r>
      <w:r w:rsidR="00EC74C5" w:rsidRPr="00EC74C5">
        <w:t>Internationale schaal van nucleaire gebeurtenissen</w:t>
      </w:r>
      <w:r w:rsidR="00EC74C5">
        <w:t>. Deze schaal bevat 8 niveaus van 0 tot en met 7.  Hoe hoger het getal hoe erger het incident.  Zowel de kernramp van Tsjernobyl als die van Fukushima hebben een niveau van INES 7.</w:t>
      </w:r>
    </w:p>
    <w:p w:rsidR="004A2DB3" w:rsidRDefault="000B3457" w:rsidP="003F502D">
      <w:r>
        <w:lastRenderedPageBreak/>
        <w:t xml:space="preserve">Op 26 april 1986 heef het ongeluk met een van de reactoren van de kerncentrale Tsjernobyl plaatsgevonden. De stad Tsjernobyl behoorde tot de Sovjet-Unie wat momenteel </w:t>
      </w:r>
      <w:r w:rsidR="004407F5">
        <w:t xml:space="preserve">van </w:t>
      </w:r>
      <w:r>
        <w:t xml:space="preserve">Oekraïne is. </w:t>
      </w:r>
      <w:r w:rsidR="004407F5">
        <w:t xml:space="preserve">De ramp is al meer dan 30 jaar geleden maar </w:t>
      </w:r>
      <w:r>
        <w:t>de stad</w:t>
      </w:r>
      <w:r w:rsidR="004407F5">
        <w:t xml:space="preserve"> en de omgeving zijn nog volledig</w:t>
      </w:r>
      <w:r>
        <w:t xml:space="preserve"> radioactief besmet</w:t>
      </w:r>
      <w:r w:rsidR="004407F5">
        <w:t>. Deze Kernramp was de zwaarst die ooit heeft plaatsgevonden. In de stad woonde 15.000 mensen, deze moesten na de ramp allemaal geëvacueerd worden</w:t>
      </w:r>
      <w:r w:rsidR="000359CB">
        <w:t xml:space="preserve">. Momenteel is de stad nog volledig verlaten op enkele ramptoeristen na. </w:t>
      </w:r>
    </w:p>
    <w:p w:rsidR="000359CB" w:rsidRDefault="000359CB" w:rsidP="003F502D">
      <w:r>
        <w:t>Omdat er nog altijd radioactief materiaal uit de centrale komt heeft men een gebouw rond de centrale gebouwd. Op die manier is de centrale afgesloten en kan er geen radioactief materiaal meer vrijkomen. Op dit moment zijn er nog altijd mensen bezig met het afbreken van de centrale.</w:t>
      </w:r>
    </w:p>
    <w:p w:rsidR="000359CB" w:rsidRDefault="000359CB" w:rsidP="003F502D">
      <w:r>
        <w:t>Het ongeluk is veroorzaakt tijdens een veiligheidstest waarbij door een menselijke bedieningsfout de volledig reactor</w:t>
      </w:r>
      <w:r w:rsidR="006625DC">
        <w:t xml:space="preserve"> per ongeluk</w:t>
      </w:r>
      <w:r>
        <w:t xml:space="preserve"> werd stilgelegd.</w:t>
      </w:r>
    </w:p>
    <w:p w:rsidR="006625DC" w:rsidRDefault="006625DC" w:rsidP="003F502D">
      <w:r>
        <w:t xml:space="preserve">De veiligheid test was gepland voor de ochtend van 26 april 1986 maar omdat een andere reactor op dat moment uitgevallen was kon de test dan niet doorgaan. Daarom moest het personeel dat in de avond de centrale bediend de test uitvoeren. Echter hadden zij niet de noodzakelijke informatie ontvangen. Er zou getest worden of er nog genoeg vermogen zou zijn om de koelinstallatie nog 60 seconden te laten werken na het stilleggen van de reactor. De noodgeneratoren hebben 60 seconden nodig om op te starten voordat zij de stroomtoevoer van de koelinstallatie konden vervangen. </w:t>
      </w:r>
    </w:p>
    <w:p w:rsidR="00481BC5" w:rsidRDefault="00481BC5" w:rsidP="003F502D"/>
    <w:p w:rsidR="004A2DB3" w:rsidRDefault="004A2DB3" w:rsidP="003F502D">
      <w:r>
        <w:t>Dit is het verloop van de ramp:</w:t>
      </w:r>
    </w:p>
    <w:p w:rsidR="00C515B7" w:rsidRDefault="004A2DB3" w:rsidP="004A2DB3">
      <w:pPr>
        <w:pStyle w:val="Lijstalinea"/>
        <w:numPr>
          <w:ilvl w:val="0"/>
          <w:numId w:val="24"/>
        </w:numPr>
      </w:pPr>
      <w:r>
        <w:t xml:space="preserve">Het vermogen van de reactor werd per ongeluk te snel verlaagt. Dit komt omdat een van de medewerkers een </w:t>
      </w:r>
      <w:r w:rsidR="00481BC5" w:rsidRPr="00481BC5">
        <w:t xml:space="preserve">bedieningsfout </w:t>
      </w:r>
      <w:r>
        <w:t>heeft gemaakt. Zo werd het vermogen naar 30MW veranderd. Maar voor de test had men 700MW nodig.</w:t>
      </w:r>
    </w:p>
    <w:p w:rsidR="00C515B7" w:rsidRDefault="00C515B7" w:rsidP="004A2DB3">
      <w:pPr>
        <w:pStyle w:val="Lijstalinea"/>
        <w:numPr>
          <w:ilvl w:val="0"/>
          <w:numId w:val="24"/>
        </w:numPr>
      </w:pPr>
      <w:r>
        <w:t>Doordat het vermogen te snel is gedaald is er jodium-135 en xenon-135 ontstaan. Deze stoffen nemen neutronen op waardoor de kernreactie trager gaat verlopen.</w:t>
      </w:r>
    </w:p>
    <w:p w:rsidR="00C515B7" w:rsidRDefault="00C515B7" w:rsidP="00C515B7">
      <w:pPr>
        <w:pStyle w:val="Lijstalinea"/>
        <w:numPr>
          <w:ilvl w:val="0"/>
          <w:numId w:val="24"/>
        </w:numPr>
      </w:pPr>
      <w:r>
        <w:t>Er werden enkele regelstaven opgehaald om de vertraging tegen te werken.</w:t>
      </w:r>
    </w:p>
    <w:p w:rsidR="00C515B7" w:rsidRDefault="00C515B7" w:rsidP="00C515B7">
      <w:pPr>
        <w:pStyle w:val="Lijstalinea"/>
        <w:numPr>
          <w:ilvl w:val="0"/>
          <w:numId w:val="24"/>
        </w:numPr>
      </w:pPr>
      <w:r>
        <w:t>Hierdoor ging het vermogen weer stijgen tot zo een 200MW.</w:t>
      </w:r>
    </w:p>
    <w:p w:rsidR="004A2DB3" w:rsidRDefault="00C515B7" w:rsidP="00C515B7">
      <w:pPr>
        <w:pStyle w:val="Lijstalinea"/>
        <w:numPr>
          <w:ilvl w:val="0"/>
          <w:numId w:val="24"/>
        </w:numPr>
      </w:pPr>
      <w:r>
        <w:t>Er wordt geen 700MW bereikt maar men beslist toch om de test uit te voeren.</w:t>
      </w:r>
    </w:p>
    <w:p w:rsidR="00C515B7" w:rsidRDefault="00C515B7" w:rsidP="00C515B7">
      <w:pPr>
        <w:pStyle w:val="Lijstalinea"/>
        <w:numPr>
          <w:ilvl w:val="0"/>
          <w:numId w:val="24"/>
        </w:numPr>
      </w:pPr>
      <w:r>
        <w:t>De koelinstallatie werd geactiveerd waardoor er water in de reactor ging stromen.</w:t>
      </w:r>
    </w:p>
    <w:p w:rsidR="00C515B7" w:rsidRDefault="00C515B7" w:rsidP="00C515B7">
      <w:pPr>
        <w:pStyle w:val="Lijstalinea"/>
        <w:numPr>
          <w:ilvl w:val="0"/>
          <w:numId w:val="24"/>
        </w:numPr>
      </w:pPr>
      <w:r>
        <w:t>Omdat ook water neutronen opneemt daalde het vermogen weer.</w:t>
      </w:r>
    </w:p>
    <w:p w:rsidR="00C515B7" w:rsidRDefault="00C515B7" w:rsidP="00C515B7">
      <w:pPr>
        <w:pStyle w:val="Lijstalinea"/>
        <w:numPr>
          <w:ilvl w:val="0"/>
          <w:numId w:val="24"/>
        </w:numPr>
      </w:pPr>
      <w:r>
        <w:t>Men ging dan nog enkele staven omhoog te halen zodat het vermogen niet nog daalde.</w:t>
      </w:r>
    </w:p>
    <w:p w:rsidR="00892CDE" w:rsidRDefault="00C515B7" w:rsidP="00C515B7">
      <w:pPr>
        <w:pStyle w:val="Lijstalinea"/>
        <w:numPr>
          <w:ilvl w:val="0"/>
          <w:numId w:val="24"/>
        </w:numPr>
      </w:pPr>
      <w:r>
        <w:t xml:space="preserve">De snelheid waarmee het water werd rondgepompt werd verlaagt hierdoor </w:t>
      </w:r>
      <w:r w:rsidR="00892CDE">
        <w:t>daalde de snelheid waarmee de neutronen werden opgenomen.</w:t>
      </w:r>
    </w:p>
    <w:p w:rsidR="00892CDE" w:rsidRDefault="00892CDE" w:rsidP="00C515B7">
      <w:pPr>
        <w:pStyle w:val="Lijstalinea"/>
        <w:numPr>
          <w:ilvl w:val="0"/>
          <w:numId w:val="24"/>
        </w:numPr>
      </w:pPr>
      <w:r>
        <w:t>De temperatuur van het water ging stijgen door het verlaagde debiet. Hierdoor ontstond er stoom die ervoor zorgde dat het opnemen van neutronen nog trager ging.</w:t>
      </w:r>
    </w:p>
    <w:p w:rsidR="00892CDE" w:rsidRDefault="00892CDE" w:rsidP="00C515B7">
      <w:pPr>
        <w:pStyle w:val="Lijstalinea"/>
        <w:numPr>
          <w:ilvl w:val="0"/>
          <w:numId w:val="24"/>
        </w:numPr>
      </w:pPr>
      <w:r>
        <w:t>Het vermogen blijf maar stijgen. Tot dat de noodstop werd geactiveerd.</w:t>
      </w:r>
    </w:p>
    <w:p w:rsidR="00892CDE" w:rsidRDefault="00892CDE" w:rsidP="00892CDE">
      <w:pPr>
        <w:pStyle w:val="Lijstalinea"/>
        <w:numPr>
          <w:ilvl w:val="0"/>
          <w:numId w:val="24"/>
        </w:numPr>
      </w:pPr>
      <w:r>
        <w:t>Ze hadden alle regelstaven de reactor in laten zakken.</w:t>
      </w:r>
    </w:p>
    <w:p w:rsidR="00C515B7" w:rsidRDefault="00892CDE" w:rsidP="00892CDE">
      <w:pPr>
        <w:pStyle w:val="Lijstalinea"/>
        <w:numPr>
          <w:ilvl w:val="0"/>
          <w:numId w:val="24"/>
        </w:numPr>
      </w:pPr>
      <w:r>
        <w:t>Maar doordat het water werd weggeduwd door deze staven voordat deze hun werk konden doen ging het vermogen nog hoger.</w:t>
      </w:r>
    </w:p>
    <w:p w:rsidR="00892CDE" w:rsidRDefault="00892CDE" w:rsidP="00892CDE">
      <w:pPr>
        <w:pStyle w:val="Lijstalinea"/>
        <w:numPr>
          <w:ilvl w:val="0"/>
          <w:numId w:val="24"/>
        </w:numPr>
      </w:pPr>
      <w:r>
        <w:t>Op dat moment hat het vermogen 3</w:t>
      </w:r>
      <w:r w:rsidR="00481BC5">
        <w:t>0</w:t>
      </w:r>
      <w:r>
        <w:t>GW bereikt.</w:t>
      </w:r>
      <w:r w:rsidR="00481BC5">
        <w:t xml:space="preserve"> De brandstofstaven smolten en er ontstond een hoge druk.</w:t>
      </w:r>
    </w:p>
    <w:p w:rsidR="00481BC5" w:rsidRDefault="00481BC5" w:rsidP="00892CDE">
      <w:pPr>
        <w:pStyle w:val="Lijstalinea"/>
        <w:numPr>
          <w:ilvl w:val="0"/>
          <w:numId w:val="24"/>
        </w:numPr>
      </w:pPr>
      <w:r>
        <w:t>Door een te hoge druk van stoom o</w:t>
      </w:r>
      <w:r w:rsidR="00892CDE">
        <w:t>ntstond er een explosie.</w:t>
      </w:r>
    </w:p>
    <w:p w:rsidR="00481BC5" w:rsidRDefault="00481BC5" w:rsidP="00481BC5">
      <w:pPr>
        <w:pStyle w:val="Lijstalinea"/>
      </w:pPr>
    </w:p>
    <w:p w:rsidR="004A2DB3" w:rsidRDefault="00481BC5" w:rsidP="003F502D">
      <w:r>
        <w:t>Bij het ongeluk zijn 33 mensen om het leven gekomen en duizenden mensen hebben gezondheidsproblemen gekregen.</w:t>
      </w:r>
    </w:p>
    <w:p w:rsidR="004A2DB3" w:rsidRDefault="00481BC5" w:rsidP="003F502D">
      <w:r w:rsidRPr="00481BC5">
        <w:rPr>
          <w:noProof/>
        </w:rPr>
        <w:drawing>
          <wp:anchor distT="0" distB="0" distL="114300" distR="114300" simplePos="0" relativeHeight="251681792" behindDoc="0" locked="0" layoutInCell="1" allowOverlap="1" wp14:anchorId="7CDB2D5A">
            <wp:simplePos x="0" y="0"/>
            <wp:positionH relativeFrom="margin">
              <wp:align>center</wp:align>
            </wp:positionH>
            <wp:positionV relativeFrom="paragraph">
              <wp:posOffset>13970</wp:posOffset>
            </wp:positionV>
            <wp:extent cx="2962219" cy="1535766"/>
            <wp:effectExtent l="0" t="0" r="0" b="762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9548" b="12684"/>
                    <a:stretch/>
                  </pic:blipFill>
                  <pic:spPr bwMode="auto">
                    <a:xfrm>
                      <a:off x="0" y="0"/>
                      <a:ext cx="2962219" cy="1535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74C5" w:rsidRPr="00D4187F" w:rsidRDefault="00EC74C5" w:rsidP="00D4187F">
      <w:pPr>
        <w:sectPr w:rsidR="00EC74C5" w:rsidRPr="00D4187F" w:rsidSect="00623EB4">
          <w:footerReference w:type="default" r:id="rId20"/>
          <w:pgSz w:w="11906" w:h="16838"/>
          <w:pgMar w:top="1134" w:right="1134" w:bottom="1418" w:left="1418" w:header="709" w:footer="709" w:gutter="0"/>
          <w:cols w:space="708"/>
          <w:docGrid w:linePitch="360"/>
        </w:sectPr>
      </w:pPr>
    </w:p>
    <w:p w:rsidR="00366E3E" w:rsidRDefault="6AFB467F" w:rsidP="00F25489">
      <w:pPr>
        <w:pStyle w:val="Kop1"/>
        <w:numPr>
          <w:ilvl w:val="0"/>
          <w:numId w:val="0"/>
        </w:numPr>
        <w:ind w:left="851" w:hanging="851"/>
      </w:pPr>
      <w:bookmarkStart w:id="53" w:name="_Toc303239267"/>
      <w:bookmarkStart w:id="54" w:name="_Toc303338724"/>
      <w:bookmarkStart w:id="55" w:name="_Toc303339630"/>
      <w:bookmarkStart w:id="56" w:name="_Toc303339683"/>
      <w:bookmarkStart w:id="57" w:name="_Toc7383067"/>
      <w:bookmarkStart w:id="58" w:name="_Toc7383098"/>
      <w:bookmarkStart w:id="59" w:name="_Toc7383281"/>
      <w:r>
        <w:lastRenderedPageBreak/>
        <w:t>BESLUIT</w:t>
      </w:r>
      <w:bookmarkEnd w:id="53"/>
      <w:bookmarkEnd w:id="54"/>
      <w:bookmarkEnd w:id="55"/>
      <w:bookmarkEnd w:id="56"/>
      <w:bookmarkEnd w:id="57"/>
      <w:bookmarkEnd w:id="58"/>
      <w:bookmarkEnd w:id="59"/>
    </w:p>
    <w:p w:rsidR="00366E3E" w:rsidRDefault="00366E3E" w:rsidP="00366E3E"/>
    <w:p w:rsidR="00AA5DD3" w:rsidRPr="00366E3E" w:rsidRDefault="00AA5DD3" w:rsidP="00366E3E">
      <w:pPr>
        <w:sectPr w:rsidR="00AA5DD3" w:rsidRPr="00366E3E" w:rsidSect="00623EB4">
          <w:pgSz w:w="11906" w:h="16838"/>
          <w:pgMar w:top="1134" w:right="1134" w:bottom="1134" w:left="1134" w:header="709" w:footer="709" w:gutter="0"/>
          <w:cols w:space="708"/>
          <w:docGrid w:linePitch="360"/>
        </w:sectPr>
      </w:pPr>
      <w:r w:rsidRPr="00AA5DD3">
        <w:rPr>
          <w:noProof/>
        </w:rPr>
        <w:drawing>
          <wp:anchor distT="0" distB="0" distL="114300" distR="114300" simplePos="0" relativeHeight="251682816" behindDoc="0" locked="0" layoutInCell="1" allowOverlap="1" wp14:anchorId="18A8FF73">
            <wp:simplePos x="0" y="0"/>
            <wp:positionH relativeFrom="margin">
              <wp:align>right</wp:align>
            </wp:positionH>
            <wp:positionV relativeFrom="paragraph">
              <wp:posOffset>6744597</wp:posOffset>
            </wp:positionV>
            <wp:extent cx="6120130" cy="183578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1835785"/>
                    </a:xfrm>
                    <a:prstGeom prst="rect">
                      <a:avLst/>
                    </a:prstGeom>
                  </pic:spPr>
                </pic:pic>
              </a:graphicData>
            </a:graphic>
          </wp:anchor>
        </w:drawing>
      </w:r>
      <w:r>
        <w:t xml:space="preserve">Kerncentrales zijn zeer geavanceerde en ingewikkelde systemen waarvan men momenteel </w:t>
      </w:r>
      <w:r w:rsidR="00AA67CC">
        <w:t xml:space="preserve">nog </w:t>
      </w:r>
      <w:r>
        <w:t>veel gebruik van maakt. Er wordt energie opgewekt door ke</w:t>
      </w:r>
      <w:r w:rsidR="00AA67CC">
        <w:t>r</w:t>
      </w:r>
      <w:r>
        <w:t>nreacties en deze energie</w:t>
      </w:r>
      <w:r w:rsidR="00AA67CC">
        <w:t xml:space="preserve"> dan om te zetten </w:t>
      </w:r>
      <w:r>
        <w:t>in elektriciteit zodat wij deze kunnen gebruiken</w:t>
      </w:r>
      <w:r w:rsidR="00AA67CC">
        <w:t xml:space="preserve"> in ons dagelijks leven</w:t>
      </w:r>
      <w:r>
        <w:t xml:space="preserve">. Er is nog altijd onderzoek naar deze technologie en er worden nog altijd verbeteringen </w:t>
      </w:r>
      <w:r w:rsidR="00AA67CC">
        <w:t>aangebracht</w:t>
      </w:r>
      <w:r>
        <w:t xml:space="preserve">. Ooit zal de kerncentrale vervangen moeten worden door een ander alternatief aangezien dat een kerncentrale </w:t>
      </w:r>
      <w:r w:rsidR="00AA67CC">
        <w:t>voor kernafval zorgt dat honderden jaren blijft bestaan. De kernrampen zullen ons altijd bijblijven en we kunnen enkel hopen dat deze zich niet meer afspelen.</w:t>
      </w:r>
    </w:p>
    <w:p w:rsidR="00D1557B" w:rsidRDefault="6AFB467F" w:rsidP="00F25489">
      <w:pPr>
        <w:pStyle w:val="Kop1"/>
        <w:numPr>
          <w:ilvl w:val="0"/>
          <w:numId w:val="0"/>
        </w:numPr>
        <w:ind w:left="851" w:hanging="851"/>
      </w:pPr>
      <w:bookmarkStart w:id="60" w:name="_Toc303239268"/>
      <w:bookmarkStart w:id="61" w:name="_Toc303338725"/>
      <w:bookmarkStart w:id="62" w:name="_Toc303339631"/>
      <w:bookmarkStart w:id="63" w:name="_Toc303339684"/>
      <w:bookmarkStart w:id="64" w:name="_Toc7383068"/>
      <w:bookmarkStart w:id="65" w:name="_Toc7383099"/>
      <w:bookmarkStart w:id="66" w:name="_Toc7383282"/>
      <w:r>
        <w:lastRenderedPageBreak/>
        <w:t>LITERATUURLIJST</w:t>
      </w:r>
      <w:bookmarkEnd w:id="60"/>
      <w:bookmarkEnd w:id="61"/>
      <w:bookmarkEnd w:id="62"/>
      <w:bookmarkEnd w:id="63"/>
      <w:bookmarkEnd w:id="64"/>
      <w:bookmarkEnd w:id="65"/>
      <w:bookmarkEnd w:id="66"/>
    </w:p>
    <w:p w:rsidR="00C471AA" w:rsidRDefault="00C471AA" w:rsidP="00C471AA"/>
    <w:p w:rsidR="00623EB4" w:rsidRDefault="00623EB4" w:rsidP="00C471AA"/>
    <w:p w:rsidR="00724352" w:rsidRDefault="00724352" w:rsidP="00724352"/>
    <w:p w:rsidR="00724352" w:rsidRDefault="00724352" w:rsidP="00C0544A">
      <w:pPr>
        <w:pStyle w:val="Lijstalinea"/>
        <w:numPr>
          <w:ilvl w:val="0"/>
          <w:numId w:val="22"/>
        </w:numPr>
        <w:jc w:val="left"/>
      </w:pPr>
      <w:r>
        <w:t xml:space="preserve">ANONIEM, Kernsplijting, Wikipedia, 6 december 2018, </w:t>
      </w:r>
      <w:r w:rsidRPr="00724352">
        <w:t>https://nl.wikipedia.org/wiki/Kernsplijting</w:t>
      </w:r>
    </w:p>
    <w:p w:rsidR="00724352" w:rsidRDefault="00724352" w:rsidP="00C0544A">
      <w:pPr>
        <w:pStyle w:val="Lijstalinea"/>
        <w:numPr>
          <w:ilvl w:val="0"/>
          <w:numId w:val="22"/>
        </w:numPr>
        <w:jc w:val="left"/>
      </w:pPr>
      <w:r>
        <w:t xml:space="preserve">ANONIEM, Kernenergie, Wikipedia, 12 februari 2019, </w:t>
      </w:r>
      <w:r w:rsidRPr="00724352">
        <w:t>https://nl.wikipedia.org/wiki/Kernenergie</w:t>
      </w:r>
    </w:p>
    <w:p w:rsidR="00724352" w:rsidRDefault="00724352" w:rsidP="00C0544A">
      <w:pPr>
        <w:pStyle w:val="Lijstalinea"/>
        <w:numPr>
          <w:ilvl w:val="0"/>
          <w:numId w:val="22"/>
        </w:numPr>
        <w:jc w:val="left"/>
      </w:pPr>
      <w:r>
        <w:t xml:space="preserve">ANONIEM, Radioactief afval, Wikipedia, 24 januari 2019, </w:t>
      </w:r>
      <w:r w:rsidRPr="00724352">
        <w:t>https://nl.wikipedia.org/wiki/Radioactief_afval</w:t>
      </w:r>
    </w:p>
    <w:p w:rsidR="00724352" w:rsidRDefault="00724352" w:rsidP="00C0544A">
      <w:pPr>
        <w:pStyle w:val="Lijstalinea"/>
        <w:numPr>
          <w:ilvl w:val="0"/>
          <w:numId w:val="22"/>
        </w:numPr>
        <w:jc w:val="left"/>
      </w:pPr>
      <w:r>
        <w:t xml:space="preserve">ANONIEM, Kernreactor, Wikipedia, 18 februari 2019, </w:t>
      </w:r>
      <w:r w:rsidRPr="00724352">
        <w:t>https://nl.wikipedia.org/wiki/Kernreactor#Warmteoverdracht_en_elektriciteitsopwekking</w:t>
      </w:r>
      <w:r>
        <w:t xml:space="preserve"> </w:t>
      </w:r>
    </w:p>
    <w:p w:rsidR="00724352" w:rsidRDefault="00724352" w:rsidP="00C0544A">
      <w:pPr>
        <w:pStyle w:val="Lijstalinea"/>
        <w:numPr>
          <w:ilvl w:val="0"/>
          <w:numId w:val="22"/>
        </w:numPr>
        <w:jc w:val="left"/>
      </w:pPr>
      <w:r>
        <w:t xml:space="preserve">ANONIEM, gammastraling, Wikipedia, 8 november 2018, </w:t>
      </w:r>
      <w:r w:rsidRPr="00724352">
        <w:t>https://nl.wikipedia.org/wiki/Gammastraling</w:t>
      </w:r>
      <w:r>
        <w:t xml:space="preserve"> </w:t>
      </w:r>
    </w:p>
    <w:p w:rsidR="00724352" w:rsidRDefault="00724352" w:rsidP="00C0544A">
      <w:pPr>
        <w:pStyle w:val="Lijstalinea"/>
        <w:numPr>
          <w:ilvl w:val="0"/>
          <w:numId w:val="22"/>
        </w:numPr>
        <w:jc w:val="left"/>
      </w:pPr>
      <w:r>
        <w:t xml:space="preserve">ANONIEM, SCK•CEN, Wikipedia, 11 januari 2019, </w:t>
      </w:r>
      <w:r w:rsidRPr="00724352">
        <w:t>https://nl.wikipedia.org/wiki/SCK%E2%80%A2CEN</w:t>
      </w:r>
      <w:r>
        <w:t xml:space="preserve"> </w:t>
      </w:r>
    </w:p>
    <w:p w:rsidR="00724352" w:rsidRDefault="00724352" w:rsidP="00C0544A">
      <w:pPr>
        <w:pStyle w:val="Lijstalinea"/>
        <w:numPr>
          <w:ilvl w:val="0"/>
          <w:numId w:val="22"/>
        </w:numPr>
        <w:jc w:val="left"/>
      </w:pPr>
      <w:r>
        <w:t xml:space="preserve">ANONIEM, alfastraling, Wikipedia, 24 december 2018, </w:t>
      </w:r>
      <w:r w:rsidRPr="00724352">
        <w:t>https://nl.wikipedia.org/wiki/Alfastraling</w:t>
      </w:r>
      <w:r>
        <w:t xml:space="preserve"> </w:t>
      </w:r>
    </w:p>
    <w:p w:rsidR="00724352" w:rsidRDefault="00724352" w:rsidP="00C0544A">
      <w:pPr>
        <w:pStyle w:val="Lijstalinea"/>
        <w:numPr>
          <w:ilvl w:val="0"/>
          <w:numId w:val="22"/>
        </w:numPr>
        <w:jc w:val="left"/>
      </w:pPr>
      <w:r>
        <w:t xml:space="preserve">ANONIEM, bètastraling, Wikipedia, 24 juli 2018, </w:t>
      </w:r>
      <w:r w:rsidRPr="00724352">
        <w:t>https://nl.wikipedia.org/wiki/B%C3%A8tastraling</w:t>
      </w:r>
      <w:r>
        <w:t xml:space="preserve"> </w:t>
      </w:r>
    </w:p>
    <w:p w:rsidR="00724352" w:rsidRDefault="00724352" w:rsidP="00C0544A">
      <w:pPr>
        <w:pStyle w:val="Lijstalinea"/>
        <w:numPr>
          <w:ilvl w:val="0"/>
          <w:numId w:val="22"/>
        </w:numPr>
        <w:jc w:val="left"/>
      </w:pPr>
      <w:r>
        <w:t xml:space="preserve">ANONIEM, gammastraling, Wikipedia, 8 november 2018, </w:t>
      </w:r>
      <w:r w:rsidRPr="00724352">
        <w:t>https://nl.wikipedia.org/wiki/Gammastraling</w:t>
      </w:r>
      <w:r>
        <w:t xml:space="preserve"> </w:t>
      </w:r>
    </w:p>
    <w:p w:rsidR="00724352" w:rsidRDefault="00724352" w:rsidP="00C0544A">
      <w:pPr>
        <w:pStyle w:val="Lijstalinea"/>
        <w:numPr>
          <w:ilvl w:val="0"/>
          <w:numId w:val="22"/>
        </w:numPr>
        <w:jc w:val="left"/>
      </w:pPr>
      <w:r>
        <w:t xml:space="preserve">ANONIEM, isotoop, Wikipedia, 1 februari 2019, </w:t>
      </w:r>
      <w:r w:rsidRPr="00724352">
        <w:t>https://nl.wikipedia.org/wiki/Isotoop</w:t>
      </w:r>
      <w:r>
        <w:t xml:space="preserve">  </w:t>
      </w:r>
    </w:p>
    <w:p w:rsidR="00724352" w:rsidRPr="00C0544A" w:rsidRDefault="00724352" w:rsidP="00C0544A">
      <w:pPr>
        <w:pStyle w:val="Lijstalinea"/>
        <w:numPr>
          <w:ilvl w:val="0"/>
          <w:numId w:val="22"/>
        </w:numPr>
        <w:jc w:val="left"/>
      </w:pPr>
      <w:r>
        <w:t xml:space="preserve">ANONIEM, Nationale Instelling voor Radioactief Afval en verrijkte Splijtstoffen, Wikipedia, 25 november 2018, </w:t>
      </w:r>
      <w:r w:rsidRPr="00724352">
        <w:t>https://nl.wikipedia.org/wiki/Nationale_Instelling_voor_Radioactief_Afval_en_verrijkte_Splijtstoffe</w:t>
      </w:r>
      <w:r w:rsidR="00C0544A">
        <w:t>n</w:t>
      </w:r>
    </w:p>
    <w:p w:rsidR="00724352" w:rsidRDefault="00724352" w:rsidP="00C0544A">
      <w:pPr>
        <w:pStyle w:val="Lijstalinea"/>
        <w:numPr>
          <w:ilvl w:val="0"/>
          <w:numId w:val="22"/>
        </w:numPr>
        <w:jc w:val="left"/>
        <w:rPr>
          <w:lang w:val="en-US"/>
        </w:rPr>
      </w:pPr>
      <w:r w:rsidRPr="002E38F6">
        <w:rPr>
          <w:lang w:val="en-US"/>
        </w:rPr>
        <w:t xml:space="preserve">ANONIEM, </w:t>
      </w:r>
      <w:proofErr w:type="spellStart"/>
      <w:r w:rsidRPr="002E38F6">
        <w:rPr>
          <w:lang w:val="en-US"/>
        </w:rPr>
        <w:t>Belgoprocess</w:t>
      </w:r>
      <w:proofErr w:type="spellEnd"/>
      <w:r>
        <w:rPr>
          <w:lang w:val="en-US"/>
        </w:rPr>
        <w:t xml:space="preserve">, Wikipedia, 15 </w:t>
      </w:r>
      <w:r w:rsidRPr="00724352">
        <w:rPr>
          <w:lang w:val="en-US"/>
        </w:rPr>
        <w:t>April</w:t>
      </w:r>
      <w:r>
        <w:rPr>
          <w:lang w:val="en-US"/>
        </w:rPr>
        <w:t xml:space="preserve"> 2019, </w:t>
      </w:r>
      <w:r w:rsidRPr="00724352">
        <w:rPr>
          <w:lang w:val="en-US"/>
        </w:rPr>
        <w:t>https://nl.wikipedia.org/wiki/Belgoprocess</w:t>
      </w:r>
      <w:r>
        <w:rPr>
          <w:lang w:val="en-US"/>
        </w:rPr>
        <w:t xml:space="preserve">  </w:t>
      </w:r>
    </w:p>
    <w:p w:rsidR="00C0544A" w:rsidRDefault="00C0544A" w:rsidP="00C0544A">
      <w:pPr>
        <w:pStyle w:val="Lijstalinea"/>
        <w:numPr>
          <w:ilvl w:val="0"/>
          <w:numId w:val="22"/>
        </w:numPr>
        <w:jc w:val="left"/>
        <w:rPr>
          <w:lang w:val="en-US"/>
        </w:rPr>
      </w:pPr>
      <w:r w:rsidRPr="00C0544A">
        <w:rPr>
          <w:lang w:val="en-US"/>
        </w:rPr>
        <w:t xml:space="preserve">ANONIEM, Chernobyl - the nuclear disaster, </w:t>
      </w:r>
      <w:proofErr w:type="spellStart"/>
      <w:r w:rsidRPr="002E38F6">
        <w:rPr>
          <w:lang w:val="en-US"/>
        </w:rPr>
        <w:t>documentaire</w:t>
      </w:r>
      <w:proofErr w:type="spellEnd"/>
      <w:r w:rsidRPr="002E38F6">
        <w:rPr>
          <w:lang w:val="en-US"/>
        </w:rPr>
        <w:t xml:space="preserve">, BBC, </w:t>
      </w:r>
      <w:proofErr w:type="spellStart"/>
      <w:r w:rsidRPr="002E38F6">
        <w:rPr>
          <w:lang w:val="en-US"/>
        </w:rPr>
        <w:t>Tsjernobyl</w:t>
      </w:r>
      <w:proofErr w:type="spellEnd"/>
      <w:r w:rsidRPr="002E38F6">
        <w:rPr>
          <w:lang w:val="en-US"/>
        </w:rPr>
        <w:t>, 2011, 26</w:t>
      </w:r>
      <w:r w:rsidR="00F2771E" w:rsidRPr="002E38F6">
        <w:rPr>
          <w:lang w:val="en-US"/>
        </w:rPr>
        <w:t xml:space="preserve"> </w:t>
      </w:r>
      <w:proofErr w:type="spellStart"/>
      <w:r w:rsidRPr="002E38F6">
        <w:rPr>
          <w:lang w:val="en-US"/>
        </w:rPr>
        <w:t>minuten</w:t>
      </w:r>
      <w:proofErr w:type="spellEnd"/>
    </w:p>
    <w:p w:rsidR="003F502D" w:rsidRPr="003F502D" w:rsidRDefault="003F502D" w:rsidP="003F502D">
      <w:pPr>
        <w:pStyle w:val="Lijstalinea"/>
        <w:numPr>
          <w:ilvl w:val="0"/>
          <w:numId w:val="22"/>
        </w:numPr>
        <w:jc w:val="left"/>
      </w:pPr>
      <w:r w:rsidRPr="003F502D">
        <w:t>ANONIEM, Belgische elektriciteitsmix in 2017, nucleair</w:t>
      </w:r>
      <w:r>
        <w:t xml:space="preserve"> </w:t>
      </w:r>
      <w:r w:rsidRPr="003F502D">
        <w:t>forum, 29 januari</w:t>
      </w:r>
      <w:r>
        <w:t xml:space="preserve"> 2018</w:t>
      </w:r>
      <w:r w:rsidRPr="003F502D">
        <w:t xml:space="preserve"> https://www.nucleairforum.be/actualiteit/nieuws/belgische-energiemix-in-2017 </w:t>
      </w:r>
    </w:p>
    <w:p w:rsidR="003F502D" w:rsidRDefault="003F502D" w:rsidP="004407F5">
      <w:pPr>
        <w:pStyle w:val="Lijstalinea"/>
        <w:numPr>
          <w:ilvl w:val="0"/>
          <w:numId w:val="22"/>
        </w:numPr>
        <w:jc w:val="left"/>
      </w:pPr>
      <w:r>
        <w:t xml:space="preserve">ANONIEM, </w:t>
      </w:r>
      <w:r w:rsidRPr="003F502D">
        <w:t>Kernramp</w:t>
      </w:r>
      <w:r>
        <w:t xml:space="preserve">, Wikipedia, </w:t>
      </w:r>
      <w:r w:rsidRPr="003F502D">
        <w:t>25 m</w:t>
      </w:r>
      <w:r>
        <w:t>aa</w:t>
      </w:r>
      <w:r w:rsidRPr="003F502D">
        <w:t>rt 2019</w:t>
      </w:r>
      <w:r>
        <w:t xml:space="preserve">, </w:t>
      </w:r>
      <w:r w:rsidRPr="003F502D">
        <w:t>https://nl.wikipedia.org/wiki/Kernramp</w:t>
      </w:r>
    </w:p>
    <w:p w:rsidR="003F502D" w:rsidRDefault="003F502D" w:rsidP="004407F5">
      <w:pPr>
        <w:pStyle w:val="Lijstalinea"/>
        <w:numPr>
          <w:ilvl w:val="0"/>
          <w:numId w:val="22"/>
        </w:numPr>
        <w:jc w:val="left"/>
      </w:pPr>
      <w:r>
        <w:t xml:space="preserve">ANONIEM, Kerncentrale, Wikipedia, 18 april 2019, </w:t>
      </w:r>
      <w:r w:rsidRPr="003F502D">
        <w:t>https://nl.wikipedia.org/wiki/Kerncentrale</w:t>
      </w:r>
    </w:p>
    <w:p w:rsidR="00AA67CC" w:rsidRDefault="003F502D" w:rsidP="00AA67CC">
      <w:pPr>
        <w:pStyle w:val="Lijstalinea"/>
        <w:numPr>
          <w:ilvl w:val="0"/>
          <w:numId w:val="22"/>
        </w:numPr>
        <w:jc w:val="left"/>
      </w:pPr>
      <w:r>
        <w:t xml:space="preserve">ANONIEM, </w:t>
      </w:r>
      <w:r w:rsidRPr="003F502D">
        <w:t>INES-schaal</w:t>
      </w:r>
      <w:r>
        <w:t xml:space="preserve">, Wikipedia, 20 oktober 2017, </w:t>
      </w:r>
      <w:r w:rsidR="00AA67CC" w:rsidRPr="00AA67CC">
        <w:t>https://nl.wikipedia.org/wiki/INES-schaal</w:t>
      </w:r>
    </w:p>
    <w:p w:rsidR="00AA67CC" w:rsidRPr="00AA67CC" w:rsidRDefault="00AA67CC" w:rsidP="00AA67CC">
      <w:pPr>
        <w:pStyle w:val="Lijstalinea"/>
        <w:numPr>
          <w:ilvl w:val="0"/>
          <w:numId w:val="22"/>
        </w:numPr>
        <w:jc w:val="left"/>
        <w:rPr>
          <w:lang w:val="en-US"/>
        </w:rPr>
        <w:sectPr w:rsidR="00AA67CC" w:rsidRPr="00AA67CC" w:rsidSect="00623EB4">
          <w:pgSz w:w="11906" w:h="16838"/>
          <w:pgMar w:top="1134" w:right="1134" w:bottom="1134" w:left="1134" w:header="709" w:footer="709" w:gutter="0"/>
          <w:cols w:space="708"/>
          <w:docGrid w:linePitch="360"/>
        </w:sectPr>
      </w:pPr>
      <w:r w:rsidRPr="00AA67CC">
        <w:rPr>
          <w:lang w:val="en-US"/>
        </w:rPr>
        <w:t xml:space="preserve">ANONIEM, Nuclear, </w:t>
      </w:r>
      <w:proofErr w:type="spellStart"/>
      <w:r w:rsidRPr="00AA67CC">
        <w:rPr>
          <w:lang w:val="en-US"/>
        </w:rPr>
        <w:t>belv</w:t>
      </w:r>
      <w:proofErr w:type="spellEnd"/>
      <w:r w:rsidRPr="00AA67CC">
        <w:rPr>
          <w:lang w:val="en-US"/>
        </w:rPr>
        <w:t>, http://belv.be/index.php/nl/ct-menu-v-nuclear</w:t>
      </w:r>
    </w:p>
    <w:p w:rsidR="00C471AA" w:rsidRDefault="6AFB467F" w:rsidP="00C471AA">
      <w:pPr>
        <w:pStyle w:val="Kop1"/>
        <w:numPr>
          <w:ilvl w:val="0"/>
          <w:numId w:val="0"/>
        </w:numPr>
        <w:ind w:left="851" w:hanging="851"/>
      </w:pPr>
      <w:bookmarkStart w:id="67" w:name="_Toc7383069"/>
      <w:bookmarkStart w:id="68" w:name="_Toc7383100"/>
      <w:bookmarkStart w:id="69" w:name="_Toc7383283"/>
      <w:r>
        <w:lastRenderedPageBreak/>
        <w:t>BIJLAGEN</w:t>
      </w:r>
      <w:bookmarkEnd w:id="67"/>
      <w:bookmarkEnd w:id="68"/>
      <w:bookmarkEnd w:id="69"/>
    </w:p>
    <w:p w:rsidR="00EC74C5" w:rsidRPr="00EC74C5" w:rsidRDefault="00EC74C5" w:rsidP="00EC74C5"/>
    <w:sectPr w:rsidR="00EC74C5" w:rsidRPr="00EC74C5" w:rsidSect="00623EB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6571" w:rsidRDefault="00976571" w:rsidP="00F25489">
      <w:r>
        <w:separator/>
      </w:r>
    </w:p>
  </w:endnote>
  <w:endnote w:type="continuationSeparator" w:id="0">
    <w:p w:rsidR="00976571" w:rsidRDefault="00976571" w:rsidP="00F25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7F5" w:rsidRDefault="004407F5" w:rsidP="00623EB4">
    <w:pPr>
      <w:pStyle w:val="Voettekst"/>
    </w:pPr>
    <w:r>
      <w:tab/>
    </w:r>
    <w:r>
      <w:tab/>
    </w:r>
    <w:r>
      <w:fldChar w:fldCharType="begin"/>
    </w:r>
    <w:r>
      <w:instrText>PAGE   \* MERGEFORMAT</w:instrText>
    </w:r>
    <w:r>
      <w:fldChar w:fldCharType="separate"/>
    </w:r>
    <w:r w:rsidRPr="000A3B22">
      <w:rPr>
        <w:noProof/>
        <w:lang w:val="nl-NL"/>
      </w:rPr>
      <w:t>8</w:t>
    </w:r>
    <w:r>
      <w:fldChar w:fldCharType="end"/>
    </w:r>
  </w:p>
  <w:p w:rsidR="004407F5" w:rsidRPr="00623EB4" w:rsidRDefault="004407F5" w:rsidP="00623EB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6571" w:rsidRDefault="00976571" w:rsidP="00F25489">
      <w:r>
        <w:separator/>
      </w:r>
    </w:p>
  </w:footnote>
  <w:footnote w:type="continuationSeparator" w:id="0">
    <w:p w:rsidR="00976571" w:rsidRDefault="00976571" w:rsidP="00F254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80EF4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A204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A01A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3F84D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B4C6D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3A4A3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0E6C88"/>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542B2C"/>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E66B74"/>
    <w:lvl w:ilvl="0">
      <w:start w:val="1"/>
      <w:numFmt w:val="decimal"/>
      <w:lvlText w:val="%1"/>
      <w:lvlJc w:val="left"/>
      <w:pPr>
        <w:ind w:left="360" w:hanging="360"/>
      </w:pPr>
      <w:rPr>
        <w:rFonts w:ascii="Calibri" w:hAnsi="Calibri" w:hint="default"/>
        <w:b w:val="0"/>
        <w:i w:val="0"/>
        <w:sz w:val="22"/>
      </w:rPr>
    </w:lvl>
  </w:abstractNum>
  <w:abstractNum w:abstractNumId="9" w15:restartNumberingAfterBreak="0">
    <w:nsid w:val="FFFFFF89"/>
    <w:multiLevelType w:val="singleLevel"/>
    <w:tmpl w:val="9BF44530"/>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B1855A9"/>
    <w:multiLevelType w:val="multilevel"/>
    <w:tmpl w:val="C9347932"/>
    <w:lvl w:ilvl="0">
      <w:start w:val="1"/>
      <w:numFmt w:val="decimal"/>
      <w:pStyle w:val="Kop1"/>
      <w:lvlText w:val="%1"/>
      <w:lvlJc w:val="left"/>
      <w:pPr>
        <w:tabs>
          <w:tab w:val="num" w:pos="851"/>
        </w:tabs>
        <w:ind w:left="851" w:hanging="851"/>
      </w:pPr>
      <w:rPr>
        <w:rFonts w:hint="default"/>
      </w:rPr>
    </w:lvl>
    <w:lvl w:ilvl="1">
      <w:start w:val="1"/>
      <w:numFmt w:val="decimal"/>
      <w:pStyle w:val="Kop2"/>
      <w:lvlText w:val="%1.%2"/>
      <w:lvlJc w:val="left"/>
      <w:pPr>
        <w:tabs>
          <w:tab w:val="num" w:pos="851"/>
        </w:tabs>
        <w:ind w:left="851" w:hanging="851"/>
      </w:pPr>
      <w:rPr>
        <w:rFonts w:hint="default"/>
      </w:rPr>
    </w:lvl>
    <w:lvl w:ilvl="2">
      <w:start w:val="1"/>
      <w:numFmt w:val="decimal"/>
      <w:pStyle w:val="Kop3"/>
      <w:lvlText w:val="%1.%2.%3"/>
      <w:lvlJc w:val="left"/>
      <w:pPr>
        <w:tabs>
          <w:tab w:val="num" w:pos="851"/>
        </w:tabs>
        <w:ind w:left="851" w:hanging="851"/>
      </w:pPr>
      <w:rPr>
        <w:rFonts w:hint="default"/>
      </w:rPr>
    </w:lvl>
    <w:lvl w:ilvl="3">
      <w:start w:val="1"/>
      <w:numFmt w:val="decimal"/>
      <w:pStyle w:val="Kop4"/>
      <w:lvlText w:val="%1.%2.%3.%4"/>
      <w:lvlJc w:val="left"/>
      <w:pPr>
        <w:tabs>
          <w:tab w:val="num" w:pos="851"/>
        </w:tabs>
        <w:ind w:left="851" w:hanging="851"/>
      </w:pPr>
      <w:rPr>
        <w:rFonts w:hint="default"/>
      </w:rPr>
    </w:lvl>
    <w:lvl w:ilvl="4">
      <w:start w:val="1"/>
      <w:numFmt w:val="decimal"/>
      <w:pStyle w:val="Kop5"/>
      <w:lvlText w:val="%1.%2.%3.%4.%5"/>
      <w:lvlJc w:val="left"/>
      <w:pPr>
        <w:tabs>
          <w:tab w:val="num" w:pos="851"/>
        </w:tabs>
        <w:ind w:left="851" w:hanging="851"/>
      </w:pPr>
      <w:rPr>
        <w:rFonts w:hint="default"/>
      </w:rPr>
    </w:lvl>
    <w:lvl w:ilvl="5">
      <w:start w:val="1"/>
      <w:numFmt w:val="decimal"/>
      <w:pStyle w:val="Kop6"/>
      <w:lvlText w:val="%1.%2.%3.%4.%5.%6"/>
      <w:lvlJc w:val="left"/>
      <w:pPr>
        <w:tabs>
          <w:tab w:val="num" w:pos="851"/>
        </w:tabs>
        <w:ind w:left="851" w:hanging="851"/>
      </w:pPr>
      <w:rPr>
        <w:rFonts w:hint="default"/>
      </w:rPr>
    </w:lvl>
    <w:lvl w:ilvl="6">
      <w:start w:val="1"/>
      <w:numFmt w:val="decimal"/>
      <w:pStyle w:val="Kop7"/>
      <w:lvlText w:val="%1.%2.%3.%4.%5.%6.%7"/>
      <w:lvlJc w:val="left"/>
      <w:pPr>
        <w:tabs>
          <w:tab w:val="num" w:pos="851"/>
        </w:tabs>
        <w:ind w:left="851" w:hanging="851"/>
      </w:pPr>
      <w:rPr>
        <w:rFonts w:hint="default"/>
      </w:rPr>
    </w:lvl>
    <w:lvl w:ilvl="7">
      <w:start w:val="1"/>
      <w:numFmt w:val="decimal"/>
      <w:pStyle w:val="Kop8"/>
      <w:lvlText w:val="%1.%2.%3.%4.%5.%6.%7.%8"/>
      <w:lvlJc w:val="left"/>
      <w:pPr>
        <w:tabs>
          <w:tab w:val="num" w:pos="851"/>
        </w:tabs>
        <w:ind w:left="851" w:hanging="851"/>
      </w:pPr>
      <w:rPr>
        <w:rFonts w:hint="default"/>
      </w:rPr>
    </w:lvl>
    <w:lvl w:ilvl="8">
      <w:start w:val="1"/>
      <w:numFmt w:val="decimal"/>
      <w:pStyle w:val="Kop9"/>
      <w:lvlText w:val="%1.%2.%3.%4.%5.%6.%7.%8.%9"/>
      <w:lvlJc w:val="left"/>
      <w:pPr>
        <w:tabs>
          <w:tab w:val="num" w:pos="851"/>
        </w:tabs>
        <w:ind w:left="851" w:hanging="851"/>
      </w:pPr>
      <w:rPr>
        <w:rFonts w:hint="default"/>
      </w:rPr>
    </w:lvl>
  </w:abstractNum>
  <w:abstractNum w:abstractNumId="11" w15:restartNumberingAfterBreak="0">
    <w:nsid w:val="113562C7"/>
    <w:multiLevelType w:val="hybridMultilevel"/>
    <w:tmpl w:val="74B83D8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47427E8"/>
    <w:multiLevelType w:val="hybridMultilevel"/>
    <w:tmpl w:val="9B546F06"/>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25DB0E1F"/>
    <w:multiLevelType w:val="hybridMultilevel"/>
    <w:tmpl w:val="F7AADE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CAA285D"/>
    <w:multiLevelType w:val="hybridMultilevel"/>
    <w:tmpl w:val="5CD0F3AE"/>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1F00DFE"/>
    <w:multiLevelType w:val="hybridMultilevel"/>
    <w:tmpl w:val="CE0892F6"/>
    <w:lvl w:ilvl="0" w:tplc="EBCEFD4A">
      <w:numFmt w:val="bullet"/>
      <w:lvlText w:val=""/>
      <w:lvlJc w:val="left"/>
      <w:pPr>
        <w:ind w:left="720" w:hanging="360"/>
      </w:pPr>
      <w:rPr>
        <w:rFonts w:ascii="Symbol" w:eastAsia="Times New Roman" w:hAnsi="Symbol"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D3B49FB"/>
    <w:multiLevelType w:val="hybridMultilevel"/>
    <w:tmpl w:val="C5FA958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4E5DC4"/>
    <w:multiLevelType w:val="hybridMultilevel"/>
    <w:tmpl w:val="FEA81A88"/>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85041D9"/>
    <w:multiLevelType w:val="hybridMultilevel"/>
    <w:tmpl w:val="AE66FC9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D205D57"/>
    <w:multiLevelType w:val="multilevel"/>
    <w:tmpl w:val="04487D56"/>
    <w:lvl w:ilvl="0">
      <w:start w:val="1"/>
      <w:numFmt w:val="decimal"/>
      <w:pStyle w:val="Lijstnummering"/>
      <w:lvlText w:val="%1"/>
      <w:lvlJc w:val="left"/>
      <w:pPr>
        <w:tabs>
          <w:tab w:val="num" w:pos="567"/>
        </w:tabs>
        <w:ind w:left="567" w:hanging="567"/>
      </w:pPr>
      <w:rPr>
        <w:rFonts w:hint="default"/>
      </w:rPr>
    </w:lvl>
    <w:lvl w:ilvl="1">
      <w:start w:val="1"/>
      <w:numFmt w:val="decimal"/>
      <w:pStyle w:val="Lijstnummering2"/>
      <w:lvlText w:val="%1.%2"/>
      <w:lvlJc w:val="left"/>
      <w:pPr>
        <w:tabs>
          <w:tab w:val="num" w:pos="1134"/>
        </w:tabs>
        <w:ind w:left="1134" w:hanging="567"/>
      </w:pPr>
      <w:rPr>
        <w:rFonts w:hint="default"/>
      </w:rPr>
    </w:lvl>
    <w:lvl w:ilvl="2">
      <w:start w:val="1"/>
      <w:numFmt w:val="decimal"/>
      <w:pStyle w:val="Lijstnummering3"/>
      <w:lvlText w:val="%1.%2.%3"/>
      <w:lvlJc w:val="left"/>
      <w:pPr>
        <w:tabs>
          <w:tab w:val="num" w:pos="1701"/>
        </w:tabs>
        <w:ind w:left="1701" w:hanging="567"/>
      </w:pPr>
      <w:rPr>
        <w:rFonts w:hint="default"/>
      </w:rPr>
    </w:lvl>
    <w:lvl w:ilvl="3">
      <w:start w:val="1"/>
      <w:numFmt w:val="decimal"/>
      <w:pStyle w:val="Lijstnummering4"/>
      <w:lvlText w:val="%1.%2.%3.%4"/>
      <w:lvlJc w:val="left"/>
      <w:pPr>
        <w:tabs>
          <w:tab w:val="num" w:pos="2268"/>
        </w:tabs>
        <w:ind w:left="226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3CB01C5"/>
    <w:multiLevelType w:val="hybridMultilevel"/>
    <w:tmpl w:val="208869D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6281E64"/>
    <w:multiLevelType w:val="multilevel"/>
    <w:tmpl w:val="549C3D94"/>
    <w:lvl w:ilvl="0">
      <w:start w:val="2"/>
      <w:numFmt w:val="decimal"/>
      <w:lvlText w:val="%1"/>
      <w:lvlJc w:val="left"/>
      <w:pPr>
        <w:ind w:left="435" w:hanging="435"/>
      </w:pPr>
      <w:rPr>
        <w:rFonts w:eastAsiaTheme="minorHAnsi" w:hint="default"/>
        <w:i/>
        <w:color w:val="0000FF" w:themeColor="hyperlink"/>
        <w:u w:val="single"/>
      </w:rPr>
    </w:lvl>
    <w:lvl w:ilvl="1">
      <w:start w:val="1"/>
      <w:numFmt w:val="decimal"/>
      <w:lvlText w:val="%1.%2"/>
      <w:lvlJc w:val="left"/>
      <w:pPr>
        <w:ind w:left="720" w:hanging="720"/>
      </w:pPr>
      <w:rPr>
        <w:rFonts w:eastAsiaTheme="minorHAnsi" w:hint="default"/>
        <w:i/>
        <w:color w:val="0000FF" w:themeColor="hyperlink"/>
        <w:u w:val="single"/>
      </w:rPr>
    </w:lvl>
    <w:lvl w:ilvl="2">
      <w:start w:val="1"/>
      <w:numFmt w:val="decimal"/>
      <w:lvlText w:val="%1.%2.%3"/>
      <w:lvlJc w:val="left"/>
      <w:pPr>
        <w:ind w:left="720" w:hanging="720"/>
      </w:pPr>
      <w:rPr>
        <w:rFonts w:eastAsiaTheme="minorHAnsi" w:hint="default"/>
        <w:i/>
        <w:color w:val="0000FF" w:themeColor="hyperlink"/>
        <w:u w:val="single"/>
      </w:rPr>
    </w:lvl>
    <w:lvl w:ilvl="3">
      <w:start w:val="1"/>
      <w:numFmt w:val="decimal"/>
      <w:lvlText w:val="%1.%2.%3.%4"/>
      <w:lvlJc w:val="left"/>
      <w:pPr>
        <w:ind w:left="1080" w:hanging="1080"/>
      </w:pPr>
      <w:rPr>
        <w:rFonts w:eastAsiaTheme="minorHAnsi" w:hint="default"/>
        <w:i/>
        <w:color w:val="0000FF" w:themeColor="hyperlink"/>
        <w:u w:val="single"/>
      </w:rPr>
    </w:lvl>
    <w:lvl w:ilvl="4">
      <w:start w:val="1"/>
      <w:numFmt w:val="decimal"/>
      <w:lvlText w:val="%1.%2.%3.%4.%5"/>
      <w:lvlJc w:val="left"/>
      <w:pPr>
        <w:ind w:left="1440" w:hanging="1440"/>
      </w:pPr>
      <w:rPr>
        <w:rFonts w:eastAsiaTheme="minorHAnsi" w:hint="default"/>
        <w:i/>
        <w:color w:val="0000FF" w:themeColor="hyperlink"/>
        <w:u w:val="single"/>
      </w:rPr>
    </w:lvl>
    <w:lvl w:ilvl="5">
      <w:start w:val="1"/>
      <w:numFmt w:val="decimal"/>
      <w:lvlText w:val="%1.%2.%3.%4.%5.%6"/>
      <w:lvlJc w:val="left"/>
      <w:pPr>
        <w:ind w:left="1440" w:hanging="1440"/>
      </w:pPr>
      <w:rPr>
        <w:rFonts w:eastAsiaTheme="minorHAnsi" w:hint="default"/>
        <w:i/>
        <w:color w:val="0000FF" w:themeColor="hyperlink"/>
        <w:u w:val="single"/>
      </w:rPr>
    </w:lvl>
    <w:lvl w:ilvl="6">
      <w:start w:val="1"/>
      <w:numFmt w:val="decimal"/>
      <w:lvlText w:val="%1.%2.%3.%4.%5.%6.%7"/>
      <w:lvlJc w:val="left"/>
      <w:pPr>
        <w:ind w:left="1800" w:hanging="1800"/>
      </w:pPr>
      <w:rPr>
        <w:rFonts w:eastAsiaTheme="minorHAnsi" w:hint="default"/>
        <w:i/>
        <w:color w:val="0000FF" w:themeColor="hyperlink"/>
        <w:u w:val="single"/>
      </w:rPr>
    </w:lvl>
    <w:lvl w:ilvl="7">
      <w:start w:val="1"/>
      <w:numFmt w:val="decimal"/>
      <w:lvlText w:val="%1.%2.%3.%4.%5.%6.%7.%8"/>
      <w:lvlJc w:val="left"/>
      <w:pPr>
        <w:ind w:left="2160" w:hanging="2160"/>
      </w:pPr>
      <w:rPr>
        <w:rFonts w:eastAsiaTheme="minorHAnsi" w:hint="default"/>
        <w:i/>
        <w:color w:val="0000FF" w:themeColor="hyperlink"/>
        <w:u w:val="single"/>
      </w:rPr>
    </w:lvl>
    <w:lvl w:ilvl="8">
      <w:start w:val="1"/>
      <w:numFmt w:val="decimal"/>
      <w:lvlText w:val="%1.%2.%3.%4.%5.%6.%7.%8.%9"/>
      <w:lvlJc w:val="left"/>
      <w:pPr>
        <w:ind w:left="2160" w:hanging="2160"/>
      </w:pPr>
      <w:rPr>
        <w:rFonts w:eastAsiaTheme="minorHAnsi" w:hint="default"/>
        <w:i/>
        <w:color w:val="0000FF" w:themeColor="hyperlink"/>
        <w:u w:val="single"/>
      </w:rPr>
    </w:lvl>
  </w:abstractNum>
  <w:abstractNum w:abstractNumId="22" w15:restartNumberingAfterBreak="0">
    <w:nsid w:val="7EC11110"/>
    <w:multiLevelType w:val="hybridMultilevel"/>
    <w:tmpl w:val="86F015F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21"/>
  </w:num>
  <w:num w:numId="14">
    <w:abstractNumId w:val="15"/>
  </w:num>
  <w:num w:numId="15">
    <w:abstractNumId w:val="20"/>
  </w:num>
  <w:num w:numId="16">
    <w:abstractNumId w:val="13"/>
  </w:num>
  <w:num w:numId="17">
    <w:abstractNumId w:val="18"/>
  </w:num>
  <w:num w:numId="18">
    <w:abstractNumId w:val="16"/>
  </w:num>
  <w:num w:numId="19">
    <w:abstractNumId w:val="11"/>
  </w:num>
  <w:num w:numId="20">
    <w:abstractNumId w:val="12"/>
  </w:num>
  <w:num w:numId="21">
    <w:abstractNumId w:val="11"/>
  </w:num>
  <w:num w:numId="22">
    <w:abstractNumId w:val="14"/>
  </w:num>
  <w:num w:numId="23">
    <w:abstractNumId w:val="17"/>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defaultTabStop w:val="709"/>
  <w:autoHyphenation/>
  <w:hyphenationZone w:val="22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ECE"/>
    <w:rsid w:val="000359CB"/>
    <w:rsid w:val="000749AB"/>
    <w:rsid w:val="000A3B22"/>
    <w:rsid w:val="000B3457"/>
    <w:rsid w:val="001410DB"/>
    <w:rsid w:val="001557DC"/>
    <w:rsid w:val="001A2F0B"/>
    <w:rsid w:val="001A5695"/>
    <w:rsid w:val="001E62F0"/>
    <w:rsid w:val="00264CAD"/>
    <w:rsid w:val="00283334"/>
    <w:rsid w:val="002A64E3"/>
    <w:rsid w:val="002E38F6"/>
    <w:rsid w:val="003179EB"/>
    <w:rsid w:val="00366E3E"/>
    <w:rsid w:val="003C6343"/>
    <w:rsid w:val="003E5973"/>
    <w:rsid w:val="003F14A9"/>
    <w:rsid w:val="003F502D"/>
    <w:rsid w:val="004407F5"/>
    <w:rsid w:val="0046249A"/>
    <w:rsid w:val="00464633"/>
    <w:rsid w:val="00481BC5"/>
    <w:rsid w:val="00495D05"/>
    <w:rsid w:val="004A2DB3"/>
    <w:rsid w:val="005519F2"/>
    <w:rsid w:val="005D7066"/>
    <w:rsid w:val="00623EB4"/>
    <w:rsid w:val="00626F60"/>
    <w:rsid w:val="00627F45"/>
    <w:rsid w:val="006625DC"/>
    <w:rsid w:val="006A322D"/>
    <w:rsid w:val="006A5A8E"/>
    <w:rsid w:val="006A5E57"/>
    <w:rsid w:val="006C66E7"/>
    <w:rsid w:val="006E32F0"/>
    <w:rsid w:val="006F02DC"/>
    <w:rsid w:val="00702442"/>
    <w:rsid w:val="00724352"/>
    <w:rsid w:val="007341A4"/>
    <w:rsid w:val="007660BE"/>
    <w:rsid w:val="00811136"/>
    <w:rsid w:val="00812434"/>
    <w:rsid w:val="00842A99"/>
    <w:rsid w:val="00892CDE"/>
    <w:rsid w:val="008A2B75"/>
    <w:rsid w:val="008B0887"/>
    <w:rsid w:val="008B2C3B"/>
    <w:rsid w:val="008F5A10"/>
    <w:rsid w:val="008F7582"/>
    <w:rsid w:val="00902592"/>
    <w:rsid w:val="00910966"/>
    <w:rsid w:val="00976571"/>
    <w:rsid w:val="009B4E6B"/>
    <w:rsid w:val="009D615D"/>
    <w:rsid w:val="009D7EBC"/>
    <w:rsid w:val="00AA5DD3"/>
    <w:rsid w:val="00AA67CC"/>
    <w:rsid w:val="00AE4146"/>
    <w:rsid w:val="00C0544A"/>
    <w:rsid w:val="00C471AA"/>
    <w:rsid w:val="00C515B7"/>
    <w:rsid w:val="00C701BD"/>
    <w:rsid w:val="00CE5273"/>
    <w:rsid w:val="00D00ECE"/>
    <w:rsid w:val="00D1557B"/>
    <w:rsid w:val="00D4187F"/>
    <w:rsid w:val="00D6304F"/>
    <w:rsid w:val="00DC7FD7"/>
    <w:rsid w:val="00DD2537"/>
    <w:rsid w:val="00DE2527"/>
    <w:rsid w:val="00E11D6C"/>
    <w:rsid w:val="00E741B3"/>
    <w:rsid w:val="00E9612C"/>
    <w:rsid w:val="00EA733A"/>
    <w:rsid w:val="00EC74C5"/>
    <w:rsid w:val="00ED6B8C"/>
    <w:rsid w:val="00EF7253"/>
    <w:rsid w:val="00F10846"/>
    <w:rsid w:val="00F24BD1"/>
    <w:rsid w:val="00F25489"/>
    <w:rsid w:val="00F2771E"/>
    <w:rsid w:val="00F442B2"/>
    <w:rsid w:val="00F519CB"/>
    <w:rsid w:val="00F62B2C"/>
    <w:rsid w:val="00FF6DB5"/>
    <w:rsid w:val="6AFB467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DA889"/>
  <w15:docId w15:val="{B8537D70-B70D-4F1B-98C1-8C0C0ABC1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67CC"/>
    <w:pPr>
      <w:spacing w:after="0" w:line="240" w:lineRule="auto"/>
      <w:jc w:val="both"/>
    </w:pPr>
  </w:style>
  <w:style w:type="paragraph" w:styleId="Kop1">
    <w:name w:val="heading 1"/>
    <w:basedOn w:val="Standaard"/>
    <w:next w:val="Standaard"/>
    <w:link w:val="Kop1Char"/>
    <w:uiPriority w:val="9"/>
    <w:qFormat/>
    <w:rsid w:val="00626F60"/>
    <w:pPr>
      <w:keepNext/>
      <w:keepLines/>
      <w:numPr>
        <w:numId w:val="1"/>
      </w:numPr>
      <w:outlineLvl w:val="0"/>
    </w:pPr>
    <w:rPr>
      <w:rFonts w:eastAsiaTheme="majorEastAsia" w:cstheme="majorBidi"/>
      <w:b/>
      <w:bCs/>
      <w:color w:val="1F497D" w:themeColor="text2"/>
      <w:sz w:val="32"/>
      <w:szCs w:val="28"/>
    </w:rPr>
  </w:style>
  <w:style w:type="paragraph" w:styleId="Kop2">
    <w:name w:val="heading 2"/>
    <w:basedOn w:val="Standaard"/>
    <w:next w:val="Standaard"/>
    <w:link w:val="Kop2Char"/>
    <w:uiPriority w:val="9"/>
    <w:qFormat/>
    <w:rsid w:val="00D1557B"/>
    <w:pPr>
      <w:keepNext/>
      <w:keepLines/>
      <w:numPr>
        <w:ilvl w:val="1"/>
        <w:numId w:val="1"/>
      </w:numPr>
      <w:outlineLvl w:val="1"/>
    </w:pPr>
    <w:rPr>
      <w:rFonts w:eastAsiaTheme="majorEastAsia" w:cstheme="majorBidi"/>
      <w:b/>
      <w:bCs/>
      <w:color w:val="4F81BD" w:themeColor="accent1"/>
      <w:sz w:val="28"/>
      <w:szCs w:val="26"/>
    </w:rPr>
  </w:style>
  <w:style w:type="paragraph" w:styleId="Kop3">
    <w:name w:val="heading 3"/>
    <w:basedOn w:val="Standaard"/>
    <w:next w:val="Standaard"/>
    <w:link w:val="Kop3Char"/>
    <w:uiPriority w:val="9"/>
    <w:qFormat/>
    <w:rsid w:val="00D1557B"/>
    <w:pPr>
      <w:keepNext/>
      <w:keepLines/>
      <w:numPr>
        <w:ilvl w:val="2"/>
        <w:numId w:val="1"/>
      </w:numPr>
      <w:outlineLvl w:val="2"/>
    </w:pPr>
    <w:rPr>
      <w:rFonts w:eastAsiaTheme="majorEastAsia" w:cstheme="majorBidi"/>
      <w:bCs/>
      <w:color w:val="4F81BD" w:themeColor="accent1"/>
      <w:sz w:val="28"/>
    </w:rPr>
  </w:style>
  <w:style w:type="paragraph" w:styleId="Kop4">
    <w:name w:val="heading 4"/>
    <w:basedOn w:val="Standaard"/>
    <w:next w:val="Standaard"/>
    <w:link w:val="Kop4Char"/>
    <w:uiPriority w:val="9"/>
    <w:qFormat/>
    <w:rsid w:val="00D1557B"/>
    <w:pPr>
      <w:keepNext/>
      <w:keepLines/>
      <w:numPr>
        <w:ilvl w:val="3"/>
        <w:numId w:val="1"/>
      </w:numPr>
      <w:outlineLvl w:val="3"/>
    </w:pPr>
    <w:rPr>
      <w:rFonts w:eastAsiaTheme="majorEastAsia" w:cstheme="majorBidi"/>
      <w:bCs/>
      <w:i/>
      <w:iCs/>
      <w:color w:val="4F81BD" w:themeColor="accent1"/>
      <w:sz w:val="24"/>
    </w:rPr>
  </w:style>
  <w:style w:type="paragraph" w:styleId="Kop5">
    <w:name w:val="heading 5"/>
    <w:basedOn w:val="Standaard"/>
    <w:next w:val="Standaard"/>
    <w:link w:val="Kop5Char"/>
    <w:uiPriority w:val="9"/>
    <w:semiHidden/>
    <w:unhideWhenUsed/>
    <w:qFormat/>
    <w:rsid w:val="00D1557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D1557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D1557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D1557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D1557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26F60"/>
    <w:rPr>
      <w:rFonts w:eastAsiaTheme="majorEastAsia" w:cstheme="majorBidi"/>
      <w:b/>
      <w:bCs/>
      <w:color w:val="1F497D" w:themeColor="text2"/>
      <w:sz w:val="32"/>
      <w:szCs w:val="28"/>
    </w:rPr>
  </w:style>
  <w:style w:type="character" w:customStyle="1" w:styleId="Kop2Char">
    <w:name w:val="Kop 2 Char"/>
    <w:basedOn w:val="Standaardalinea-lettertype"/>
    <w:link w:val="Kop2"/>
    <w:uiPriority w:val="9"/>
    <w:rsid w:val="00464633"/>
    <w:rPr>
      <w:rFonts w:eastAsiaTheme="majorEastAsia" w:cstheme="majorBidi"/>
      <w:b/>
      <w:bCs/>
      <w:color w:val="4F81BD" w:themeColor="accent1"/>
      <w:sz w:val="28"/>
      <w:szCs w:val="26"/>
    </w:rPr>
  </w:style>
  <w:style w:type="character" w:customStyle="1" w:styleId="Kop3Char">
    <w:name w:val="Kop 3 Char"/>
    <w:basedOn w:val="Standaardalinea-lettertype"/>
    <w:link w:val="Kop3"/>
    <w:uiPriority w:val="9"/>
    <w:rsid w:val="00464633"/>
    <w:rPr>
      <w:rFonts w:eastAsiaTheme="majorEastAsia" w:cstheme="majorBidi"/>
      <w:bCs/>
      <w:color w:val="4F81BD" w:themeColor="accent1"/>
      <w:sz w:val="28"/>
    </w:rPr>
  </w:style>
  <w:style w:type="character" w:customStyle="1" w:styleId="Kop4Char">
    <w:name w:val="Kop 4 Char"/>
    <w:basedOn w:val="Standaardalinea-lettertype"/>
    <w:link w:val="Kop4"/>
    <w:uiPriority w:val="9"/>
    <w:rsid w:val="00464633"/>
    <w:rPr>
      <w:rFonts w:eastAsiaTheme="majorEastAsia" w:cstheme="majorBidi"/>
      <w:bCs/>
      <w:i/>
      <w:iCs/>
      <w:color w:val="4F81BD" w:themeColor="accent1"/>
      <w:sz w:val="24"/>
    </w:rPr>
  </w:style>
  <w:style w:type="character" w:customStyle="1" w:styleId="Kop5Char">
    <w:name w:val="Kop 5 Char"/>
    <w:basedOn w:val="Standaardalinea-lettertype"/>
    <w:link w:val="Kop5"/>
    <w:uiPriority w:val="9"/>
    <w:semiHidden/>
    <w:rsid w:val="00D1557B"/>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D1557B"/>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D1557B"/>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D1557B"/>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D1557B"/>
    <w:rPr>
      <w:rFonts w:asciiTheme="majorHAnsi" w:eastAsiaTheme="majorEastAsia" w:hAnsiTheme="majorHAnsi" w:cstheme="majorBidi"/>
      <w:i/>
      <w:iCs/>
      <w:color w:val="404040" w:themeColor="text1" w:themeTint="BF"/>
      <w:sz w:val="20"/>
      <w:szCs w:val="20"/>
    </w:rPr>
  </w:style>
  <w:style w:type="paragraph" w:styleId="Lijstopsomteken">
    <w:name w:val="List Bullet"/>
    <w:basedOn w:val="Standaard"/>
    <w:uiPriority w:val="99"/>
    <w:rsid w:val="00D1557B"/>
    <w:pPr>
      <w:numPr>
        <w:numId w:val="2"/>
      </w:numPr>
      <w:tabs>
        <w:tab w:val="clear" w:pos="360"/>
        <w:tab w:val="left" w:pos="567"/>
      </w:tabs>
      <w:ind w:left="567" w:hanging="567"/>
      <w:contextualSpacing/>
    </w:pPr>
  </w:style>
  <w:style w:type="paragraph" w:styleId="Lijstopsomteken2">
    <w:name w:val="List Bullet 2"/>
    <w:basedOn w:val="Standaard"/>
    <w:uiPriority w:val="99"/>
    <w:rsid w:val="00D1557B"/>
    <w:pPr>
      <w:numPr>
        <w:numId w:val="3"/>
      </w:numPr>
      <w:tabs>
        <w:tab w:val="clear" w:pos="643"/>
        <w:tab w:val="left" w:pos="1134"/>
      </w:tabs>
      <w:ind w:left="1134" w:hanging="567"/>
      <w:contextualSpacing/>
    </w:pPr>
  </w:style>
  <w:style w:type="paragraph" w:styleId="Lijstopsomteken3">
    <w:name w:val="List Bullet 3"/>
    <w:basedOn w:val="Standaard"/>
    <w:uiPriority w:val="99"/>
    <w:rsid w:val="00D1557B"/>
    <w:pPr>
      <w:numPr>
        <w:numId w:val="4"/>
      </w:numPr>
      <w:tabs>
        <w:tab w:val="clear" w:pos="926"/>
        <w:tab w:val="left" w:pos="1701"/>
      </w:tabs>
      <w:ind w:left="1701" w:hanging="567"/>
      <w:contextualSpacing/>
    </w:pPr>
  </w:style>
  <w:style w:type="paragraph" w:styleId="Lijstopsomteken4">
    <w:name w:val="List Bullet 4"/>
    <w:basedOn w:val="Standaard"/>
    <w:uiPriority w:val="99"/>
    <w:rsid w:val="00D1557B"/>
    <w:pPr>
      <w:numPr>
        <w:numId w:val="5"/>
      </w:numPr>
      <w:tabs>
        <w:tab w:val="clear" w:pos="1209"/>
        <w:tab w:val="left" w:pos="2268"/>
      </w:tabs>
      <w:ind w:left="2268" w:hanging="567"/>
      <w:contextualSpacing/>
    </w:pPr>
  </w:style>
  <w:style w:type="paragraph" w:styleId="Lijstnummering">
    <w:name w:val="List Number"/>
    <w:basedOn w:val="Standaard"/>
    <w:uiPriority w:val="99"/>
    <w:rsid w:val="00D1557B"/>
    <w:pPr>
      <w:numPr>
        <w:numId w:val="12"/>
      </w:numPr>
      <w:contextualSpacing/>
    </w:pPr>
  </w:style>
  <w:style w:type="paragraph" w:styleId="Lijstnummering2">
    <w:name w:val="List Number 2"/>
    <w:basedOn w:val="Standaard"/>
    <w:uiPriority w:val="99"/>
    <w:rsid w:val="00D1557B"/>
    <w:pPr>
      <w:numPr>
        <w:ilvl w:val="1"/>
        <w:numId w:val="12"/>
      </w:numPr>
      <w:contextualSpacing/>
    </w:pPr>
  </w:style>
  <w:style w:type="paragraph" w:styleId="Lijstnummering3">
    <w:name w:val="List Number 3"/>
    <w:basedOn w:val="Standaard"/>
    <w:uiPriority w:val="99"/>
    <w:rsid w:val="00D1557B"/>
    <w:pPr>
      <w:numPr>
        <w:ilvl w:val="2"/>
        <w:numId w:val="12"/>
      </w:numPr>
      <w:contextualSpacing/>
    </w:pPr>
  </w:style>
  <w:style w:type="paragraph" w:styleId="Lijstnummering4">
    <w:name w:val="List Number 4"/>
    <w:basedOn w:val="Standaard"/>
    <w:uiPriority w:val="99"/>
    <w:rsid w:val="00D1557B"/>
    <w:pPr>
      <w:numPr>
        <w:ilvl w:val="3"/>
        <w:numId w:val="12"/>
      </w:numPr>
      <w:contextualSpacing/>
    </w:pPr>
  </w:style>
  <w:style w:type="paragraph" w:styleId="Inhopg1">
    <w:name w:val="toc 1"/>
    <w:basedOn w:val="Standaard"/>
    <w:next w:val="Standaard"/>
    <w:autoRedefine/>
    <w:uiPriority w:val="39"/>
    <w:unhideWhenUsed/>
    <w:rsid w:val="005D7066"/>
    <w:pPr>
      <w:tabs>
        <w:tab w:val="left" w:pos="851"/>
        <w:tab w:val="right" w:leader="dot" w:pos="9639"/>
      </w:tabs>
      <w:spacing w:before="120"/>
      <w:ind w:left="851" w:hanging="851"/>
    </w:pPr>
    <w:rPr>
      <w:b/>
    </w:rPr>
  </w:style>
  <w:style w:type="paragraph" w:styleId="Inhopg2">
    <w:name w:val="toc 2"/>
    <w:basedOn w:val="Standaard"/>
    <w:next w:val="Standaard"/>
    <w:autoRedefine/>
    <w:uiPriority w:val="39"/>
    <w:unhideWhenUsed/>
    <w:rsid w:val="008B2C3B"/>
    <w:pPr>
      <w:tabs>
        <w:tab w:val="left" w:pos="851"/>
        <w:tab w:val="right" w:leader="dot" w:pos="9639"/>
      </w:tabs>
      <w:ind w:left="851" w:hanging="851"/>
    </w:pPr>
  </w:style>
  <w:style w:type="paragraph" w:styleId="Inhopg3">
    <w:name w:val="toc 3"/>
    <w:basedOn w:val="Standaard"/>
    <w:next w:val="Standaard"/>
    <w:autoRedefine/>
    <w:uiPriority w:val="39"/>
    <w:unhideWhenUsed/>
    <w:rsid w:val="008B2C3B"/>
    <w:pPr>
      <w:tabs>
        <w:tab w:val="left" w:pos="851"/>
        <w:tab w:val="right" w:leader="dot" w:pos="9639"/>
      </w:tabs>
      <w:ind w:left="851" w:hanging="851"/>
    </w:pPr>
    <w:rPr>
      <w:i/>
    </w:rPr>
  </w:style>
  <w:style w:type="paragraph" w:styleId="Inhopg4">
    <w:name w:val="toc 4"/>
    <w:basedOn w:val="Standaard"/>
    <w:next w:val="Standaard"/>
    <w:autoRedefine/>
    <w:uiPriority w:val="39"/>
    <w:semiHidden/>
    <w:unhideWhenUsed/>
    <w:rsid w:val="00D1557B"/>
    <w:pPr>
      <w:tabs>
        <w:tab w:val="left" w:pos="851"/>
        <w:tab w:val="right" w:leader="dot" w:pos="9639"/>
      </w:tabs>
    </w:pPr>
    <w:rPr>
      <w:sz w:val="20"/>
    </w:rPr>
  </w:style>
  <w:style w:type="paragraph" w:styleId="Kopvaninhoudsopgave">
    <w:name w:val="TOC Heading"/>
    <w:basedOn w:val="Kop1"/>
    <w:next w:val="Standaard"/>
    <w:uiPriority w:val="39"/>
    <w:qFormat/>
    <w:rsid w:val="00E9612C"/>
    <w:pPr>
      <w:numPr>
        <w:numId w:val="0"/>
      </w:numPr>
      <w:spacing w:before="480" w:line="276" w:lineRule="auto"/>
      <w:jc w:val="left"/>
      <w:outlineLvl w:val="9"/>
    </w:pPr>
    <w:rPr>
      <w:rFonts w:ascii="Calibri" w:hAnsi="Calibri"/>
      <w:lang w:eastAsia="nl-BE"/>
    </w:rPr>
  </w:style>
  <w:style w:type="character" w:styleId="Hyperlink">
    <w:name w:val="Hyperlink"/>
    <w:basedOn w:val="Standaardalinea-lettertype"/>
    <w:uiPriority w:val="99"/>
    <w:unhideWhenUsed/>
    <w:rsid w:val="00E9612C"/>
    <w:rPr>
      <w:color w:val="0000FF" w:themeColor="hyperlink"/>
      <w:u w:val="single"/>
    </w:rPr>
  </w:style>
  <w:style w:type="paragraph" w:styleId="Ballontekst">
    <w:name w:val="Balloon Text"/>
    <w:basedOn w:val="Standaard"/>
    <w:link w:val="BallontekstChar"/>
    <w:uiPriority w:val="99"/>
    <w:semiHidden/>
    <w:rsid w:val="00E9612C"/>
    <w:rPr>
      <w:rFonts w:ascii="Tahoma" w:hAnsi="Tahoma" w:cs="Tahoma"/>
      <w:sz w:val="16"/>
      <w:szCs w:val="16"/>
    </w:rPr>
  </w:style>
  <w:style w:type="character" w:customStyle="1" w:styleId="BallontekstChar">
    <w:name w:val="Ballontekst Char"/>
    <w:basedOn w:val="Standaardalinea-lettertype"/>
    <w:link w:val="Ballontekst"/>
    <w:uiPriority w:val="99"/>
    <w:semiHidden/>
    <w:rsid w:val="00464633"/>
    <w:rPr>
      <w:rFonts w:ascii="Tahoma" w:hAnsi="Tahoma" w:cs="Tahoma"/>
      <w:sz w:val="16"/>
      <w:szCs w:val="16"/>
    </w:rPr>
  </w:style>
  <w:style w:type="paragraph" w:styleId="Geenafstand">
    <w:name w:val="No Spacing"/>
    <w:link w:val="GeenafstandChar"/>
    <w:uiPriority w:val="1"/>
    <w:semiHidden/>
    <w:qFormat/>
    <w:rsid w:val="001E62F0"/>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semiHidden/>
    <w:rsid w:val="007660BE"/>
    <w:rPr>
      <w:rFonts w:eastAsiaTheme="minorEastAsia"/>
      <w:lang w:eastAsia="nl-BE"/>
    </w:rPr>
  </w:style>
  <w:style w:type="paragraph" w:styleId="Koptekst">
    <w:name w:val="header"/>
    <w:basedOn w:val="Standaard"/>
    <w:link w:val="KoptekstChar"/>
    <w:uiPriority w:val="99"/>
    <w:unhideWhenUsed/>
    <w:rsid w:val="00F25489"/>
    <w:pPr>
      <w:tabs>
        <w:tab w:val="center" w:pos="4536"/>
        <w:tab w:val="right" w:pos="9072"/>
      </w:tabs>
    </w:pPr>
  </w:style>
  <w:style w:type="character" w:customStyle="1" w:styleId="KoptekstChar">
    <w:name w:val="Koptekst Char"/>
    <w:basedOn w:val="Standaardalinea-lettertype"/>
    <w:link w:val="Koptekst"/>
    <w:uiPriority w:val="99"/>
    <w:rsid w:val="00464633"/>
  </w:style>
  <w:style w:type="paragraph" w:styleId="Voettekst">
    <w:name w:val="footer"/>
    <w:basedOn w:val="Standaard"/>
    <w:link w:val="VoettekstChar"/>
    <w:uiPriority w:val="99"/>
    <w:rsid w:val="00623EB4"/>
    <w:pPr>
      <w:tabs>
        <w:tab w:val="center" w:pos="4820"/>
        <w:tab w:val="right" w:pos="9639"/>
      </w:tabs>
    </w:pPr>
    <w:rPr>
      <w:b/>
      <w:sz w:val="18"/>
    </w:rPr>
  </w:style>
  <w:style w:type="character" w:customStyle="1" w:styleId="VoettekstChar">
    <w:name w:val="Voettekst Char"/>
    <w:basedOn w:val="Standaardalinea-lettertype"/>
    <w:link w:val="Voettekst"/>
    <w:uiPriority w:val="99"/>
    <w:rsid w:val="00623EB4"/>
    <w:rPr>
      <w:b/>
      <w:sz w:val="18"/>
    </w:rPr>
  </w:style>
  <w:style w:type="paragraph" w:customStyle="1" w:styleId="Default">
    <w:name w:val="Default"/>
    <w:rsid w:val="003179EB"/>
    <w:pPr>
      <w:autoSpaceDE w:val="0"/>
      <w:autoSpaceDN w:val="0"/>
      <w:adjustRightInd w:val="0"/>
      <w:spacing w:after="0" w:line="240" w:lineRule="auto"/>
    </w:pPr>
    <w:rPr>
      <w:rFonts w:ascii="Verdana" w:eastAsia="Times New Roman" w:hAnsi="Verdana" w:cs="Verdana"/>
      <w:color w:val="000000"/>
      <w:sz w:val="24"/>
      <w:szCs w:val="24"/>
      <w:lang w:eastAsia="nl-BE"/>
    </w:rPr>
  </w:style>
  <w:style w:type="paragraph" w:styleId="Ondertitel">
    <w:name w:val="Subtitle"/>
    <w:basedOn w:val="Standaard"/>
    <w:next w:val="Standaard"/>
    <w:link w:val="OndertitelChar"/>
    <w:uiPriority w:val="11"/>
    <w:qFormat/>
    <w:rsid w:val="00464633"/>
    <w:pPr>
      <w:numPr>
        <w:ilvl w:val="1"/>
      </w:numPr>
    </w:pPr>
    <w:rPr>
      <w:rFonts w:eastAsiaTheme="majorEastAsia" w:cstheme="majorBidi"/>
      <w:i/>
      <w:iCs/>
      <w:color w:val="4F81BD" w:themeColor="accent1"/>
      <w:spacing w:val="15"/>
      <w:szCs w:val="24"/>
    </w:rPr>
  </w:style>
  <w:style w:type="character" w:customStyle="1" w:styleId="OndertitelChar">
    <w:name w:val="Ondertitel Char"/>
    <w:basedOn w:val="Standaardalinea-lettertype"/>
    <w:link w:val="Ondertitel"/>
    <w:uiPriority w:val="11"/>
    <w:rsid w:val="00464633"/>
    <w:rPr>
      <w:rFonts w:eastAsiaTheme="majorEastAsia" w:cstheme="majorBidi"/>
      <w:i/>
      <w:iCs/>
      <w:color w:val="4F81BD" w:themeColor="accent1"/>
      <w:spacing w:val="15"/>
      <w:szCs w:val="24"/>
    </w:rPr>
  </w:style>
  <w:style w:type="paragraph" w:styleId="Voetnoottekst">
    <w:name w:val="footnote text"/>
    <w:basedOn w:val="Standaard"/>
    <w:link w:val="VoetnoottekstChar"/>
    <w:uiPriority w:val="99"/>
    <w:rsid w:val="00464633"/>
    <w:pPr>
      <w:tabs>
        <w:tab w:val="left" w:pos="284"/>
      </w:tabs>
      <w:ind w:left="284" w:hanging="284"/>
    </w:pPr>
    <w:rPr>
      <w:sz w:val="20"/>
      <w:szCs w:val="20"/>
    </w:rPr>
  </w:style>
  <w:style w:type="character" w:customStyle="1" w:styleId="VoetnoottekstChar">
    <w:name w:val="Voetnoottekst Char"/>
    <w:basedOn w:val="Standaardalinea-lettertype"/>
    <w:link w:val="Voetnoottekst"/>
    <w:uiPriority w:val="99"/>
    <w:rsid w:val="00464633"/>
    <w:rPr>
      <w:sz w:val="20"/>
      <w:szCs w:val="20"/>
    </w:rPr>
  </w:style>
  <w:style w:type="paragraph" w:styleId="Eindnoottekst">
    <w:name w:val="endnote text"/>
    <w:basedOn w:val="Standaard"/>
    <w:link w:val="EindnoottekstChar"/>
    <w:uiPriority w:val="99"/>
    <w:rsid w:val="00464633"/>
    <w:pPr>
      <w:tabs>
        <w:tab w:val="left" w:pos="284"/>
      </w:tabs>
      <w:ind w:left="284" w:hanging="284"/>
    </w:pPr>
    <w:rPr>
      <w:sz w:val="20"/>
      <w:szCs w:val="20"/>
    </w:rPr>
  </w:style>
  <w:style w:type="character" w:customStyle="1" w:styleId="EindnoottekstChar">
    <w:name w:val="Eindnoottekst Char"/>
    <w:basedOn w:val="Standaardalinea-lettertype"/>
    <w:link w:val="Eindnoottekst"/>
    <w:uiPriority w:val="99"/>
    <w:rsid w:val="00464633"/>
    <w:rPr>
      <w:sz w:val="20"/>
      <w:szCs w:val="20"/>
    </w:rPr>
  </w:style>
  <w:style w:type="paragraph" w:styleId="Lijstalinea">
    <w:name w:val="List Paragraph"/>
    <w:basedOn w:val="Standaard"/>
    <w:uiPriority w:val="34"/>
    <w:qFormat/>
    <w:rsid w:val="00623EB4"/>
    <w:pPr>
      <w:ind w:left="720"/>
      <w:contextualSpacing/>
    </w:pPr>
  </w:style>
  <w:style w:type="character" w:styleId="Onopgelostemelding">
    <w:name w:val="Unresolved Mention"/>
    <w:basedOn w:val="Standaardalinea-lettertype"/>
    <w:uiPriority w:val="99"/>
    <w:semiHidden/>
    <w:unhideWhenUsed/>
    <w:rsid w:val="003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11100">
      <w:bodyDiv w:val="1"/>
      <w:marLeft w:val="0"/>
      <w:marRight w:val="0"/>
      <w:marTop w:val="0"/>
      <w:marBottom w:val="0"/>
      <w:divBdr>
        <w:top w:val="none" w:sz="0" w:space="0" w:color="auto"/>
        <w:left w:val="none" w:sz="0" w:space="0" w:color="auto"/>
        <w:bottom w:val="none" w:sz="0" w:space="0" w:color="auto"/>
        <w:right w:val="none" w:sz="0" w:space="0" w:color="auto"/>
      </w:divBdr>
    </w:div>
    <w:div w:id="248971936">
      <w:bodyDiv w:val="1"/>
      <w:marLeft w:val="0"/>
      <w:marRight w:val="0"/>
      <w:marTop w:val="0"/>
      <w:marBottom w:val="0"/>
      <w:divBdr>
        <w:top w:val="none" w:sz="0" w:space="0" w:color="auto"/>
        <w:left w:val="none" w:sz="0" w:space="0" w:color="auto"/>
        <w:bottom w:val="none" w:sz="0" w:space="0" w:color="auto"/>
        <w:right w:val="none" w:sz="0" w:space="0" w:color="auto"/>
      </w:divBdr>
    </w:div>
    <w:div w:id="492532794">
      <w:bodyDiv w:val="1"/>
      <w:marLeft w:val="0"/>
      <w:marRight w:val="0"/>
      <w:marTop w:val="0"/>
      <w:marBottom w:val="0"/>
      <w:divBdr>
        <w:top w:val="none" w:sz="0" w:space="0" w:color="auto"/>
        <w:left w:val="none" w:sz="0" w:space="0" w:color="auto"/>
        <w:bottom w:val="none" w:sz="0" w:space="0" w:color="auto"/>
        <w:right w:val="none" w:sz="0" w:space="0" w:color="auto"/>
      </w:divBdr>
    </w:div>
    <w:div w:id="559367051">
      <w:bodyDiv w:val="1"/>
      <w:marLeft w:val="0"/>
      <w:marRight w:val="0"/>
      <w:marTop w:val="0"/>
      <w:marBottom w:val="0"/>
      <w:divBdr>
        <w:top w:val="none" w:sz="0" w:space="0" w:color="auto"/>
        <w:left w:val="none" w:sz="0" w:space="0" w:color="auto"/>
        <w:bottom w:val="none" w:sz="0" w:space="0" w:color="auto"/>
        <w:right w:val="none" w:sz="0" w:space="0" w:color="auto"/>
      </w:divBdr>
    </w:div>
    <w:div w:id="651639878">
      <w:bodyDiv w:val="1"/>
      <w:marLeft w:val="0"/>
      <w:marRight w:val="0"/>
      <w:marTop w:val="0"/>
      <w:marBottom w:val="0"/>
      <w:divBdr>
        <w:top w:val="none" w:sz="0" w:space="0" w:color="auto"/>
        <w:left w:val="none" w:sz="0" w:space="0" w:color="auto"/>
        <w:bottom w:val="none" w:sz="0" w:space="0" w:color="auto"/>
        <w:right w:val="none" w:sz="0" w:space="0" w:color="auto"/>
      </w:divBdr>
    </w:div>
    <w:div w:id="723870025">
      <w:bodyDiv w:val="1"/>
      <w:marLeft w:val="0"/>
      <w:marRight w:val="0"/>
      <w:marTop w:val="0"/>
      <w:marBottom w:val="0"/>
      <w:divBdr>
        <w:top w:val="none" w:sz="0" w:space="0" w:color="auto"/>
        <w:left w:val="none" w:sz="0" w:space="0" w:color="auto"/>
        <w:bottom w:val="none" w:sz="0" w:space="0" w:color="auto"/>
        <w:right w:val="none" w:sz="0" w:space="0" w:color="auto"/>
      </w:divBdr>
    </w:div>
    <w:div w:id="780488081">
      <w:bodyDiv w:val="1"/>
      <w:marLeft w:val="0"/>
      <w:marRight w:val="0"/>
      <w:marTop w:val="0"/>
      <w:marBottom w:val="0"/>
      <w:divBdr>
        <w:top w:val="none" w:sz="0" w:space="0" w:color="auto"/>
        <w:left w:val="none" w:sz="0" w:space="0" w:color="auto"/>
        <w:bottom w:val="none" w:sz="0" w:space="0" w:color="auto"/>
        <w:right w:val="none" w:sz="0" w:space="0" w:color="auto"/>
      </w:divBdr>
    </w:div>
    <w:div w:id="1482578240">
      <w:bodyDiv w:val="1"/>
      <w:marLeft w:val="0"/>
      <w:marRight w:val="0"/>
      <w:marTop w:val="0"/>
      <w:marBottom w:val="0"/>
      <w:divBdr>
        <w:top w:val="none" w:sz="0" w:space="0" w:color="auto"/>
        <w:left w:val="none" w:sz="0" w:space="0" w:color="auto"/>
        <w:bottom w:val="none" w:sz="0" w:space="0" w:color="auto"/>
        <w:right w:val="none" w:sz="0" w:space="0" w:color="auto"/>
      </w:divBdr>
    </w:div>
    <w:div w:id="1590384538">
      <w:bodyDiv w:val="1"/>
      <w:marLeft w:val="0"/>
      <w:marRight w:val="0"/>
      <w:marTop w:val="0"/>
      <w:marBottom w:val="0"/>
      <w:divBdr>
        <w:top w:val="none" w:sz="0" w:space="0" w:color="auto"/>
        <w:left w:val="none" w:sz="0" w:space="0" w:color="auto"/>
        <w:bottom w:val="none" w:sz="0" w:space="0" w:color="auto"/>
        <w:right w:val="none" w:sz="0" w:space="0" w:color="auto"/>
      </w:divBdr>
    </w:div>
    <w:div w:id="211578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Users\milan_000\Downloads\18-19%20%20-%20SjabloonWerkjeLangerDan5Blzn%20-%20%20enkelzijdig.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5EF0B2E1D2D24FB79A655240ECFF6A" ma:contentTypeVersion="12" ma:contentTypeDescription="Een nieuw document maken." ma:contentTypeScope="" ma:versionID="adfc7641db54db189b64db31693b46d4">
  <xsd:schema xmlns:xsd="http://www.w3.org/2001/XMLSchema" xmlns:xs="http://www.w3.org/2001/XMLSchema" xmlns:p="http://schemas.microsoft.com/office/2006/metadata/properties" xmlns:ns2="594ed5a8-9ee3-430b-b063-e4313e6ec91a" xmlns:ns3="3853c60c-fd36-4cb4-b4aa-8e99f335f90e" targetNamespace="http://schemas.microsoft.com/office/2006/metadata/properties" ma:root="true" ma:fieldsID="a085c2d6b8aef5d067f4377577c8db28" ns2:_="" ns3:_="">
    <xsd:import namespace="594ed5a8-9ee3-430b-b063-e4313e6ec91a"/>
    <xsd:import namespace="3853c60c-fd36-4cb4-b4aa-8e99f335f90e"/>
    <xsd:element name="properties">
      <xsd:complexType>
        <xsd:sequence>
          <xsd:element name="documentManagement">
            <xsd:complexType>
              <xsd:all>
                <xsd:element ref="ns2:SharedWithUsers" minOccurs="0"/>
                <xsd:element ref="ns2:SharedWithDetails" minOccurs="0"/>
                <xsd:element ref="ns2:TaxKeywordTaxHTField" minOccurs="0"/>
                <xsd:element ref="ns2:TaxCatchAll"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ed5a8-9ee3-430b-b063-e4313e6ec91a"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KeywordTaxHTField" ma:index="11" nillable="true" ma:taxonomy="true" ma:internalName="TaxKeywordTaxHTField" ma:taxonomyFieldName="TaxKeyword" ma:displayName="Ondernemingstrefwoorden" ma:fieldId="{23f27201-bee3-471e-b2e7-b64fd8b7ca38}" ma:taxonomyMulti="true" ma:sspId="d1744743-c3f9-4e8f-8365-1f9e3d8ec4d4"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description="" ma:hidden="true" ma:list="{fa042789-7a12-42ff-a24c-c4ad1cdaecff}" ma:internalName="TaxCatchAll" ma:showField="CatchAllData" ma:web="594ed5a8-9ee3-430b-b063-e4313e6ec91a">
      <xsd:complexType>
        <xsd:complexContent>
          <xsd:extension base="dms:MultiChoiceLookup">
            <xsd:sequence>
              <xsd:element name="Value" type="dms:Lookup" maxOccurs="unbounded" minOccurs="0" nillable="true"/>
            </xsd:sequence>
          </xsd:extension>
        </xsd:complexContent>
      </xsd:complexType>
    </xsd:element>
    <xsd:element name="LastSharedByUser" ma:index="13" nillable="true" ma:displayName="Laatst gedeeld, per gebruiker" ma:description="" ma:internalName="LastSharedByUser" ma:readOnly="true">
      <xsd:simpleType>
        <xsd:restriction base="dms:Note">
          <xsd:maxLength value="255"/>
        </xsd:restriction>
      </xsd:simpleType>
    </xsd:element>
    <xsd:element name="LastSharedByTime" ma:index="14"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853c60c-fd36-4cb4-b4aa-8e99f335f90e"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MediaServiceAuto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94ed5a8-9ee3-430b-b063-e4313e6ec91a"/>
    <TaxKeywordTaxHTField xmlns="594ed5a8-9ee3-430b-b063-e4313e6ec91a">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6875C-24EE-4BAC-8EED-A4CC84B35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ed5a8-9ee3-430b-b063-e4313e6ec91a"/>
    <ds:schemaRef ds:uri="3853c60c-fd36-4cb4-b4aa-8e99f335f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391257-3282-4D7F-A068-5B371B29B9F9}">
  <ds:schemaRefs>
    <ds:schemaRef ds:uri="http://schemas.microsoft.com/office/2006/metadata/properties"/>
    <ds:schemaRef ds:uri="http://schemas.microsoft.com/office/infopath/2007/PartnerControls"/>
    <ds:schemaRef ds:uri="594ed5a8-9ee3-430b-b063-e4313e6ec91a"/>
  </ds:schemaRefs>
</ds:datastoreItem>
</file>

<file path=customXml/itemProps3.xml><?xml version="1.0" encoding="utf-8"?>
<ds:datastoreItem xmlns:ds="http://schemas.openxmlformats.org/officeDocument/2006/customXml" ds:itemID="{A16BF724-4413-4DFF-98A7-DE9A3C23B2B3}">
  <ds:schemaRefs>
    <ds:schemaRef ds:uri="http://schemas.microsoft.com/sharepoint/v3/contenttype/forms"/>
  </ds:schemaRefs>
</ds:datastoreItem>
</file>

<file path=customXml/itemProps4.xml><?xml version="1.0" encoding="utf-8"?>
<ds:datastoreItem xmlns:ds="http://schemas.openxmlformats.org/officeDocument/2006/customXml" ds:itemID="{5F53CF76-78FD-4DA5-B4B3-60CCB4F30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18-19  - SjabloonWerkjeLangerDan5Blzn -  enkelzijdig.dotx</Template>
  <TotalTime>303</TotalTime>
  <Pages>12</Pages>
  <Words>3109</Words>
  <Characters>17101</Characters>
  <Application>Microsoft Office Word</Application>
  <DocSecurity>0</DocSecurity>
  <Lines>142</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Meulemans</dc:creator>
  <cp:keywords/>
  <dc:description/>
  <cp:lastModifiedBy>Milan Meulemans</cp:lastModifiedBy>
  <cp:revision>3</cp:revision>
  <cp:lastPrinted>2019-04-28T20:14:00Z</cp:lastPrinted>
  <dcterms:created xsi:type="dcterms:W3CDTF">2019-04-28T16:57:00Z</dcterms:created>
  <dcterms:modified xsi:type="dcterms:W3CDTF">2019-04-29T18:43:00Z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0x010100075EF0B2E1D2D24FB79A655240ECFF6A</vt:lpwstr>
  </property>
</Properties>
</file>