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8532A" w14:textId="77777777" w:rsidR="00B43D9D" w:rsidRPr="00864162" w:rsidRDefault="00B43D9D" w:rsidP="009329DC">
      <w:pPr>
        <w:rPr>
          <w:sz w:val="22"/>
          <w:szCs w:val="22"/>
        </w:rPr>
      </w:pPr>
    </w:p>
    <w:sdt>
      <w:sdtPr>
        <w:rPr>
          <w:caps w:val="0"/>
          <w:color w:val="auto"/>
          <w:spacing w:val="0"/>
          <w:sz w:val="20"/>
          <w:szCs w:val="20"/>
        </w:rPr>
        <w:id w:val="-100184917"/>
        <w:docPartObj>
          <w:docPartGallery w:val="Table of Contents"/>
          <w:docPartUnique/>
        </w:docPartObj>
      </w:sdtPr>
      <w:sdtEndPr>
        <w:rPr>
          <w:b/>
          <w:bCs/>
        </w:rPr>
      </w:sdtEndPr>
      <w:sdtContent>
        <w:p w14:paraId="62ED0B78" w14:textId="2FEB9D74" w:rsidR="006077FB" w:rsidRPr="003B1947" w:rsidRDefault="006077FB">
          <w:pPr>
            <w:pStyle w:val="Kopvaninhoudsopgave"/>
            <w:rPr>
              <w:sz w:val="24"/>
              <w:szCs w:val="24"/>
            </w:rPr>
          </w:pPr>
          <w:r w:rsidRPr="003B1947">
            <w:rPr>
              <w:sz w:val="24"/>
              <w:szCs w:val="24"/>
            </w:rPr>
            <w:t>Inhoudsopgave</w:t>
          </w:r>
        </w:p>
        <w:p w14:paraId="5153031E" w14:textId="59E89140" w:rsidR="00335E79" w:rsidRDefault="006077FB">
          <w:pPr>
            <w:pStyle w:val="Inhopg1"/>
            <w:tabs>
              <w:tab w:val="right" w:leader="dot" w:pos="9854"/>
            </w:tabs>
            <w:rPr>
              <w:noProof/>
              <w:sz w:val="22"/>
              <w:szCs w:val="22"/>
              <w:lang w:eastAsia="nl-NL"/>
            </w:rPr>
          </w:pPr>
          <w:r w:rsidRPr="00864162">
            <w:rPr>
              <w:sz w:val="22"/>
              <w:szCs w:val="22"/>
            </w:rPr>
            <w:fldChar w:fldCharType="begin"/>
          </w:r>
          <w:r w:rsidRPr="00864162">
            <w:rPr>
              <w:sz w:val="22"/>
              <w:szCs w:val="22"/>
            </w:rPr>
            <w:instrText xml:space="preserve"> TOC \o "1-3" \h \z \u </w:instrText>
          </w:r>
          <w:r w:rsidRPr="00864162">
            <w:rPr>
              <w:sz w:val="22"/>
              <w:szCs w:val="22"/>
            </w:rPr>
            <w:fldChar w:fldCharType="separate"/>
          </w:r>
          <w:hyperlink w:anchor="_Toc106202727" w:history="1">
            <w:r w:rsidR="00335E79" w:rsidRPr="00B35C63">
              <w:rPr>
                <w:rStyle w:val="Hyperlink"/>
                <w:noProof/>
              </w:rPr>
              <w:t>Inleiding</w:t>
            </w:r>
            <w:r w:rsidR="00335E79">
              <w:rPr>
                <w:noProof/>
                <w:webHidden/>
              </w:rPr>
              <w:tab/>
            </w:r>
            <w:r w:rsidR="00335E79">
              <w:rPr>
                <w:noProof/>
                <w:webHidden/>
              </w:rPr>
              <w:fldChar w:fldCharType="begin"/>
            </w:r>
            <w:r w:rsidR="00335E79">
              <w:rPr>
                <w:noProof/>
                <w:webHidden/>
              </w:rPr>
              <w:instrText xml:space="preserve"> PAGEREF _Toc106202727 \h </w:instrText>
            </w:r>
            <w:r w:rsidR="00335E79">
              <w:rPr>
                <w:noProof/>
                <w:webHidden/>
              </w:rPr>
            </w:r>
            <w:r w:rsidR="00335E79">
              <w:rPr>
                <w:noProof/>
                <w:webHidden/>
              </w:rPr>
              <w:fldChar w:fldCharType="separate"/>
            </w:r>
            <w:r w:rsidR="00335E79">
              <w:rPr>
                <w:noProof/>
                <w:webHidden/>
              </w:rPr>
              <w:t>0</w:t>
            </w:r>
            <w:r w:rsidR="00335E79">
              <w:rPr>
                <w:noProof/>
                <w:webHidden/>
              </w:rPr>
              <w:fldChar w:fldCharType="end"/>
            </w:r>
          </w:hyperlink>
        </w:p>
        <w:p w14:paraId="78AB6625" w14:textId="1BB0F896" w:rsidR="00335E79" w:rsidRDefault="00335E79">
          <w:pPr>
            <w:pStyle w:val="Inhopg3"/>
            <w:tabs>
              <w:tab w:val="right" w:leader="dot" w:pos="9854"/>
            </w:tabs>
            <w:rPr>
              <w:noProof/>
              <w:sz w:val="22"/>
              <w:szCs w:val="22"/>
              <w:lang w:eastAsia="nl-NL"/>
            </w:rPr>
          </w:pPr>
          <w:hyperlink w:anchor="_Toc106202728" w:history="1">
            <w:r w:rsidRPr="00B35C63">
              <w:rPr>
                <w:rStyle w:val="Hyperlink"/>
                <w:noProof/>
              </w:rPr>
              <w:t>Aanleiding</w:t>
            </w:r>
            <w:r>
              <w:rPr>
                <w:noProof/>
                <w:webHidden/>
              </w:rPr>
              <w:tab/>
            </w:r>
            <w:r>
              <w:rPr>
                <w:noProof/>
                <w:webHidden/>
              </w:rPr>
              <w:fldChar w:fldCharType="begin"/>
            </w:r>
            <w:r>
              <w:rPr>
                <w:noProof/>
                <w:webHidden/>
              </w:rPr>
              <w:instrText xml:space="preserve"> PAGEREF _Toc106202728 \h </w:instrText>
            </w:r>
            <w:r>
              <w:rPr>
                <w:noProof/>
                <w:webHidden/>
              </w:rPr>
            </w:r>
            <w:r>
              <w:rPr>
                <w:noProof/>
                <w:webHidden/>
              </w:rPr>
              <w:fldChar w:fldCharType="separate"/>
            </w:r>
            <w:r>
              <w:rPr>
                <w:noProof/>
                <w:webHidden/>
              </w:rPr>
              <w:t>0</w:t>
            </w:r>
            <w:r>
              <w:rPr>
                <w:noProof/>
                <w:webHidden/>
              </w:rPr>
              <w:fldChar w:fldCharType="end"/>
            </w:r>
          </w:hyperlink>
        </w:p>
        <w:p w14:paraId="627A87E2" w14:textId="4CE4DA20" w:rsidR="00335E79" w:rsidRDefault="00335E79">
          <w:pPr>
            <w:pStyle w:val="Inhopg3"/>
            <w:tabs>
              <w:tab w:val="right" w:leader="dot" w:pos="9854"/>
            </w:tabs>
            <w:rPr>
              <w:noProof/>
              <w:sz w:val="22"/>
              <w:szCs w:val="22"/>
              <w:lang w:eastAsia="nl-NL"/>
            </w:rPr>
          </w:pPr>
          <w:hyperlink w:anchor="_Toc106202729" w:history="1">
            <w:r w:rsidRPr="00B35C63">
              <w:rPr>
                <w:rStyle w:val="Hyperlink"/>
                <w:noProof/>
              </w:rPr>
              <w:t>Theoretisch kader</w:t>
            </w:r>
            <w:r>
              <w:rPr>
                <w:noProof/>
                <w:webHidden/>
              </w:rPr>
              <w:tab/>
            </w:r>
            <w:r>
              <w:rPr>
                <w:noProof/>
                <w:webHidden/>
              </w:rPr>
              <w:fldChar w:fldCharType="begin"/>
            </w:r>
            <w:r>
              <w:rPr>
                <w:noProof/>
                <w:webHidden/>
              </w:rPr>
              <w:instrText xml:space="preserve"> PAGEREF _Toc106202729 \h </w:instrText>
            </w:r>
            <w:r>
              <w:rPr>
                <w:noProof/>
                <w:webHidden/>
              </w:rPr>
            </w:r>
            <w:r>
              <w:rPr>
                <w:noProof/>
                <w:webHidden/>
              </w:rPr>
              <w:fldChar w:fldCharType="separate"/>
            </w:r>
            <w:r>
              <w:rPr>
                <w:noProof/>
                <w:webHidden/>
              </w:rPr>
              <w:t>0</w:t>
            </w:r>
            <w:r>
              <w:rPr>
                <w:noProof/>
                <w:webHidden/>
              </w:rPr>
              <w:fldChar w:fldCharType="end"/>
            </w:r>
          </w:hyperlink>
        </w:p>
        <w:p w14:paraId="11BBDF6B" w14:textId="0C2DF31E" w:rsidR="00335E79" w:rsidRDefault="00335E79">
          <w:pPr>
            <w:pStyle w:val="Inhopg3"/>
            <w:tabs>
              <w:tab w:val="right" w:leader="dot" w:pos="9854"/>
            </w:tabs>
            <w:rPr>
              <w:noProof/>
              <w:sz w:val="22"/>
              <w:szCs w:val="22"/>
              <w:lang w:eastAsia="nl-NL"/>
            </w:rPr>
          </w:pPr>
          <w:hyperlink w:anchor="_Toc106202730" w:history="1">
            <w:r w:rsidRPr="00B35C63">
              <w:rPr>
                <w:rStyle w:val="Hyperlink"/>
                <w:noProof/>
              </w:rPr>
              <w:t>Hoofd- en deelvragen</w:t>
            </w:r>
            <w:r>
              <w:rPr>
                <w:noProof/>
                <w:webHidden/>
              </w:rPr>
              <w:tab/>
            </w:r>
            <w:r>
              <w:rPr>
                <w:noProof/>
                <w:webHidden/>
              </w:rPr>
              <w:fldChar w:fldCharType="begin"/>
            </w:r>
            <w:r>
              <w:rPr>
                <w:noProof/>
                <w:webHidden/>
              </w:rPr>
              <w:instrText xml:space="preserve"> PAGEREF _Toc106202730 \h </w:instrText>
            </w:r>
            <w:r>
              <w:rPr>
                <w:noProof/>
                <w:webHidden/>
              </w:rPr>
            </w:r>
            <w:r>
              <w:rPr>
                <w:noProof/>
                <w:webHidden/>
              </w:rPr>
              <w:fldChar w:fldCharType="separate"/>
            </w:r>
            <w:r>
              <w:rPr>
                <w:noProof/>
                <w:webHidden/>
              </w:rPr>
              <w:t>1</w:t>
            </w:r>
            <w:r>
              <w:rPr>
                <w:noProof/>
                <w:webHidden/>
              </w:rPr>
              <w:fldChar w:fldCharType="end"/>
            </w:r>
          </w:hyperlink>
        </w:p>
        <w:p w14:paraId="6F76B814" w14:textId="7B1AD35E" w:rsidR="00335E79" w:rsidRDefault="00335E79">
          <w:pPr>
            <w:pStyle w:val="Inhopg1"/>
            <w:tabs>
              <w:tab w:val="right" w:leader="dot" w:pos="9854"/>
            </w:tabs>
            <w:rPr>
              <w:noProof/>
              <w:sz w:val="22"/>
              <w:szCs w:val="22"/>
              <w:lang w:eastAsia="nl-NL"/>
            </w:rPr>
          </w:pPr>
          <w:hyperlink w:anchor="_Toc106202731" w:history="1">
            <w:r w:rsidRPr="00B35C63">
              <w:rPr>
                <w:rStyle w:val="Hyperlink"/>
                <w:noProof/>
              </w:rPr>
              <w:t>Hypothese</w:t>
            </w:r>
            <w:r>
              <w:rPr>
                <w:noProof/>
                <w:webHidden/>
              </w:rPr>
              <w:tab/>
            </w:r>
            <w:r>
              <w:rPr>
                <w:noProof/>
                <w:webHidden/>
              </w:rPr>
              <w:fldChar w:fldCharType="begin"/>
            </w:r>
            <w:r>
              <w:rPr>
                <w:noProof/>
                <w:webHidden/>
              </w:rPr>
              <w:instrText xml:space="preserve"> PAGEREF _Toc106202731 \h </w:instrText>
            </w:r>
            <w:r>
              <w:rPr>
                <w:noProof/>
                <w:webHidden/>
              </w:rPr>
            </w:r>
            <w:r>
              <w:rPr>
                <w:noProof/>
                <w:webHidden/>
              </w:rPr>
              <w:fldChar w:fldCharType="separate"/>
            </w:r>
            <w:r>
              <w:rPr>
                <w:noProof/>
                <w:webHidden/>
              </w:rPr>
              <w:t>2</w:t>
            </w:r>
            <w:r>
              <w:rPr>
                <w:noProof/>
                <w:webHidden/>
              </w:rPr>
              <w:fldChar w:fldCharType="end"/>
            </w:r>
          </w:hyperlink>
        </w:p>
        <w:p w14:paraId="3880B78D" w14:textId="2E424DBA" w:rsidR="00335E79" w:rsidRDefault="00335E79">
          <w:pPr>
            <w:pStyle w:val="Inhopg1"/>
            <w:tabs>
              <w:tab w:val="right" w:leader="dot" w:pos="9854"/>
            </w:tabs>
            <w:rPr>
              <w:noProof/>
              <w:sz w:val="22"/>
              <w:szCs w:val="22"/>
              <w:lang w:eastAsia="nl-NL"/>
            </w:rPr>
          </w:pPr>
          <w:hyperlink w:anchor="_Toc106202732" w:history="1">
            <w:r w:rsidRPr="00B35C63">
              <w:rPr>
                <w:rStyle w:val="Hyperlink"/>
                <w:noProof/>
              </w:rPr>
              <w:t>Deelvraag 1: Welke kenmerken hebben autistische kinderen?</w:t>
            </w:r>
            <w:r>
              <w:rPr>
                <w:noProof/>
                <w:webHidden/>
              </w:rPr>
              <w:tab/>
            </w:r>
            <w:r>
              <w:rPr>
                <w:noProof/>
                <w:webHidden/>
              </w:rPr>
              <w:fldChar w:fldCharType="begin"/>
            </w:r>
            <w:r>
              <w:rPr>
                <w:noProof/>
                <w:webHidden/>
              </w:rPr>
              <w:instrText xml:space="preserve"> PAGEREF _Toc106202732 \h </w:instrText>
            </w:r>
            <w:r>
              <w:rPr>
                <w:noProof/>
                <w:webHidden/>
              </w:rPr>
            </w:r>
            <w:r>
              <w:rPr>
                <w:noProof/>
                <w:webHidden/>
              </w:rPr>
              <w:fldChar w:fldCharType="separate"/>
            </w:r>
            <w:r>
              <w:rPr>
                <w:noProof/>
                <w:webHidden/>
              </w:rPr>
              <w:t>2</w:t>
            </w:r>
            <w:r>
              <w:rPr>
                <w:noProof/>
                <w:webHidden/>
              </w:rPr>
              <w:fldChar w:fldCharType="end"/>
            </w:r>
          </w:hyperlink>
        </w:p>
        <w:p w14:paraId="3D0E5F6F" w14:textId="73301CFD" w:rsidR="00335E79" w:rsidRDefault="00335E79">
          <w:pPr>
            <w:pStyle w:val="Inhopg1"/>
            <w:tabs>
              <w:tab w:val="right" w:leader="dot" w:pos="9854"/>
            </w:tabs>
            <w:rPr>
              <w:noProof/>
              <w:sz w:val="22"/>
              <w:szCs w:val="22"/>
              <w:lang w:eastAsia="nl-NL"/>
            </w:rPr>
          </w:pPr>
          <w:hyperlink w:anchor="_Toc106202733" w:history="1">
            <w:r w:rsidRPr="00B35C63">
              <w:rPr>
                <w:rStyle w:val="Hyperlink"/>
                <w:noProof/>
              </w:rPr>
              <w:t>Deelvraag 2: Wat voor problemen kunnen kinderen met autisme in het dagelijks leven ervaren?</w:t>
            </w:r>
            <w:r>
              <w:rPr>
                <w:noProof/>
                <w:webHidden/>
              </w:rPr>
              <w:tab/>
            </w:r>
            <w:r>
              <w:rPr>
                <w:noProof/>
                <w:webHidden/>
              </w:rPr>
              <w:fldChar w:fldCharType="begin"/>
            </w:r>
            <w:r>
              <w:rPr>
                <w:noProof/>
                <w:webHidden/>
              </w:rPr>
              <w:instrText xml:space="preserve"> PAGEREF _Toc106202733 \h </w:instrText>
            </w:r>
            <w:r>
              <w:rPr>
                <w:noProof/>
                <w:webHidden/>
              </w:rPr>
            </w:r>
            <w:r>
              <w:rPr>
                <w:noProof/>
                <w:webHidden/>
              </w:rPr>
              <w:fldChar w:fldCharType="separate"/>
            </w:r>
            <w:r>
              <w:rPr>
                <w:noProof/>
                <w:webHidden/>
              </w:rPr>
              <w:t>3</w:t>
            </w:r>
            <w:r>
              <w:rPr>
                <w:noProof/>
                <w:webHidden/>
              </w:rPr>
              <w:fldChar w:fldCharType="end"/>
            </w:r>
          </w:hyperlink>
        </w:p>
        <w:p w14:paraId="6B6FFC8A" w14:textId="7EEDD4B8" w:rsidR="00335E79" w:rsidRDefault="00335E79">
          <w:pPr>
            <w:pStyle w:val="Inhopg1"/>
            <w:tabs>
              <w:tab w:val="right" w:leader="dot" w:pos="9854"/>
            </w:tabs>
            <w:rPr>
              <w:noProof/>
              <w:sz w:val="22"/>
              <w:szCs w:val="22"/>
              <w:lang w:eastAsia="nl-NL"/>
            </w:rPr>
          </w:pPr>
          <w:hyperlink w:anchor="_Toc106202734" w:history="1">
            <w:r w:rsidRPr="00B35C63">
              <w:rPr>
                <w:rStyle w:val="Hyperlink"/>
                <w:noProof/>
              </w:rPr>
              <w:t>Deelvraag 3: Welke soorten hulp kan vak therapie bieden bij mensen in het spectrum?</w:t>
            </w:r>
            <w:r>
              <w:rPr>
                <w:noProof/>
                <w:webHidden/>
              </w:rPr>
              <w:tab/>
            </w:r>
            <w:r>
              <w:rPr>
                <w:noProof/>
                <w:webHidden/>
              </w:rPr>
              <w:fldChar w:fldCharType="begin"/>
            </w:r>
            <w:r>
              <w:rPr>
                <w:noProof/>
                <w:webHidden/>
              </w:rPr>
              <w:instrText xml:space="preserve"> PAGEREF _Toc106202734 \h </w:instrText>
            </w:r>
            <w:r>
              <w:rPr>
                <w:noProof/>
                <w:webHidden/>
              </w:rPr>
            </w:r>
            <w:r>
              <w:rPr>
                <w:noProof/>
                <w:webHidden/>
              </w:rPr>
              <w:fldChar w:fldCharType="separate"/>
            </w:r>
            <w:r>
              <w:rPr>
                <w:noProof/>
                <w:webHidden/>
              </w:rPr>
              <w:t>4</w:t>
            </w:r>
            <w:r>
              <w:rPr>
                <w:noProof/>
                <w:webHidden/>
              </w:rPr>
              <w:fldChar w:fldCharType="end"/>
            </w:r>
          </w:hyperlink>
        </w:p>
        <w:p w14:paraId="42382475" w14:textId="5355BFC8" w:rsidR="00335E79" w:rsidRDefault="00335E79">
          <w:pPr>
            <w:pStyle w:val="Inhopg1"/>
            <w:tabs>
              <w:tab w:val="right" w:leader="dot" w:pos="9854"/>
            </w:tabs>
            <w:rPr>
              <w:noProof/>
              <w:sz w:val="22"/>
              <w:szCs w:val="22"/>
              <w:lang w:eastAsia="nl-NL"/>
            </w:rPr>
          </w:pPr>
          <w:hyperlink w:anchor="_Toc106202735" w:history="1">
            <w:r w:rsidRPr="00B35C63">
              <w:rPr>
                <w:rStyle w:val="Hyperlink"/>
                <w:noProof/>
              </w:rPr>
              <w:t>Deelvraag 4: Welke hulp kan het gebruik van afbeeldingen bieden met problemen van autistische kinderen?</w:t>
            </w:r>
            <w:r>
              <w:rPr>
                <w:noProof/>
                <w:webHidden/>
              </w:rPr>
              <w:tab/>
            </w:r>
            <w:r>
              <w:rPr>
                <w:noProof/>
                <w:webHidden/>
              </w:rPr>
              <w:fldChar w:fldCharType="begin"/>
            </w:r>
            <w:r>
              <w:rPr>
                <w:noProof/>
                <w:webHidden/>
              </w:rPr>
              <w:instrText xml:space="preserve"> PAGEREF _Toc106202735 \h </w:instrText>
            </w:r>
            <w:r>
              <w:rPr>
                <w:noProof/>
                <w:webHidden/>
              </w:rPr>
            </w:r>
            <w:r>
              <w:rPr>
                <w:noProof/>
                <w:webHidden/>
              </w:rPr>
              <w:fldChar w:fldCharType="separate"/>
            </w:r>
            <w:r>
              <w:rPr>
                <w:noProof/>
                <w:webHidden/>
              </w:rPr>
              <w:t>5</w:t>
            </w:r>
            <w:r>
              <w:rPr>
                <w:noProof/>
                <w:webHidden/>
              </w:rPr>
              <w:fldChar w:fldCharType="end"/>
            </w:r>
          </w:hyperlink>
        </w:p>
        <w:p w14:paraId="7EDB6CC0" w14:textId="13C481D1" w:rsidR="00335E79" w:rsidRDefault="00335E79">
          <w:pPr>
            <w:pStyle w:val="Inhopg1"/>
            <w:tabs>
              <w:tab w:val="right" w:leader="dot" w:pos="9854"/>
            </w:tabs>
            <w:rPr>
              <w:noProof/>
              <w:sz w:val="22"/>
              <w:szCs w:val="22"/>
              <w:lang w:eastAsia="nl-NL"/>
            </w:rPr>
          </w:pPr>
          <w:hyperlink w:anchor="_Toc106202736" w:history="1">
            <w:r w:rsidRPr="00B35C63">
              <w:rPr>
                <w:rStyle w:val="Hyperlink"/>
                <w:noProof/>
              </w:rPr>
              <w:t>Conclusie</w:t>
            </w:r>
            <w:r>
              <w:rPr>
                <w:noProof/>
                <w:webHidden/>
              </w:rPr>
              <w:tab/>
            </w:r>
            <w:r>
              <w:rPr>
                <w:noProof/>
                <w:webHidden/>
              </w:rPr>
              <w:fldChar w:fldCharType="begin"/>
            </w:r>
            <w:r>
              <w:rPr>
                <w:noProof/>
                <w:webHidden/>
              </w:rPr>
              <w:instrText xml:space="preserve"> PAGEREF _Toc106202736 \h </w:instrText>
            </w:r>
            <w:r>
              <w:rPr>
                <w:noProof/>
                <w:webHidden/>
              </w:rPr>
            </w:r>
            <w:r>
              <w:rPr>
                <w:noProof/>
                <w:webHidden/>
              </w:rPr>
              <w:fldChar w:fldCharType="separate"/>
            </w:r>
            <w:r>
              <w:rPr>
                <w:noProof/>
                <w:webHidden/>
              </w:rPr>
              <w:t>7</w:t>
            </w:r>
            <w:r>
              <w:rPr>
                <w:noProof/>
                <w:webHidden/>
              </w:rPr>
              <w:fldChar w:fldCharType="end"/>
            </w:r>
          </w:hyperlink>
        </w:p>
        <w:p w14:paraId="7C714D0B" w14:textId="42E7F032" w:rsidR="00AC3C6F" w:rsidRPr="00864162" w:rsidRDefault="006077FB" w:rsidP="001A1883">
          <w:pPr>
            <w:pStyle w:val="Inhopg1"/>
            <w:tabs>
              <w:tab w:val="right" w:leader="dot" w:pos="8296"/>
            </w:tabs>
            <w:rPr>
              <w:noProof/>
              <w:sz w:val="22"/>
              <w:szCs w:val="22"/>
              <w:lang w:eastAsia="nl-NL"/>
            </w:rPr>
          </w:pPr>
          <w:r w:rsidRPr="00864162">
            <w:rPr>
              <w:b/>
              <w:bCs/>
              <w:sz w:val="22"/>
              <w:szCs w:val="22"/>
            </w:rPr>
            <w:fldChar w:fldCharType="end"/>
          </w:r>
        </w:p>
      </w:sdtContent>
    </w:sdt>
    <w:p w14:paraId="4C077E6A" w14:textId="77777777" w:rsidR="00603DA5" w:rsidRDefault="00603DA5" w:rsidP="00603DA5"/>
    <w:p w14:paraId="230BC023" w14:textId="77777777" w:rsidR="00603DA5" w:rsidRDefault="00603DA5" w:rsidP="00603DA5"/>
    <w:p w14:paraId="0FAB9467" w14:textId="246183BC" w:rsidR="00A30359" w:rsidRPr="003B1947" w:rsidRDefault="00A30359" w:rsidP="00A30359">
      <w:pPr>
        <w:pStyle w:val="Kop1"/>
        <w:rPr>
          <w:sz w:val="24"/>
          <w:szCs w:val="24"/>
        </w:rPr>
      </w:pPr>
      <w:bookmarkStart w:id="0" w:name="_Toc106202727"/>
      <w:r w:rsidRPr="003B1947">
        <w:rPr>
          <w:sz w:val="24"/>
          <w:szCs w:val="24"/>
        </w:rPr>
        <w:t>Inleiding</w:t>
      </w:r>
      <w:bookmarkEnd w:id="0"/>
    </w:p>
    <w:p w14:paraId="1F204510" w14:textId="5BCAB7E0" w:rsidR="00D34781" w:rsidRPr="00864162" w:rsidRDefault="003B4601" w:rsidP="003B4601">
      <w:pPr>
        <w:pStyle w:val="Kop3"/>
        <w:rPr>
          <w:sz w:val="22"/>
          <w:szCs w:val="22"/>
        </w:rPr>
      </w:pPr>
      <w:bookmarkStart w:id="1" w:name="_Toc106202728"/>
      <w:r w:rsidRPr="00864162">
        <w:rPr>
          <w:sz w:val="22"/>
          <w:szCs w:val="22"/>
        </w:rPr>
        <w:t>Aanleiding</w:t>
      </w:r>
      <w:bookmarkEnd w:id="1"/>
    </w:p>
    <w:p w14:paraId="0AFCE445" w14:textId="65CF9DA4" w:rsidR="002755E4" w:rsidRPr="00864162" w:rsidRDefault="00B353C0" w:rsidP="002755E4">
      <w:pPr>
        <w:rPr>
          <w:sz w:val="22"/>
          <w:szCs w:val="22"/>
        </w:rPr>
      </w:pPr>
      <w:r w:rsidRPr="00864162">
        <w:rPr>
          <w:sz w:val="22"/>
          <w:szCs w:val="22"/>
        </w:rPr>
        <w:t>Het profielwerkstuk is een soort meesterproef die alle leerlingen in de laatste klas uit de bovenbouw moeten maken. Dit doe je dan met een vak uit het gekozen profiel. Ikzelf heb ervoor gekozen om een onderwerp te kiezen die dichter bij mij staat. Als familie kregen we hulp met hoe we moeten omgaan met mijn broertje</w:t>
      </w:r>
      <w:r w:rsidR="00346AC8">
        <w:rPr>
          <w:sz w:val="22"/>
          <w:szCs w:val="22"/>
        </w:rPr>
        <w:t xml:space="preserve"> </w:t>
      </w:r>
      <w:r w:rsidRPr="00864162">
        <w:rPr>
          <w:sz w:val="22"/>
          <w:szCs w:val="22"/>
        </w:rPr>
        <w:t xml:space="preserve">die autisme heeft, daarbij werd altijd getekend als ze mijn broertje iets uit probeerde te leggen of als ze een afspraak aan het maken waren. Ik vroeg me af of mijn broertje dingen beter begrijpt als het uitgetekend wordt. Zo </w:t>
      </w:r>
      <w:r w:rsidR="00E62FD3" w:rsidRPr="00864162">
        <w:rPr>
          <w:sz w:val="22"/>
          <w:szCs w:val="22"/>
        </w:rPr>
        <w:t xml:space="preserve">ontstond </w:t>
      </w:r>
      <w:r w:rsidRPr="00864162">
        <w:rPr>
          <w:sz w:val="22"/>
          <w:szCs w:val="22"/>
        </w:rPr>
        <w:t xml:space="preserve">mijn hoofdvraag “Wat zijn de effecten van </w:t>
      </w:r>
      <w:r w:rsidR="00F45C35" w:rsidRPr="00864162">
        <w:rPr>
          <w:sz w:val="22"/>
          <w:szCs w:val="22"/>
        </w:rPr>
        <w:t xml:space="preserve">beeldende </w:t>
      </w:r>
      <w:r w:rsidRPr="00864162">
        <w:rPr>
          <w:sz w:val="22"/>
          <w:szCs w:val="22"/>
        </w:rPr>
        <w:t xml:space="preserve">kunst bij kinderen met </w:t>
      </w:r>
      <w:r w:rsidR="00B272FB" w:rsidRPr="00864162">
        <w:rPr>
          <w:sz w:val="22"/>
          <w:szCs w:val="22"/>
        </w:rPr>
        <w:t>ASS</w:t>
      </w:r>
      <w:r w:rsidRPr="00864162">
        <w:rPr>
          <w:sz w:val="22"/>
          <w:szCs w:val="22"/>
        </w:rPr>
        <w:t xml:space="preserve">?” gekomen. Dit paste perfect bij het vak tekenen en zo kwam ik gemakkelijk bij mijn PWS-onderwerp. Ik heb met </w:t>
      </w:r>
      <w:r w:rsidR="00346AC8">
        <w:rPr>
          <w:sz w:val="22"/>
          <w:szCs w:val="22"/>
        </w:rPr>
        <w:t xml:space="preserve">(docent) </w:t>
      </w:r>
      <w:r w:rsidRPr="00864162">
        <w:rPr>
          <w:sz w:val="22"/>
          <w:szCs w:val="22"/>
        </w:rPr>
        <w:t>gesproken of dit een goed onderwerp en hij was gelijk enthousiast en</w:t>
      </w:r>
      <w:r w:rsidR="00AF2E2D" w:rsidRPr="00864162">
        <w:rPr>
          <w:sz w:val="22"/>
          <w:szCs w:val="22"/>
        </w:rPr>
        <w:t xml:space="preserve"> wilde</w:t>
      </w:r>
      <w:r w:rsidRPr="00864162">
        <w:rPr>
          <w:sz w:val="22"/>
          <w:szCs w:val="22"/>
        </w:rPr>
        <w:t xml:space="preserve"> </w:t>
      </w:r>
      <w:r w:rsidR="006D35CC" w:rsidRPr="00864162">
        <w:rPr>
          <w:sz w:val="22"/>
          <w:szCs w:val="22"/>
        </w:rPr>
        <w:t xml:space="preserve">wel </w:t>
      </w:r>
      <w:r w:rsidRPr="00864162">
        <w:rPr>
          <w:sz w:val="22"/>
          <w:szCs w:val="22"/>
        </w:rPr>
        <w:t xml:space="preserve">mijn begeleider zijn. </w:t>
      </w:r>
    </w:p>
    <w:p w14:paraId="2478D6A9" w14:textId="77777777" w:rsidR="00EE504E" w:rsidRPr="00864162" w:rsidRDefault="00EE504E" w:rsidP="002755E4">
      <w:pPr>
        <w:rPr>
          <w:sz w:val="22"/>
          <w:szCs w:val="22"/>
        </w:rPr>
      </w:pPr>
    </w:p>
    <w:p w14:paraId="026F6368" w14:textId="6BC777EC" w:rsidR="00B353C0" w:rsidRPr="00864162" w:rsidRDefault="002B214E" w:rsidP="00B353C0">
      <w:pPr>
        <w:pStyle w:val="Kop3"/>
        <w:rPr>
          <w:sz w:val="22"/>
          <w:szCs w:val="22"/>
        </w:rPr>
      </w:pPr>
      <w:bookmarkStart w:id="2" w:name="_Toc106202729"/>
      <w:r w:rsidRPr="00864162">
        <w:rPr>
          <w:sz w:val="22"/>
          <w:szCs w:val="22"/>
        </w:rPr>
        <w:t>Theoretisch kader</w:t>
      </w:r>
      <w:bookmarkEnd w:id="2"/>
    </w:p>
    <w:p w14:paraId="24EA251D" w14:textId="3E8F23FA" w:rsidR="0010623E" w:rsidRPr="00864162" w:rsidRDefault="00383720" w:rsidP="00FC41D9">
      <w:pPr>
        <w:rPr>
          <w:sz w:val="22"/>
          <w:szCs w:val="22"/>
        </w:rPr>
      </w:pPr>
      <w:r w:rsidRPr="00864162">
        <w:rPr>
          <w:sz w:val="22"/>
          <w:szCs w:val="22"/>
        </w:rPr>
        <w:t>Ruim 1% van de Nederlanders</w:t>
      </w:r>
      <w:r w:rsidR="00B57414" w:rsidRPr="00864162">
        <w:rPr>
          <w:sz w:val="22"/>
          <w:szCs w:val="22"/>
        </w:rPr>
        <w:t>, ongeveer 200.000 mensen,</w:t>
      </w:r>
      <w:r w:rsidRPr="00864162">
        <w:rPr>
          <w:sz w:val="22"/>
          <w:szCs w:val="22"/>
        </w:rPr>
        <w:t xml:space="preserve"> heeft </w:t>
      </w:r>
      <w:r w:rsidR="00B57414" w:rsidRPr="00864162">
        <w:rPr>
          <w:sz w:val="22"/>
          <w:szCs w:val="22"/>
        </w:rPr>
        <w:t>autisme</w:t>
      </w:r>
      <w:r w:rsidRPr="00864162">
        <w:rPr>
          <w:sz w:val="22"/>
          <w:szCs w:val="22"/>
        </w:rPr>
        <w:t xml:space="preserve">. </w:t>
      </w:r>
      <w:r w:rsidR="004F48E0" w:rsidRPr="00864162">
        <w:rPr>
          <w:sz w:val="22"/>
          <w:szCs w:val="22"/>
        </w:rPr>
        <w:t>A</w:t>
      </w:r>
      <w:r w:rsidR="00D51BC8" w:rsidRPr="00864162">
        <w:rPr>
          <w:sz w:val="22"/>
          <w:szCs w:val="22"/>
        </w:rPr>
        <w:t>SS (autismespectrumstoornis)</w:t>
      </w:r>
      <w:r w:rsidR="004F48E0" w:rsidRPr="00864162">
        <w:rPr>
          <w:sz w:val="22"/>
          <w:szCs w:val="22"/>
        </w:rPr>
        <w:t xml:space="preserve"> is </w:t>
      </w:r>
      <w:r w:rsidR="00226CBB" w:rsidRPr="00864162">
        <w:rPr>
          <w:sz w:val="22"/>
          <w:szCs w:val="22"/>
        </w:rPr>
        <w:t>een ‘</w:t>
      </w:r>
      <w:r w:rsidR="004F48E0" w:rsidRPr="00864162">
        <w:rPr>
          <w:sz w:val="22"/>
          <w:szCs w:val="22"/>
        </w:rPr>
        <w:t>verzamelnaam voor gedragskenmerken die duiden op een kwetsbaarheid op de volgende gebieden: sociale interactie, communicatie, flexibiliteit in denken en handelen en het filteren en integreren van informatie.</w:t>
      </w:r>
      <w:r w:rsidR="00226CBB" w:rsidRPr="00864162">
        <w:rPr>
          <w:sz w:val="22"/>
          <w:szCs w:val="22"/>
        </w:rPr>
        <w:t xml:space="preserve">’ Aldus </w:t>
      </w:r>
      <w:r w:rsidR="0031744E" w:rsidRPr="00864162">
        <w:rPr>
          <w:sz w:val="22"/>
          <w:szCs w:val="22"/>
        </w:rPr>
        <w:t xml:space="preserve">psychiater en hoogleraar </w:t>
      </w:r>
      <w:r w:rsidR="00226CBB" w:rsidRPr="00864162">
        <w:rPr>
          <w:sz w:val="22"/>
          <w:szCs w:val="22"/>
        </w:rPr>
        <w:t xml:space="preserve">Prof. Dr. </w:t>
      </w:r>
      <w:r w:rsidR="0031744E" w:rsidRPr="00864162">
        <w:rPr>
          <w:sz w:val="22"/>
          <w:szCs w:val="22"/>
        </w:rPr>
        <w:t xml:space="preserve">Wouter Staal. </w:t>
      </w:r>
      <w:r w:rsidR="00973622" w:rsidRPr="00864162">
        <w:rPr>
          <w:sz w:val="22"/>
          <w:szCs w:val="22"/>
        </w:rPr>
        <w:t xml:space="preserve">De diagnose </w:t>
      </w:r>
      <w:r w:rsidR="00B91A9F" w:rsidRPr="00864162">
        <w:rPr>
          <w:sz w:val="22"/>
          <w:szCs w:val="22"/>
        </w:rPr>
        <w:t>ASS</w:t>
      </w:r>
      <w:r w:rsidR="00973622" w:rsidRPr="00864162">
        <w:rPr>
          <w:sz w:val="22"/>
          <w:szCs w:val="22"/>
        </w:rPr>
        <w:t xml:space="preserve"> wordt vastgesteld door middel van </w:t>
      </w:r>
      <w:r w:rsidR="00033AE1" w:rsidRPr="00864162">
        <w:rPr>
          <w:sz w:val="22"/>
          <w:szCs w:val="22"/>
        </w:rPr>
        <w:t xml:space="preserve">gedragskenmerken. </w:t>
      </w:r>
      <w:r w:rsidR="00762F53" w:rsidRPr="00864162">
        <w:rPr>
          <w:sz w:val="22"/>
          <w:szCs w:val="22"/>
        </w:rPr>
        <w:t xml:space="preserve">Er is geen biologisch bewijs om aan te tonen dat iemand </w:t>
      </w:r>
      <w:r w:rsidR="005F76FB" w:rsidRPr="00864162">
        <w:rPr>
          <w:sz w:val="22"/>
          <w:szCs w:val="22"/>
        </w:rPr>
        <w:t xml:space="preserve">autisme heeft. </w:t>
      </w:r>
      <w:r w:rsidR="00D63A0A" w:rsidRPr="00864162">
        <w:rPr>
          <w:sz w:val="22"/>
          <w:szCs w:val="22"/>
          <w:vertAlign w:val="superscript"/>
        </w:rPr>
        <w:t>(9)</w:t>
      </w:r>
    </w:p>
    <w:p w14:paraId="17C53AEE" w14:textId="77777777" w:rsidR="00F07856" w:rsidRPr="00864162" w:rsidRDefault="00F07856" w:rsidP="00FC41D9">
      <w:pPr>
        <w:rPr>
          <w:sz w:val="22"/>
          <w:szCs w:val="22"/>
        </w:rPr>
      </w:pPr>
    </w:p>
    <w:p w14:paraId="5E509B08" w14:textId="6056CD2C" w:rsidR="00FC41D9" w:rsidRPr="00864162" w:rsidRDefault="001A2A6B" w:rsidP="00FC41D9">
      <w:pPr>
        <w:rPr>
          <w:sz w:val="22"/>
          <w:szCs w:val="22"/>
        </w:rPr>
      </w:pPr>
      <w:r w:rsidRPr="00864162">
        <w:rPr>
          <w:sz w:val="22"/>
          <w:szCs w:val="22"/>
        </w:rPr>
        <w:t>Vooral op sociaal gebied bevinden mensen met</w:t>
      </w:r>
      <w:r w:rsidR="00B91A9F" w:rsidRPr="00864162">
        <w:rPr>
          <w:sz w:val="22"/>
          <w:szCs w:val="22"/>
        </w:rPr>
        <w:t xml:space="preserve"> ASS </w:t>
      </w:r>
      <w:r w:rsidRPr="00864162">
        <w:rPr>
          <w:sz w:val="22"/>
          <w:szCs w:val="22"/>
        </w:rPr>
        <w:t>problemen, hun sociale intuïtie is te goed of te slecht ontwikkeld.</w:t>
      </w:r>
      <w:r w:rsidR="00D63A0A" w:rsidRPr="00864162">
        <w:rPr>
          <w:sz w:val="22"/>
          <w:szCs w:val="22"/>
        </w:rPr>
        <w:t xml:space="preserve"> </w:t>
      </w:r>
      <w:r w:rsidRPr="00864162">
        <w:rPr>
          <w:sz w:val="22"/>
          <w:szCs w:val="22"/>
        </w:rPr>
        <w:t>Daardoor kunnen sociale interacties snel ongemakkelijk worden</w:t>
      </w:r>
      <w:r w:rsidR="0010623E" w:rsidRPr="00864162">
        <w:rPr>
          <w:sz w:val="22"/>
          <w:szCs w:val="22"/>
        </w:rPr>
        <w:t>.</w:t>
      </w:r>
      <w:r w:rsidR="00E62FD3" w:rsidRPr="00864162">
        <w:rPr>
          <w:sz w:val="22"/>
          <w:szCs w:val="22"/>
          <w:vertAlign w:val="superscript"/>
        </w:rPr>
        <w:t xml:space="preserve"> (9)</w:t>
      </w:r>
    </w:p>
    <w:p w14:paraId="57DBF652" w14:textId="6ED9A1A2" w:rsidR="00F07856" w:rsidRPr="00864162" w:rsidRDefault="00CA42A1" w:rsidP="00FC41D9">
      <w:pPr>
        <w:rPr>
          <w:sz w:val="22"/>
          <w:szCs w:val="22"/>
        </w:rPr>
      </w:pPr>
      <w:r w:rsidRPr="00864162">
        <w:rPr>
          <w:noProof/>
          <w:sz w:val="22"/>
          <w:szCs w:val="22"/>
        </w:rPr>
        <w:lastRenderedPageBreak/>
        <w:drawing>
          <wp:anchor distT="0" distB="0" distL="114300" distR="114300" simplePos="0" relativeHeight="251652608" behindDoc="0" locked="0" layoutInCell="1" allowOverlap="1" wp14:anchorId="1D328526" wp14:editId="2E1AA615">
            <wp:simplePos x="0" y="0"/>
            <wp:positionH relativeFrom="margin">
              <wp:align>right</wp:align>
            </wp:positionH>
            <wp:positionV relativeFrom="paragraph">
              <wp:posOffset>93980</wp:posOffset>
            </wp:positionV>
            <wp:extent cx="2599690" cy="1950085"/>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9690" cy="1950085"/>
                    </a:xfrm>
                    <a:prstGeom prst="rect">
                      <a:avLst/>
                    </a:prstGeom>
                    <a:noFill/>
                  </pic:spPr>
                </pic:pic>
              </a:graphicData>
            </a:graphic>
            <wp14:sizeRelH relativeFrom="page">
              <wp14:pctWidth>0</wp14:pctWidth>
            </wp14:sizeRelH>
            <wp14:sizeRelV relativeFrom="page">
              <wp14:pctHeight>0</wp14:pctHeight>
            </wp14:sizeRelV>
          </wp:anchor>
        </w:drawing>
      </w:r>
    </w:p>
    <w:p w14:paraId="7119B51D" w14:textId="7AC190B6" w:rsidR="0010623E" w:rsidRPr="00864162" w:rsidRDefault="0010623E" w:rsidP="00FC41D9">
      <w:pPr>
        <w:rPr>
          <w:sz w:val="22"/>
          <w:szCs w:val="22"/>
        </w:rPr>
      </w:pPr>
      <w:r w:rsidRPr="00864162">
        <w:rPr>
          <w:sz w:val="22"/>
          <w:szCs w:val="22"/>
        </w:rPr>
        <w:t>Ook wordt informatie</w:t>
      </w:r>
      <w:r w:rsidR="009E7A61" w:rsidRPr="00864162">
        <w:rPr>
          <w:sz w:val="22"/>
          <w:szCs w:val="22"/>
        </w:rPr>
        <w:t xml:space="preserve"> in je hersenen</w:t>
      </w:r>
      <w:r w:rsidRPr="00864162">
        <w:rPr>
          <w:sz w:val="22"/>
          <w:szCs w:val="22"/>
        </w:rPr>
        <w:t xml:space="preserve"> anders verwerkt bij kinderen met ASS.</w:t>
      </w:r>
      <w:r w:rsidR="00C176B6" w:rsidRPr="00864162">
        <w:rPr>
          <w:sz w:val="22"/>
          <w:szCs w:val="22"/>
        </w:rPr>
        <w:t xml:space="preserve"> Dit geldt ook voor informatie dat binnenkomt via de zintuigen. </w:t>
      </w:r>
      <w:r w:rsidR="00575821" w:rsidRPr="00864162">
        <w:rPr>
          <w:sz w:val="22"/>
          <w:szCs w:val="22"/>
        </w:rPr>
        <w:t xml:space="preserve">Ze krijgen te maken met over- of juist </w:t>
      </w:r>
      <w:r w:rsidR="00D63A0A" w:rsidRPr="00864162">
        <w:rPr>
          <w:sz w:val="22"/>
          <w:szCs w:val="22"/>
        </w:rPr>
        <w:t>onder gevoeligheid</w:t>
      </w:r>
      <w:r w:rsidR="00D2058C" w:rsidRPr="00864162">
        <w:rPr>
          <w:sz w:val="22"/>
          <w:szCs w:val="22"/>
        </w:rPr>
        <w:t xml:space="preserve"> op sensorisch gebied.</w:t>
      </w:r>
      <w:r w:rsidR="00D63A0A" w:rsidRPr="00864162">
        <w:rPr>
          <w:sz w:val="22"/>
          <w:szCs w:val="22"/>
        </w:rPr>
        <w:t xml:space="preserve"> </w:t>
      </w:r>
      <w:r w:rsidR="00D63A0A" w:rsidRPr="00864162">
        <w:rPr>
          <w:sz w:val="22"/>
          <w:szCs w:val="22"/>
          <w:vertAlign w:val="superscript"/>
        </w:rPr>
        <w:t>(9)</w:t>
      </w:r>
      <w:r w:rsidR="00D63A0A" w:rsidRPr="00864162">
        <w:rPr>
          <w:sz w:val="22"/>
          <w:szCs w:val="22"/>
        </w:rPr>
        <w:t xml:space="preserve"> </w:t>
      </w:r>
      <w:r w:rsidR="007E0412" w:rsidRPr="00864162">
        <w:rPr>
          <w:sz w:val="22"/>
          <w:szCs w:val="22"/>
        </w:rPr>
        <w:t>Bij mensen zonder a</w:t>
      </w:r>
      <w:r w:rsidR="00657C65" w:rsidRPr="00864162">
        <w:rPr>
          <w:sz w:val="22"/>
          <w:szCs w:val="22"/>
        </w:rPr>
        <w:t>utisme gebeurt het filteren van de</w:t>
      </w:r>
      <w:r w:rsidR="00862979" w:rsidRPr="00864162">
        <w:rPr>
          <w:sz w:val="22"/>
          <w:szCs w:val="22"/>
        </w:rPr>
        <w:t xml:space="preserve"> </w:t>
      </w:r>
      <w:r w:rsidR="00657C65" w:rsidRPr="00864162">
        <w:rPr>
          <w:sz w:val="22"/>
          <w:szCs w:val="22"/>
        </w:rPr>
        <w:t xml:space="preserve">informatie </w:t>
      </w:r>
      <w:r w:rsidR="00862979" w:rsidRPr="00864162">
        <w:rPr>
          <w:sz w:val="22"/>
          <w:szCs w:val="22"/>
        </w:rPr>
        <w:t xml:space="preserve">die via de zintuigen binnenkomt </w:t>
      </w:r>
      <w:r w:rsidR="00657C65" w:rsidRPr="00864162">
        <w:rPr>
          <w:sz w:val="22"/>
          <w:szCs w:val="22"/>
        </w:rPr>
        <w:t>automatisch</w:t>
      </w:r>
      <w:r w:rsidR="009A5959" w:rsidRPr="00864162">
        <w:rPr>
          <w:sz w:val="22"/>
          <w:szCs w:val="22"/>
        </w:rPr>
        <w:t>. Dit gebeurt niet bij mensen met ASS wat leidt tot een overprikkeling van de zintuigen.</w:t>
      </w:r>
      <w:r w:rsidR="0057328F" w:rsidRPr="00864162">
        <w:rPr>
          <w:sz w:val="22"/>
          <w:szCs w:val="22"/>
        </w:rPr>
        <w:t xml:space="preserve"> </w:t>
      </w:r>
      <w:r w:rsidR="0057328F" w:rsidRPr="00864162">
        <w:rPr>
          <w:sz w:val="22"/>
          <w:szCs w:val="22"/>
          <w:vertAlign w:val="superscript"/>
        </w:rPr>
        <w:t>(10)</w:t>
      </w:r>
    </w:p>
    <w:p w14:paraId="372D4C71" w14:textId="77777777" w:rsidR="00F07856" w:rsidRPr="00864162" w:rsidRDefault="00F07856" w:rsidP="00FC41D9">
      <w:pPr>
        <w:rPr>
          <w:sz w:val="22"/>
          <w:szCs w:val="22"/>
        </w:rPr>
      </w:pPr>
    </w:p>
    <w:p w14:paraId="6E8F9445" w14:textId="3BA7F6AC" w:rsidR="00CF0953" w:rsidRPr="00864162" w:rsidRDefault="00D053D3" w:rsidP="00FC41D9">
      <w:pPr>
        <w:rPr>
          <w:sz w:val="22"/>
          <w:szCs w:val="22"/>
          <w:vertAlign w:val="superscript"/>
        </w:rPr>
      </w:pPr>
      <w:r w:rsidRPr="00864162">
        <w:rPr>
          <w:sz w:val="22"/>
          <w:szCs w:val="22"/>
        </w:rPr>
        <w:t xml:space="preserve">We zien dat </w:t>
      </w:r>
      <w:r w:rsidR="005D289E" w:rsidRPr="00864162">
        <w:rPr>
          <w:sz w:val="22"/>
          <w:szCs w:val="22"/>
        </w:rPr>
        <w:t xml:space="preserve">kinderen </w:t>
      </w:r>
      <w:r w:rsidRPr="00864162">
        <w:rPr>
          <w:sz w:val="22"/>
          <w:szCs w:val="22"/>
        </w:rPr>
        <w:t>met ASS een ontbrekend of verzwakt spiegeleff</w:t>
      </w:r>
      <w:r w:rsidR="004611B0" w:rsidRPr="00864162">
        <w:rPr>
          <w:sz w:val="22"/>
          <w:szCs w:val="22"/>
        </w:rPr>
        <w:t>e</w:t>
      </w:r>
      <w:r w:rsidRPr="00864162">
        <w:rPr>
          <w:sz w:val="22"/>
          <w:szCs w:val="22"/>
        </w:rPr>
        <w:t xml:space="preserve">ct hebben. Het spiegeleffect houdt in dat </w:t>
      </w:r>
      <w:r w:rsidR="006534D9" w:rsidRPr="00864162">
        <w:rPr>
          <w:sz w:val="22"/>
          <w:szCs w:val="22"/>
        </w:rPr>
        <w:t xml:space="preserve">mensen zonder </w:t>
      </w:r>
      <w:r w:rsidR="00D77B27" w:rsidRPr="00864162">
        <w:rPr>
          <w:sz w:val="22"/>
          <w:szCs w:val="22"/>
        </w:rPr>
        <w:t xml:space="preserve">autisme emoties </w:t>
      </w:r>
      <w:r w:rsidR="004611B0" w:rsidRPr="00864162">
        <w:rPr>
          <w:sz w:val="22"/>
          <w:szCs w:val="22"/>
        </w:rPr>
        <w:t>vaak automatisch</w:t>
      </w:r>
      <w:r w:rsidR="00D77B27" w:rsidRPr="00864162">
        <w:rPr>
          <w:sz w:val="22"/>
          <w:szCs w:val="22"/>
        </w:rPr>
        <w:t xml:space="preserve"> na doen. Als </w:t>
      </w:r>
      <w:r w:rsidR="004611B0" w:rsidRPr="00864162">
        <w:rPr>
          <w:sz w:val="22"/>
          <w:szCs w:val="22"/>
        </w:rPr>
        <w:t>we</w:t>
      </w:r>
      <w:r w:rsidR="00D77B27" w:rsidRPr="00864162">
        <w:rPr>
          <w:sz w:val="22"/>
          <w:szCs w:val="22"/>
        </w:rPr>
        <w:t xml:space="preserve"> iemand zien lachen</w:t>
      </w:r>
      <w:r w:rsidR="00BA736F" w:rsidRPr="00864162">
        <w:rPr>
          <w:sz w:val="22"/>
          <w:szCs w:val="22"/>
        </w:rPr>
        <w:t>,</w:t>
      </w:r>
      <w:r w:rsidR="00D77B27" w:rsidRPr="00864162">
        <w:rPr>
          <w:sz w:val="22"/>
          <w:szCs w:val="22"/>
        </w:rPr>
        <w:t xml:space="preserve"> lachen </w:t>
      </w:r>
      <w:r w:rsidR="004611B0" w:rsidRPr="00864162">
        <w:rPr>
          <w:sz w:val="22"/>
          <w:szCs w:val="22"/>
        </w:rPr>
        <w:t>we</w:t>
      </w:r>
      <w:r w:rsidR="00D77B27" w:rsidRPr="00864162">
        <w:rPr>
          <w:sz w:val="22"/>
          <w:szCs w:val="22"/>
        </w:rPr>
        <w:t xml:space="preserve"> vaak </w:t>
      </w:r>
      <w:r w:rsidR="00BA736F" w:rsidRPr="00864162">
        <w:rPr>
          <w:sz w:val="22"/>
          <w:szCs w:val="22"/>
        </w:rPr>
        <w:t xml:space="preserve">terug omdat de hersenen </w:t>
      </w:r>
      <w:r w:rsidR="004611B0" w:rsidRPr="00864162">
        <w:rPr>
          <w:sz w:val="22"/>
          <w:szCs w:val="22"/>
        </w:rPr>
        <w:t>op diezelfde manier geactiveerd wordt.</w:t>
      </w:r>
      <w:r w:rsidR="00CD0921" w:rsidRPr="00864162">
        <w:rPr>
          <w:sz w:val="22"/>
          <w:szCs w:val="22"/>
        </w:rPr>
        <w:t xml:space="preserve"> Doordat het spiegeleffect van </w:t>
      </w:r>
      <w:r w:rsidR="005D289E" w:rsidRPr="00864162">
        <w:rPr>
          <w:sz w:val="22"/>
          <w:szCs w:val="22"/>
        </w:rPr>
        <w:t>kinderen</w:t>
      </w:r>
      <w:r w:rsidR="00CD0921" w:rsidRPr="00864162">
        <w:rPr>
          <w:sz w:val="22"/>
          <w:szCs w:val="22"/>
        </w:rPr>
        <w:t xml:space="preserve"> met ASS gebroken is, </w:t>
      </w:r>
      <w:r w:rsidR="004C3928" w:rsidRPr="00864162">
        <w:rPr>
          <w:sz w:val="22"/>
          <w:szCs w:val="22"/>
        </w:rPr>
        <w:t>is het tonen van empathie moeilijker</w:t>
      </w:r>
      <w:r w:rsidR="006B240D" w:rsidRPr="00864162">
        <w:rPr>
          <w:sz w:val="22"/>
          <w:szCs w:val="22"/>
        </w:rPr>
        <w:t xml:space="preserve"> voor hen.</w:t>
      </w:r>
      <w:r w:rsidR="005D289E" w:rsidRPr="00864162">
        <w:rPr>
          <w:sz w:val="22"/>
          <w:szCs w:val="22"/>
        </w:rPr>
        <w:t xml:space="preserve"> Dit </w:t>
      </w:r>
      <w:r w:rsidR="001D6CC0" w:rsidRPr="00864162">
        <w:rPr>
          <w:sz w:val="22"/>
          <w:szCs w:val="22"/>
        </w:rPr>
        <w:t>verandert</w:t>
      </w:r>
      <w:r w:rsidR="005D289E" w:rsidRPr="00864162">
        <w:rPr>
          <w:sz w:val="22"/>
          <w:szCs w:val="22"/>
        </w:rPr>
        <w:t xml:space="preserve"> echter door de jaren heen. Rond de 35 jaar is het spiegeleffect genormaliseerd </w:t>
      </w:r>
      <w:r w:rsidR="000A5EB5" w:rsidRPr="00864162">
        <w:rPr>
          <w:sz w:val="22"/>
          <w:szCs w:val="22"/>
        </w:rPr>
        <w:t xml:space="preserve">en </w:t>
      </w:r>
      <w:r w:rsidR="00FE2D09" w:rsidRPr="00864162">
        <w:rPr>
          <w:sz w:val="22"/>
          <w:szCs w:val="22"/>
        </w:rPr>
        <w:t>als deze mensen nog ouder worden is het spiegeleffect zelfs beter dan mensen zonder autisme</w:t>
      </w:r>
      <w:r w:rsidR="002436F2" w:rsidRPr="00864162">
        <w:rPr>
          <w:sz w:val="22"/>
          <w:szCs w:val="22"/>
        </w:rPr>
        <w:t>.</w:t>
      </w:r>
      <w:r w:rsidR="00313A58" w:rsidRPr="00864162">
        <w:rPr>
          <w:sz w:val="22"/>
          <w:szCs w:val="22"/>
        </w:rPr>
        <w:t xml:space="preserve"> </w:t>
      </w:r>
      <w:r w:rsidR="0095738B" w:rsidRPr="00864162">
        <w:rPr>
          <w:sz w:val="22"/>
          <w:szCs w:val="22"/>
        </w:rPr>
        <w:t xml:space="preserve">Dit wijst erop dat </w:t>
      </w:r>
      <w:r w:rsidR="00DA5BC4" w:rsidRPr="00864162">
        <w:rPr>
          <w:sz w:val="22"/>
          <w:szCs w:val="22"/>
        </w:rPr>
        <w:t xml:space="preserve">het ‘sociale brein’ van mensen met ASS </w:t>
      </w:r>
      <w:r w:rsidR="002454FF" w:rsidRPr="00864162">
        <w:rPr>
          <w:sz w:val="22"/>
          <w:szCs w:val="22"/>
        </w:rPr>
        <w:t>op een ander tempo ontwikkeld en dus niet gebroken is.</w:t>
      </w:r>
      <w:r w:rsidR="00895353" w:rsidRPr="00864162">
        <w:rPr>
          <w:sz w:val="22"/>
          <w:szCs w:val="22"/>
        </w:rPr>
        <w:t xml:space="preserve"> </w:t>
      </w:r>
      <w:r w:rsidR="00313A58" w:rsidRPr="00864162">
        <w:rPr>
          <w:sz w:val="22"/>
          <w:szCs w:val="22"/>
          <w:vertAlign w:val="superscript"/>
        </w:rPr>
        <w:t>(10)</w:t>
      </w:r>
    </w:p>
    <w:p w14:paraId="1A61C0CB" w14:textId="77777777" w:rsidR="00CF0953" w:rsidRPr="00864162" w:rsidRDefault="00CF0953" w:rsidP="00FC41D9">
      <w:pPr>
        <w:rPr>
          <w:sz w:val="22"/>
          <w:szCs w:val="22"/>
        </w:rPr>
      </w:pPr>
    </w:p>
    <w:p w14:paraId="18F0A0A1" w14:textId="6C0B8C35" w:rsidR="00263B23" w:rsidRPr="00864162" w:rsidRDefault="00242D9B" w:rsidP="00FC41D9">
      <w:pPr>
        <w:rPr>
          <w:sz w:val="22"/>
          <w:szCs w:val="22"/>
        </w:rPr>
      </w:pPr>
      <w:r w:rsidRPr="00864162">
        <w:rPr>
          <w:sz w:val="22"/>
          <w:szCs w:val="22"/>
        </w:rPr>
        <w:t xml:space="preserve">Sinds kort wordt </w:t>
      </w:r>
      <w:r w:rsidR="00C124E2" w:rsidRPr="00864162">
        <w:rPr>
          <w:sz w:val="22"/>
          <w:szCs w:val="22"/>
        </w:rPr>
        <w:t xml:space="preserve">alleen de term ASS gebruikt bij het diagnosticeren van autisme. </w:t>
      </w:r>
      <w:r w:rsidR="004E7095" w:rsidRPr="00864162">
        <w:rPr>
          <w:sz w:val="22"/>
          <w:szCs w:val="22"/>
        </w:rPr>
        <w:t>Het bleek namelijk dat de verschillende soorten autisme niet zo verschillend waren. Je k</w:t>
      </w:r>
      <w:r w:rsidR="0030336B" w:rsidRPr="00864162">
        <w:rPr>
          <w:sz w:val="22"/>
          <w:szCs w:val="22"/>
        </w:rPr>
        <w:t xml:space="preserve">unt namelijk van de ene stoornis veel kenmerken hebben maar van de andere ook </w:t>
      </w:r>
      <w:r w:rsidR="0009766D" w:rsidRPr="00864162">
        <w:rPr>
          <w:sz w:val="22"/>
          <w:szCs w:val="22"/>
        </w:rPr>
        <w:t xml:space="preserve">een paar. </w:t>
      </w:r>
      <w:r w:rsidR="00C67783" w:rsidRPr="00864162">
        <w:rPr>
          <w:sz w:val="22"/>
          <w:szCs w:val="22"/>
        </w:rPr>
        <w:t xml:space="preserve">Eerdere </w:t>
      </w:r>
      <w:r w:rsidR="004060A5" w:rsidRPr="00864162">
        <w:rPr>
          <w:sz w:val="22"/>
          <w:szCs w:val="22"/>
        </w:rPr>
        <w:t xml:space="preserve">soorten van autisme </w:t>
      </w:r>
      <w:r w:rsidR="004737D3" w:rsidRPr="00864162">
        <w:rPr>
          <w:sz w:val="22"/>
          <w:szCs w:val="22"/>
        </w:rPr>
        <w:t xml:space="preserve">zijn klassiek autisme, asperger en </w:t>
      </w:r>
      <w:r w:rsidR="009A61A4" w:rsidRPr="00864162">
        <w:rPr>
          <w:sz w:val="22"/>
          <w:szCs w:val="22"/>
        </w:rPr>
        <w:t>PDD-NOS</w:t>
      </w:r>
      <w:r w:rsidR="00603DA5">
        <w:rPr>
          <w:sz w:val="22"/>
          <w:szCs w:val="22"/>
        </w:rPr>
        <w:t>:</w:t>
      </w:r>
    </w:p>
    <w:p w14:paraId="7F9ECC96" w14:textId="1672B079" w:rsidR="00FF207D" w:rsidRPr="00864162" w:rsidRDefault="00A869F4" w:rsidP="009B5BB8">
      <w:pPr>
        <w:pStyle w:val="Lijstalinea"/>
        <w:numPr>
          <w:ilvl w:val="0"/>
          <w:numId w:val="41"/>
        </w:numPr>
        <w:rPr>
          <w:sz w:val="22"/>
          <w:szCs w:val="22"/>
        </w:rPr>
      </w:pPr>
      <w:r w:rsidRPr="00864162">
        <w:rPr>
          <w:sz w:val="22"/>
          <w:szCs w:val="22"/>
        </w:rPr>
        <w:t>Bij klassiek autism</w:t>
      </w:r>
      <w:r w:rsidR="003654BC" w:rsidRPr="00864162">
        <w:rPr>
          <w:sz w:val="22"/>
          <w:szCs w:val="22"/>
        </w:rPr>
        <w:t>e</w:t>
      </w:r>
      <w:r w:rsidRPr="00864162">
        <w:rPr>
          <w:sz w:val="22"/>
          <w:szCs w:val="22"/>
        </w:rPr>
        <w:t xml:space="preserve"> ben je voornamelijk overgevoelig voor </w:t>
      </w:r>
      <w:r w:rsidR="00CD608C" w:rsidRPr="00864162">
        <w:rPr>
          <w:sz w:val="22"/>
          <w:szCs w:val="22"/>
        </w:rPr>
        <w:t xml:space="preserve">prikkels. </w:t>
      </w:r>
      <w:r w:rsidR="003654BC" w:rsidRPr="00864162">
        <w:rPr>
          <w:sz w:val="22"/>
          <w:szCs w:val="22"/>
        </w:rPr>
        <w:t xml:space="preserve">Het is moeilijk om in drukke plekken met veel mensen te zijn. </w:t>
      </w:r>
      <w:r w:rsidR="00D96BE7" w:rsidRPr="00864162">
        <w:rPr>
          <w:sz w:val="22"/>
          <w:szCs w:val="22"/>
        </w:rPr>
        <w:t>Je hebt daarnaast moeite met sociale interacties</w:t>
      </w:r>
      <w:r w:rsidR="00081E3A" w:rsidRPr="00864162">
        <w:rPr>
          <w:sz w:val="22"/>
          <w:szCs w:val="22"/>
        </w:rPr>
        <w:t xml:space="preserve">. Je kunt bepaalde dingen </w:t>
      </w:r>
      <w:r w:rsidR="00D270F9" w:rsidRPr="00864162">
        <w:rPr>
          <w:sz w:val="22"/>
          <w:szCs w:val="22"/>
        </w:rPr>
        <w:t xml:space="preserve">vaak herhalen en </w:t>
      </w:r>
      <w:r w:rsidR="000B1362" w:rsidRPr="00864162">
        <w:rPr>
          <w:sz w:val="22"/>
          <w:szCs w:val="22"/>
        </w:rPr>
        <w:t xml:space="preserve">helemaal opgaan in </w:t>
      </w:r>
      <w:r w:rsidR="006349A8" w:rsidRPr="00864162">
        <w:rPr>
          <w:sz w:val="22"/>
          <w:szCs w:val="22"/>
        </w:rPr>
        <w:t xml:space="preserve">een </w:t>
      </w:r>
      <w:r w:rsidR="007748FA" w:rsidRPr="00864162">
        <w:rPr>
          <w:sz w:val="22"/>
          <w:szCs w:val="22"/>
        </w:rPr>
        <w:t>interesse</w:t>
      </w:r>
      <w:r w:rsidR="006349A8" w:rsidRPr="00864162">
        <w:rPr>
          <w:sz w:val="22"/>
          <w:szCs w:val="22"/>
        </w:rPr>
        <w:t>.</w:t>
      </w:r>
    </w:p>
    <w:p w14:paraId="1DC86524" w14:textId="55413E0D" w:rsidR="009B5BB8" w:rsidRPr="00864162" w:rsidRDefault="00416D0C" w:rsidP="009B5BB8">
      <w:pPr>
        <w:pStyle w:val="Lijstalinea"/>
        <w:numPr>
          <w:ilvl w:val="0"/>
          <w:numId w:val="41"/>
        </w:numPr>
        <w:rPr>
          <w:sz w:val="22"/>
          <w:szCs w:val="22"/>
        </w:rPr>
      </w:pPr>
      <w:r w:rsidRPr="00864162">
        <w:rPr>
          <w:sz w:val="22"/>
          <w:szCs w:val="22"/>
        </w:rPr>
        <w:t>Het syndroom van asperger lijkt in de eerste zin heel erg op klassiek autisme.</w:t>
      </w:r>
      <w:r w:rsidR="000E1EEF" w:rsidRPr="00864162">
        <w:rPr>
          <w:sz w:val="22"/>
          <w:szCs w:val="22"/>
        </w:rPr>
        <w:t xml:space="preserve"> Het verschil ligt echter in de intelligentie van</w:t>
      </w:r>
      <w:r w:rsidR="0010284E" w:rsidRPr="00864162">
        <w:rPr>
          <w:sz w:val="22"/>
          <w:szCs w:val="22"/>
        </w:rPr>
        <w:t xml:space="preserve"> het kind, deze is gemiddeld tot hoog</w:t>
      </w:r>
      <w:r w:rsidR="002425D4" w:rsidRPr="00864162">
        <w:rPr>
          <w:sz w:val="22"/>
          <w:szCs w:val="22"/>
        </w:rPr>
        <w:t>. De taalproblemen zijn minder groot en zou je prima op jezelf kunnen wonen.</w:t>
      </w:r>
    </w:p>
    <w:p w14:paraId="2997D4AD" w14:textId="6473BFC9" w:rsidR="00B02F7A" w:rsidRPr="00864162" w:rsidRDefault="00A25A55" w:rsidP="009B5BB8">
      <w:pPr>
        <w:pStyle w:val="Lijstalinea"/>
        <w:numPr>
          <w:ilvl w:val="0"/>
          <w:numId w:val="41"/>
        </w:numPr>
        <w:rPr>
          <w:sz w:val="22"/>
          <w:szCs w:val="22"/>
        </w:rPr>
      </w:pPr>
      <w:r w:rsidRPr="00864162">
        <w:rPr>
          <w:sz w:val="22"/>
          <w:szCs w:val="22"/>
        </w:rPr>
        <w:t>PDD-NOS is een soort restcategorie van ASS</w:t>
      </w:r>
      <w:r w:rsidR="00062815" w:rsidRPr="00864162">
        <w:rPr>
          <w:sz w:val="22"/>
          <w:szCs w:val="22"/>
        </w:rPr>
        <w:t xml:space="preserve">, je hebt dan </w:t>
      </w:r>
      <w:r w:rsidR="00540519" w:rsidRPr="00864162">
        <w:rPr>
          <w:sz w:val="22"/>
          <w:szCs w:val="22"/>
        </w:rPr>
        <w:t>verscheidene kenmerken van autisme maar ze passen niet netjes binnen een</w:t>
      </w:r>
      <w:r w:rsidR="00126566" w:rsidRPr="00864162">
        <w:rPr>
          <w:sz w:val="22"/>
          <w:szCs w:val="22"/>
        </w:rPr>
        <w:t xml:space="preserve"> soort als asperger of klassieke autisme.</w:t>
      </w:r>
      <w:r w:rsidR="005F5EE2" w:rsidRPr="00864162">
        <w:rPr>
          <w:sz w:val="22"/>
          <w:szCs w:val="22"/>
        </w:rPr>
        <w:t xml:space="preserve"> </w:t>
      </w:r>
      <w:r w:rsidR="005F5EE2" w:rsidRPr="00864162">
        <w:rPr>
          <w:sz w:val="22"/>
          <w:szCs w:val="22"/>
          <w:vertAlign w:val="superscript"/>
        </w:rPr>
        <w:t>(12)</w:t>
      </w:r>
    </w:p>
    <w:p w14:paraId="49909A6D" w14:textId="77777777" w:rsidR="007B1AF3" w:rsidRPr="00864162" w:rsidRDefault="007B1AF3" w:rsidP="007B1AF3">
      <w:pPr>
        <w:rPr>
          <w:sz w:val="22"/>
          <w:szCs w:val="22"/>
        </w:rPr>
      </w:pPr>
    </w:p>
    <w:p w14:paraId="0D7E738A" w14:textId="68E5F59C" w:rsidR="00263B23" w:rsidRPr="00864162" w:rsidRDefault="007B1AF3" w:rsidP="00FC41D9">
      <w:pPr>
        <w:rPr>
          <w:sz w:val="22"/>
          <w:szCs w:val="22"/>
          <w:vertAlign w:val="superscript"/>
        </w:rPr>
      </w:pPr>
      <w:r w:rsidRPr="00864162">
        <w:rPr>
          <w:sz w:val="22"/>
          <w:szCs w:val="22"/>
        </w:rPr>
        <w:t>Vaktherapie</w:t>
      </w:r>
      <w:r w:rsidR="00B402B6" w:rsidRPr="00864162">
        <w:rPr>
          <w:sz w:val="22"/>
          <w:szCs w:val="22"/>
        </w:rPr>
        <w:t xml:space="preserve"> is een soort therapie </w:t>
      </w:r>
      <w:r w:rsidR="00592C94" w:rsidRPr="00864162">
        <w:rPr>
          <w:sz w:val="22"/>
          <w:szCs w:val="22"/>
        </w:rPr>
        <w:t>voor psychosociale en psychiatrische problem</w:t>
      </w:r>
      <w:r w:rsidR="007F1F13" w:rsidRPr="00864162">
        <w:rPr>
          <w:sz w:val="22"/>
          <w:szCs w:val="22"/>
        </w:rPr>
        <w:t>en. Hierbij gaat de therapie juist om het doen en ervaren</w:t>
      </w:r>
      <w:r w:rsidR="007F3809" w:rsidRPr="00864162">
        <w:rPr>
          <w:sz w:val="22"/>
          <w:szCs w:val="22"/>
        </w:rPr>
        <w:t>,</w:t>
      </w:r>
      <w:r w:rsidR="007F1F13" w:rsidRPr="00864162">
        <w:rPr>
          <w:sz w:val="22"/>
          <w:szCs w:val="22"/>
        </w:rPr>
        <w:t xml:space="preserve"> in plaats van praten.</w:t>
      </w:r>
      <w:r w:rsidR="007F3809" w:rsidRPr="00864162">
        <w:rPr>
          <w:sz w:val="22"/>
          <w:szCs w:val="22"/>
        </w:rPr>
        <w:t xml:space="preserve"> </w:t>
      </w:r>
      <w:r w:rsidR="00B42146" w:rsidRPr="00864162">
        <w:rPr>
          <w:sz w:val="22"/>
          <w:szCs w:val="22"/>
        </w:rPr>
        <w:t xml:space="preserve">Een soort vaktherapie die vooral van belang is voor dit onderzoek is beeldende therapie. Beeldende therapie </w:t>
      </w:r>
      <w:r w:rsidR="001645BD" w:rsidRPr="00864162">
        <w:rPr>
          <w:sz w:val="22"/>
          <w:szCs w:val="22"/>
        </w:rPr>
        <w:t xml:space="preserve">wordt er gehandeld </w:t>
      </w:r>
      <w:r w:rsidR="00835296" w:rsidRPr="00864162">
        <w:rPr>
          <w:sz w:val="22"/>
          <w:szCs w:val="22"/>
        </w:rPr>
        <w:t>met beeldende materialen, gereedschappen en technieken, bijvoorbeeld schilderen, tekenen, textiel, metaal, steen, hout en digitale middelen.</w:t>
      </w:r>
      <w:r w:rsidR="000202EA" w:rsidRPr="00864162">
        <w:rPr>
          <w:sz w:val="22"/>
          <w:szCs w:val="22"/>
        </w:rPr>
        <w:t xml:space="preserve"> </w:t>
      </w:r>
      <w:r w:rsidR="00FA2EEA" w:rsidRPr="00864162">
        <w:rPr>
          <w:sz w:val="22"/>
          <w:szCs w:val="22"/>
        </w:rPr>
        <w:t xml:space="preserve">Deze gemaakte werkstukjes kun je wegleggen, </w:t>
      </w:r>
      <w:r w:rsidR="0082406C" w:rsidRPr="00864162">
        <w:rPr>
          <w:sz w:val="22"/>
          <w:szCs w:val="22"/>
        </w:rPr>
        <w:t>loslaten, ernaar kijken en er kan worden ervaren hoe het is om iets even helemaal anders te doen.</w:t>
      </w:r>
      <w:r w:rsidR="00D8523D" w:rsidRPr="00864162">
        <w:rPr>
          <w:sz w:val="22"/>
          <w:szCs w:val="22"/>
        </w:rPr>
        <w:t xml:space="preserve"> De cliënt doet tijdens het maken van dit werk</w:t>
      </w:r>
      <w:r w:rsidR="00311280" w:rsidRPr="00864162">
        <w:rPr>
          <w:sz w:val="22"/>
          <w:szCs w:val="22"/>
        </w:rPr>
        <w:t xml:space="preserve">stuk </w:t>
      </w:r>
      <w:r w:rsidR="00D8523D" w:rsidRPr="00864162">
        <w:rPr>
          <w:sz w:val="22"/>
          <w:szCs w:val="22"/>
        </w:rPr>
        <w:t xml:space="preserve">fysieke, </w:t>
      </w:r>
      <w:r w:rsidR="00311280" w:rsidRPr="00864162">
        <w:rPr>
          <w:sz w:val="22"/>
          <w:szCs w:val="22"/>
        </w:rPr>
        <w:t xml:space="preserve">emotionele, </w:t>
      </w:r>
      <w:r w:rsidR="00D8523D" w:rsidRPr="00864162">
        <w:rPr>
          <w:sz w:val="22"/>
          <w:szCs w:val="22"/>
        </w:rPr>
        <w:t>zintuiglijke en cognitieve ervaringen op.</w:t>
      </w:r>
      <w:r w:rsidR="00907EB1" w:rsidRPr="00864162">
        <w:rPr>
          <w:sz w:val="22"/>
          <w:szCs w:val="22"/>
        </w:rPr>
        <w:t xml:space="preserve"> Er wordt in een veilige omgeving voor confrontatie </w:t>
      </w:r>
      <w:r w:rsidR="005C5DA3" w:rsidRPr="00864162">
        <w:rPr>
          <w:sz w:val="22"/>
          <w:szCs w:val="22"/>
        </w:rPr>
        <w:t>met patronen in denken, handelen en voelen gezorgd.</w:t>
      </w:r>
      <w:r w:rsidR="00835296" w:rsidRPr="00864162">
        <w:rPr>
          <w:sz w:val="22"/>
          <w:szCs w:val="22"/>
        </w:rPr>
        <w:t xml:space="preserve"> </w:t>
      </w:r>
      <w:r w:rsidR="006A4E58" w:rsidRPr="00864162">
        <w:rPr>
          <w:sz w:val="22"/>
          <w:szCs w:val="22"/>
          <w:vertAlign w:val="superscript"/>
        </w:rPr>
        <w:t>(19)</w:t>
      </w:r>
    </w:p>
    <w:p w14:paraId="4069502F" w14:textId="77777777" w:rsidR="000214F0" w:rsidRPr="00864162" w:rsidRDefault="000214F0" w:rsidP="00FC41D9">
      <w:pPr>
        <w:rPr>
          <w:sz w:val="22"/>
          <w:szCs w:val="22"/>
        </w:rPr>
      </w:pPr>
    </w:p>
    <w:p w14:paraId="3ECC461F" w14:textId="6D6BB4DE" w:rsidR="00FC41D9" w:rsidRPr="00864162" w:rsidRDefault="00C6335E" w:rsidP="00FC41D9">
      <w:pPr>
        <w:pStyle w:val="Kop3"/>
        <w:rPr>
          <w:sz w:val="22"/>
          <w:szCs w:val="22"/>
        </w:rPr>
      </w:pPr>
      <w:bookmarkStart w:id="3" w:name="_Toc106202730"/>
      <w:r w:rsidRPr="00864162">
        <w:rPr>
          <w:sz w:val="22"/>
          <w:szCs w:val="22"/>
        </w:rPr>
        <w:t>H</w:t>
      </w:r>
      <w:r w:rsidR="00FC41D9" w:rsidRPr="00864162">
        <w:rPr>
          <w:sz w:val="22"/>
          <w:szCs w:val="22"/>
        </w:rPr>
        <w:t>oofd- en deelvragen</w:t>
      </w:r>
      <w:bookmarkEnd w:id="3"/>
    </w:p>
    <w:p w14:paraId="6B7C62C8" w14:textId="37553591" w:rsidR="001F346C" w:rsidRPr="00864162" w:rsidRDefault="00FC41D9" w:rsidP="001F346C">
      <w:pPr>
        <w:rPr>
          <w:sz w:val="22"/>
          <w:szCs w:val="22"/>
        </w:rPr>
      </w:pPr>
      <w:r w:rsidRPr="00864162">
        <w:rPr>
          <w:sz w:val="22"/>
          <w:szCs w:val="22"/>
        </w:rPr>
        <w:lastRenderedPageBreak/>
        <w:t xml:space="preserve">Bij dit profielwerkstuk </w:t>
      </w:r>
      <w:r w:rsidR="00DA7697" w:rsidRPr="00864162">
        <w:rPr>
          <w:sz w:val="22"/>
          <w:szCs w:val="22"/>
        </w:rPr>
        <w:t>is</w:t>
      </w:r>
      <w:r w:rsidR="00DA7697" w:rsidRPr="00864162">
        <w:rPr>
          <w:color w:val="FF0000"/>
          <w:sz w:val="22"/>
          <w:szCs w:val="22"/>
        </w:rPr>
        <w:t xml:space="preserve"> </w:t>
      </w:r>
      <w:r w:rsidR="00080615" w:rsidRPr="00864162">
        <w:rPr>
          <w:sz w:val="22"/>
          <w:szCs w:val="22"/>
        </w:rPr>
        <w:t xml:space="preserve">de hoofdvraag “Wat zijn de effecten van </w:t>
      </w:r>
      <w:r w:rsidR="00E55E5A" w:rsidRPr="00864162">
        <w:rPr>
          <w:sz w:val="22"/>
          <w:szCs w:val="22"/>
        </w:rPr>
        <w:t xml:space="preserve">beeldende </w:t>
      </w:r>
      <w:r w:rsidR="00080615" w:rsidRPr="00864162">
        <w:rPr>
          <w:sz w:val="22"/>
          <w:szCs w:val="22"/>
        </w:rPr>
        <w:t xml:space="preserve">kunst op kinderen met </w:t>
      </w:r>
      <w:r w:rsidR="0071127B" w:rsidRPr="00864162">
        <w:rPr>
          <w:sz w:val="22"/>
          <w:szCs w:val="22"/>
        </w:rPr>
        <w:t>ASS</w:t>
      </w:r>
      <w:r w:rsidR="00B6222D" w:rsidRPr="00864162">
        <w:rPr>
          <w:sz w:val="22"/>
          <w:szCs w:val="22"/>
        </w:rPr>
        <w:t>?”</w:t>
      </w:r>
      <w:r w:rsidR="00A443C7" w:rsidRPr="00864162">
        <w:rPr>
          <w:sz w:val="22"/>
          <w:szCs w:val="22"/>
        </w:rPr>
        <w:t xml:space="preserve">. </w:t>
      </w:r>
      <w:r w:rsidR="00B6222D" w:rsidRPr="00864162">
        <w:rPr>
          <w:sz w:val="22"/>
          <w:szCs w:val="22"/>
        </w:rPr>
        <w:t xml:space="preserve">Daarnaast </w:t>
      </w:r>
      <w:r w:rsidR="006F7D6B" w:rsidRPr="00864162">
        <w:rPr>
          <w:sz w:val="22"/>
          <w:szCs w:val="22"/>
        </w:rPr>
        <w:t xml:space="preserve">zijn </w:t>
      </w:r>
      <w:r w:rsidR="00B6222D" w:rsidRPr="00864162">
        <w:rPr>
          <w:sz w:val="22"/>
          <w:szCs w:val="22"/>
        </w:rPr>
        <w:t xml:space="preserve">de volgende </w:t>
      </w:r>
      <w:r w:rsidR="001F346C" w:rsidRPr="00864162">
        <w:rPr>
          <w:sz w:val="22"/>
          <w:szCs w:val="22"/>
        </w:rPr>
        <w:t>deelvragen opgesteld</w:t>
      </w:r>
      <w:r w:rsidR="000460F7" w:rsidRPr="00864162">
        <w:rPr>
          <w:sz w:val="22"/>
          <w:szCs w:val="22"/>
        </w:rPr>
        <w:t xml:space="preserve"> die </w:t>
      </w:r>
      <w:r w:rsidR="006F7D6B" w:rsidRPr="00864162">
        <w:rPr>
          <w:sz w:val="22"/>
          <w:szCs w:val="22"/>
        </w:rPr>
        <w:t>worden uitgewerkt om zo de hoofdvraag te beantwoorden</w:t>
      </w:r>
      <w:r w:rsidR="001F346C" w:rsidRPr="00864162">
        <w:rPr>
          <w:sz w:val="22"/>
          <w:szCs w:val="22"/>
        </w:rPr>
        <w:t xml:space="preserve">: </w:t>
      </w:r>
    </w:p>
    <w:p w14:paraId="05C3CD5A" w14:textId="0E6524CB" w:rsidR="00CA5FC9" w:rsidRPr="00864162" w:rsidRDefault="00CA5FC9" w:rsidP="00CA5FC9">
      <w:pPr>
        <w:pStyle w:val="Lijstalinea"/>
        <w:numPr>
          <w:ilvl w:val="0"/>
          <w:numId w:val="22"/>
        </w:numPr>
        <w:rPr>
          <w:sz w:val="22"/>
          <w:szCs w:val="22"/>
        </w:rPr>
      </w:pPr>
      <w:r w:rsidRPr="00864162">
        <w:rPr>
          <w:sz w:val="22"/>
          <w:szCs w:val="22"/>
        </w:rPr>
        <w:t xml:space="preserve">Welke kenmerken hebben autistische kinderen? </w:t>
      </w:r>
    </w:p>
    <w:p w14:paraId="43A999E3" w14:textId="5F0A004D" w:rsidR="00CA5FC9" w:rsidRPr="00864162" w:rsidRDefault="00CA5FC9" w:rsidP="00CA5FC9">
      <w:pPr>
        <w:pStyle w:val="Lijstalinea"/>
        <w:numPr>
          <w:ilvl w:val="0"/>
          <w:numId w:val="22"/>
        </w:numPr>
        <w:rPr>
          <w:sz w:val="22"/>
          <w:szCs w:val="22"/>
        </w:rPr>
      </w:pPr>
      <w:r w:rsidRPr="00864162">
        <w:rPr>
          <w:sz w:val="22"/>
          <w:szCs w:val="22"/>
        </w:rPr>
        <w:t>Wat voor problemen kunnen kinderen met autisme</w:t>
      </w:r>
      <w:r w:rsidR="00DF4ED9" w:rsidRPr="00864162">
        <w:rPr>
          <w:sz w:val="22"/>
          <w:szCs w:val="22"/>
        </w:rPr>
        <w:t xml:space="preserve"> in het dagelijks leven</w:t>
      </w:r>
      <w:r w:rsidRPr="00864162">
        <w:rPr>
          <w:sz w:val="22"/>
          <w:szCs w:val="22"/>
        </w:rPr>
        <w:t xml:space="preserve"> ervaren? </w:t>
      </w:r>
    </w:p>
    <w:p w14:paraId="5C81690A" w14:textId="3A4BF1CC" w:rsidR="00CA5FC9" w:rsidRPr="00864162" w:rsidRDefault="00DF4ED9" w:rsidP="00CA5FC9">
      <w:pPr>
        <w:pStyle w:val="Lijstalinea"/>
        <w:numPr>
          <w:ilvl w:val="0"/>
          <w:numId w:val="22"/>
        </w:numPr>
        <w:rPr>
          <w:sz w:val="22"/>
          <w:szCs w:val="22"/>
        </w:rPr>
      </w:pPr>
      <w:r w:rsidRPr="00864162">
        <w:rPr>
          <w:sz w:val="22"/>
          <w:szCs w:val="22"/>
        </w:rPr>
        <w:t xml:space="preserve">Welke soorten </w:t>
      </w:r>
      <w:r w:rsidR="00CA5FC9" w:rsidRPr="00864162">
        <w:rPr>
          <w:sz w:val="22"/>
          <w:szCs w:val="22"/>
        </w:rPr>
        <w:t>hulp kan vak therapie bieden bij mensen in het spectrum?</w:t>
      </w:r>
    </w:p>
    <w:p w14:paraId="1BAD261E" w14:textId="2FABC19A" w:rsidR="00D37CFA" w:rsidRPr="0087641D" w:rsidRDefault="00345AC5" w:rsidP="00107A04">
      <w:pPr>
        <w:pStyle w:val="Lijstalinea"/>
        <w:numPr>
          <w:ilvl w:val="0"/>
          <w:numId w:val="22"/>
        </w:numPr>
        <w:rPr>
          <w:sz w:val="22"/>
          <w:szCs w:val="22"/>
        </w:rPr>
      </w:pPr>
      <w:r w:rsidRPr="00864162">
        <w:rPr>
          <w:sz w:val="22"/>
          <w:szCs w:val="22"/>
        </w:rPr>
        <w:t>W</w:t>
      </w:r>
      <w:r w:rsidR="00D65B1D" w:rsidRPr="00864162">
        <w:rPr>
          <w:sz w:val="22"/>
          <w:szCs w:val="22"/>
        </w:rPr>
        <w:t>elke hulp kan het</w:t>
      </w:r>
      <w:r w:rsidR="00CA5FC9" w:rsidRPr="00864162">
        <w:rPr>
          <w:sz w:val="22"/>
          <w:szCs w:val="22"/>
        </w:rPr>
        <w:t xml:space="preserve"> gebruik van </w:t>
      </w:r>
      <w:r w:rsidR="00AB3559" w:rsidRPr="00864162">
        <w:rPr>
          <w:sz w:val="22"/>
          <w:szCs w:val="22"/>
        </w:rPr>
        <w:t xml:space="preserve">afbeeldingen </w:t>
      </w:r>
      <w:r w:rsidR="00CA5FC9" w:rsidRPr="00864162">
        <w:rPr>
          <w:sz w:val="22"/>
          <w:szCs w:val="22"/>
        </w:rPr>
        <w:t xml:space="preserve">bieden met problemen van autistische kinderen? </w:t>
      </w:r>
      <w:r w:rsidR="00BA2B8E" w:rsidRPr="00864162">
        <w:rPr>
          <w:color w:val="FF0000"/>
          <w:sz w:val="22"/>
          <w:szCs w:val="22"/>
        </w:rPr>
        <w:t xml:space="preserve"> </w:t>
      </w:r>
    </w:p>
    <w:p w14:paraId="06841548" w14:textId="77777777" w:rsidR="0087641D" w:rsidRPr="0087641D" w:rsidRDefault="0087641D" w:rsidP="0087641D">
      <w:pPr>
        <w:rPr>
          <w:sz w:val="22"/>
          <w:szCs w:val="22"/>
        </w:rPr>
      </w:pPr>
    </w:p>
    <w:p w14:paraId="0C934C53" w14:textId="480DA7E0" w:rsidR="001F346C" w:rsidRPr="003B1947" w:rsidRDefault="00A228F0" w:rsidP="00A228F0">
      <w:pPr>
        <w:pStyle w:val="Kop1"/>
        <w:rPr>
          <w:sz w:val="24"/>
          <w:szCs w:val="24"/>
        </w:rPr>
      </w:pPr>
      <w:bookmarkStart w:id="4" w:name="_Toc106202731"/>
      <w:r w:rsidRPr="003B1947">
        <w:rPr>
          <w:sz w:val="24"/>
          <w:szCs w:val="24"/>
        </w:rPr>
        <w:t>Hypothese</w:t>
      </w:r>
      <w:bookmarkEnd w:id="4"/>
    </w:p>
    <w:p w14:paraId="3F4E6427" w14:textId="4F8B039D" w:rsidR="00A11854" w:rsidRDefault="00FC2DC4" w:rsidP="006077FB">
      <w:pPr>
        <w:rPr>
          <w:sz w:val="22"/>
          <w:szCs w:val="22"/>
        </w:rPr>
      </w:pPr>
      <w:r w:rsidRPr="00864162">
        <w:rPr>
          <w:sz w:val="22"/>
          <w:szCs w:val="22"/>
        </w:rPr>
        <w:t xml:space="preserve">Ik verwacht </w:t>
      </w:r>
      <w:r w:rsidR="009926BF" w:rsidRPr="00864162">
        <w:rPr>
          <w:sz w:val="22"/>
          <w:szCs w:val="22"/>
        </w:rPr>
        <w:t>a</w:t>
      </w:r>
      <w:r w:rsidR="00223421" w:rsidRPr="00864162">
        <w:rPr>
          <w:sz w:val="22"/>
          <w:szCs w:val="22"/>
        </w:rPr>
        <w:t xml:space="preserve">ls resultaat te zien </w:t>
      </w:r>
      <w:r w:rsidRPr="00864162">
        <w:rPr>
          <w:sz w:val="22"/>
          <w:szCs w:val="22"/>
        </w:rPr>
        <w:t>uit mijn onderzoek dat</w:t>
      </w:r>
      <w:r w:rsidR="004F75C7" w:rsidRPr="00864162">
        <w:rPr>
          <w:sz w:val="22"/>
          <w:szCs w:val="22"/>
        </w:rPr>
        <w:t xml:space="preserve"> beeldende</w:t>
      </w:r>
      <w:r w:rsidRPr="00864162">
        <w:rPr>
          <w:sz w:val="22"/>
          <w:szCs w:val="22"/>
        </w:rPr>
        <w:t xml:space="preserve"> kunst vele positieve effecten heeft bij kinderen</w:t>
      </w:r>
      <w:r w:rsidR="00FC0AEB" w:rsidRPr="00864162">
        <w:rPr>
          <w:sz w:val="22"/>
          <w:szCs w:val="22"/>
        </w:rPr>
        <w:t xml:space="preserve"> met</w:t>
      </w:r>
      <w:r w:rsidR="0071127B" w:rsidRPr="00864162">
        <w:rPr>
          <w:sz w:val="22"/>
          <w:szCs w:val="22"/>
        </w:rPr>
        <w:t xml:space="preserve"> ASS</w:t>
      </w:r>
      <w:r w:rsidRPr="00864162">
        <w:rPr>
          <w:sz w:val="22"/>
          <w:szCs w:val="22"/>
        </w:rPr>
        <w:t xml:space="preserve">. Dit omdat </w:t>
      </w:r>
      <w:r w:rsidR="002A7B19" w:rsidRPr="00864162">
        <w:rPr>
          <w:sz w:val="22"/>
          <w:szCs w:val="22"/>
        </w:rPr>
        <w:t xml:space="preserve">deze </w:t>
      </w:r>
      <w:r w:rsidRPr="00864162">
        <w:rPr>
          <w:sz w:val="22"/>
          <w:szCs w:val="22"/>
        </w:rPr>
        <w:t xml:space="preserve">kinderen vaak beeldend denken en dingen beter begrijpen </w:t>
      </w:r>
      <w:r w:rsidR="000C29E3" w:rsidRPr="00864162">
        <w:rPr>
          <w:sz w:val="22"/>
          <w:szCs w:val="22"/>
        </w:rPr>
        <w:t>wanneer dit afgebeeld</w:t>
      </w:r>
      <w:r w:rsidR="00835DC3" w:rsidRPr="00864162">
        <w:rPr>
          <w:sz w:val="22"/>
          <w:szCs w:val="22"/>
        </w:rPr>
        <w:t xml:space="preserve"> wordt, je geeft ze dan het missende puzzelstukje met </w:t>
      </w:r>
      <w:r w:rsidR="00E55DB0" w:rsidRPr="00864162">
        <w:rPr>
          <w:sz w:val="22"/>
          <w:szCs w:val="22"/>
        </w:rPr>
        <w:t>informatie</w:t>
      </w:r>
      <w:r w:rsidR="00835DC3" w:rsidRPr="00864162">
        <w:rPr>
          <w:sz w:val="22"/>
          <w:szCs w:val="22"/>
        </w:rPr>
        <w:t>.</w:t>
      </w:r>
      <w:r w:rsidR="006F6FC1" w:rsidRPr="00864162">
        <w:rPr>
          <w:sz w:val="22"/>
          <w:szCs w:val="22"/>
        </w:rPr>
        <w:t xml:space="preserve"> Want één beeld zegt meer dan </w:t>
      </w:r>
      <w:r w:rsidR="00E55DB0" w:rsidRPr="00864162">
        <w:rPr>
          <w:sz w:val="22"/>
          <w:szCs w:val="22"/>
        </w:rPr>
        <w:t>duizenden</w:t>
      </w:r>
      <w:r w:rsidR="006F6FC1" w:rsidRPr="00864162">
        <w:rPr>
          <w:sz w:val="22"/>
          <w:szCs w:val="22"/>
        </w:rPr>
        <w:t xml:space="preserve"> woorden</w:t>
      </w:r>
      <w:r w:rsidR="00E55DB0" w:rsidRPr="00864162">
        <w:rPr>
          <w:sz w:val="22"/>
          <w:szCs w:val="22"/>
        </w:rPr>
        <w:t>.</w:t>
      </w:r>
      <w:r w:rsidRPr="00864162">
        <w:rPr>
          <w:sz w:val="22"/>
          <w:szCs w:val="22"/>
        </w:rPr>
        <w:t xml:space="preserve"> Daarnaast verwacht ik dat wanneer je kinderen met autisme creatief aan het werk zet, ze </w:t>
      </w:r>
      <w:r w:rsidR="00E72EDB" w:rsidRPr="00864162">
        <w:rPr>
          <w:sz w:val="22"/>
          <w:szCs w:val="22"/>
        </w:rPr>
        <w:t xml:space="preserve">een beetje meer tot rust zullen komen omdat ze zich volledig </w:t>
      </w:r>
      <w:r w:rsidR="000460F7" w:rsidRPr="00864162">
        <w:rPr>
          <w:sz w:val="22"/>
          <w:szCs w:val="22"/>
        </w:rPr>
        <w:t>kunnen</w:t>
      </w:r>
      <w:r w:rsidR="00E72EDB" w:rsidRPr="00864162">
        <w:rPr>
          <w:sz w:val="22"/>
          <w:szCs w:val="22"/>
        </w:rPr>
        <w:t xml:space="preserve"> </w:t>
      </w:r>
      <w:r w:rsidR="00B244D7" w:rsidRPr="00864162">
        <w:rPr>
          <w:sz w:val="22"/>
          <w:szCs w:val="22"/>
        </w:rPr>
        <w:t>concentreren</w:t>
      </w:r>
      <w:r w:rsidR="00E72EDB" w:rsidRPr="00864162">
        <w:rPr>
          <w:sz w:val="22"/>
          <w:szCs w:val="22"/>
        </w:rPr>
        <w:t xml:space="preserve"> op </w:t>
      </w:r>
      <w:r w:rsidR="00A432D5" w:rsidRPr="00864162">
        <w:rPr>
          <w:sz w:val="22"/>
          <w:szCs w:val="22"/>
        </w:rPr>
        <w:t xml:space="preserve">één ding en zich op een creatieve manier kunnen uiten. Ik kan me voor stellen dat </w:t>
      </w:r>
      <w:r w:rsidR="00A2471B" w:rsidRPr="00864162">
        <w:rPr>
          <w:sz w:val="22"/>
          <w:szCs w:val="22"/>
        </w:rPr>
        <w:t>kunst een zekere rust biedt</w:t>
      </w:r>
      <w:r w:rsidR="000007B0" w:rsidRPr="00864162">
        <w:rPr>
          <w:sz w:val="22"/>
          <w:szCs w:val="22"/>
        </w:rPr>
        <w:t xml:space="preserve">. Alle opgestapelde emoties die je niet kunt uiten kunnen op deze manier </w:t>
      </w:r>
      <w:r w:rsidR="00947EE7" w:rsidRPr="00864162">
        <w:rPr>
          <w:sz w:val="22"/>
          <w:szCs w:val="22"/>
        </w:rPr>
        <w:t>toch een beetje verwerkt worden.</w:t>
      </w:r>
    </w:p>
    <w:p w14:paraId="413A86B5" w14:textId="77777777" w:rsidR="00335E79" w:rsidRPr="00864162" w:rsidRDefault="00335E79" w:rsidP="006077FB">
      <w:pPr>
        <w:rPr>
          <w:sz w:val="22"/>
          <w:szCs w:val="22"/>
        </w:rPr>
      </w:pPr>
    </w:p>
    <w:p w14:paraId="69EE5B7A" w14:textId="2E7BA0FE" w:rsidR="008771D4" w:rsidRPr="003B1947" w:rsidRDefault="00B52A8B" w:rsidP="00B52A8B">
      <w:pPr>
        <w:pStyle w:val="Kop1"/>
        <w:rPr>
          <w:sz w:val="24"/>
          <w:szCs w:val="24"/>
        </w:rPr>
      </w:pPr>
      <w:bookmarkStart w:id="5" w:name="_Toc106202732"/>
      <w:r w:rsidRPr="00864162">
        <w:t>D</w:t>
      </w:r>
      <w:r w:rsidRPr="003B1947">
        <w:rPr>
          <w:sz w:val="24"/>
          <w:szCs w:val="24"/>
        </w:rPr>
        <w:t>eelvraag 1</w:t>
      </w:r>
      <w:r w:rsidR="009C5025" w:rsidRPr="003B1947">
        <w:rPr>
          <w:sz w:val="24"/>
          <w:szCs w:val="24"/>
        </w:rPr>
        <w:t>: Welke kenmerken hebben autistische kinderen?</w:t>
      </w:r>
      <w:bookmarkEnd w:id="5"/>
    </w:p>
    <w:p w14:paraId="225A9A2F" w14:textId="7117B2BC" w:rsidR="008771D4" w:rsidRPr="00864162" w:rsidRDefault="00CA3485" w:rsidP="006077FB">
      <w:pPr>
        <w:rPr>
          <w:sz w:val="22"/>
          <w:szCs w:val="22"/>
          <w:vertAlign w:val="superscript"/>
        </w:rPr>
      </w:pPr>
      <w:r w:rsidRPr="00864162">
        <w:rPr>
          <w:sz w:val="22"/>
          <w:szCs w:val="22"/>
        </w:rPr>
        <w:t xml:space="preserve">Kinderen met autisme functioneren slechter dan “normale” kinderen op het gebied van </w:t>
      </w:r>
      <w:r w:rsidR="00DD001D" w:rsidRPr="00864162">
        <w:rPr>
          <w:sz w:val="22"/>
          <w:szCs w:val="22"/>
        </w:rPr>
        <w:t>communicatie</w:t>
      </w:r>
      <w:r w:rsidR="00996C64" w:rsidRPr="00864162">
        <w:rPr>
          <w:sz w:val="22"/>
          <w:szCs w:val="22"/>
        </w:rPr>
        <w:t xml:space="preserve"> en</w:t>
      </w:r>
      <w:r w:rsidR="00DD001D" w:rsidRPr="00864162">
        <w:rPr>
          <w:sz w:val="22"/>
          <w:szCs w:val="22"/>
        </w:rPr>
        <w:t xml:space="preserve"> sociale interacties</w:t>
      </w:r>
      <w:r w:rsidR="00996C64" w:rsidRPr="00864162">
        <w:rPr>
          <w:sz w:val="22"/>
          <w:szCs w:val="22"/>
        </w:rPr>
        <w:t xml:space="preserve">. Daarnaast is er sprake van </w:t>
      </w:r>
      <w:r w:rsidR="00FE0712" w:rsidRPr="00864162">
        <w:rPr>
          <w:sz w:val="22"/>
          <w:szCs w:val="22"/>
        </w:rPr>
        <w:t xml:space="preserve">beperkte, repetitieve en </w:t>
      </w:r>
      <w:r w:rsidR="008173D8" w:rsidRPr="00864162">
        <w:rPr>
          <w:sz w:val="22"/>
          <w:szCs w:val="22"/>
        </w:rPr>
        <w:t>stereotype patronen</w:t>
      </w:r>
      <w:r w:rsidR="00FE0712" w:rsidRPr="00864162">
        <w:rPr>
          <w:sz w:val="22"/>
          <w:szCs w:val="22"/>
        </w:rPr>
        <w:t xml:space="preserve"> van gedrag, activiteiten en interesses.</w:t>
      </w:r>
      <w:r w:rsidR="00AC5A8C" w:rsidRPr="00864162">
        <w:rPr>
          <w:sz w:val="22"/>
          <w:szCs w:val="22"/>
        </w:rPr>
        <w:t xml:space="preserve"> </w:t>
      </w:r>
      <w:r w:rsidR="006637B1" w:rsidRPr="00864162">
        <w:rPr>
          <w:sz w:val="22"/>
          <w:szCs w:val="22"/>
          <w:vertAlign w:val="superscript"/>
        </w:rPr>
        <w:t>(11)</w:t>
      </w:r>
    </w:p>
    <w:p w14:paraId="7A0D0056" w14:textId="2B36F780" w:rsidR="00F07856" w:rsidRPr="00864162" w:rsidRDefault="00F07856" w:rsidP="006077FB">
      <w:pPr>
        <w:rPr>
          <w:sz w:val="22"/>
          <w:szCs w:val="22"/>
        </w:rPr>
      </w:pPr>
    </w:p>
    <w:p w14:paraId="064FFD14" w14:textId="13F78849" w:rsidR="00AC5A8C" w:rsidRPr="00864162" w:rsidRDefault="00AC5A8C" w:rsidP="006077FB">
      <w:pPr>
        <w:rPr>
          <w:sz w:val="22"/>
          <w:szCs w:val="22"/>
          <w:vertAlign w:val="superscript"/>
        </w:rPr>
      </w:pPr>
      <w:r w:rsidRPr="00864162">
        <w:rPr>
          <w:sz w:val="22"/>
          <w:szCs w:val="22"/>
        </w:rPr>
        <w:t xml:space="preserve">Op het gebied van communicatie zien we dat kinderen </w:t>
      </w:r>
      <w:r w:rsidR="008173D8" w:rsidRPr="00864162">
        <w:rPr>
          <w:sz w:val="22"/>
          <w:szCs w:val="22"/>
        </w:rPr>
        <w:t xml:space="preserve">met ASS </w:t>
      </w:r>
      <w:r w:rsidR="00AA4968" w:rsidRPr="00864162">
        <w:rPr>
          <w:sz w:val="22"/>
          <w:szCs w:val="22"/>
        </w:rPr>
        <w:t xml:space="preserve">vaak een achterstand </w:t>
      </w:r>
      <w:r w:rsidR="00147D80" w:rsidRPr="00864162">
        <w:rPr>
          <w:sz w:val="22"/>
          <w:szCs w:val="22"/>
        </w:rPr>
        <w:t xml:space="preserve">in of afwezigheid van </w:t>
      </w:r>
      <w:r w:rsidR="005D3034" w:rsidRPr="00864162">
        <w:rPr>
          <w:sz w:val="22"/>
          <w:szCs w:val="22"/>
        </w:rPr>
        <w:t xml:space="preserve">gesproken taal hebben. </w:t>
      </w:r>
      <w:r w:rsidR="0075497C" w:rsidRPr="00864162">
        <w:rPr>
          <w:sz w:val="22"/>
          <w:szCs w:val="22"/>
        </w:rPr>
        <w:t xml:space="preserve">De een </w:t>
      </w:r>
      <w:r w:rsidR="005D3034" w:rsidRPr="00864162">
        <w:rPr>
          <w:sz w:val="22"/>
          <w:szCs w:val="22"/>
        </w:rPr>
        <w:t>vind</w:t>
      </w:r>
      <w:r w:rsidR="0075497C" w:rsidRPr="00864162">
        <w:rPr>
          <w:sz w:val="22"/>
          <w:szCs w:val="22"/>
        </w:rPr>
        <w:t>t</w:t>
      </w:r>
      <w:r w:rsidR="005D3034" w:rsidRPr="00864162">
        <w:rPr>
          <w:sz w:val="22"/>
          <w:szCs w:val="22"/>
        </w:rPr>
        <w:t xml:space="preserve"> het lastig om een gesprek met anderen aan te gaan en te </w:t>
      </w:r>
      <w:r w:rsidR="00420AC6" w:rsidRPr="00864162">
        <w:rPr>
          <w:sz w:val="22"/>
          <w:szCs w:val="22"/>
        </w:rPr>
        <w:t>onderhouden.</w:t>
      </w:r>
      <w:r w:rsidR="006538B0" w:rsidRPr="00864162">
        <w:rPr>
          <w:sz w:val="22"/>
          <w:szCs w:val="22"/>
        </w:rPr>
        <w:t xml:space="preserve"> </w:t>
      </w:r>
      <w:r w:rsidR="002F76C2" w:rsidRPr="00864162">
        <w:rPr>
          <w:sz w:val="22"/>
          <w:szCs w:val="22"/>
        </w:rPr>
        <w:t>De ander</w:t>
      </w:r>
      <w:r w:rsidR="006538B0" w:rsidRPr="00864162">
        <w:rPr>
          <w:sz w:val="22"/>
          <w:szCs w:val="22"/>
        </w:rPr>
        <w:t xml:space="preserve"> he</w:t>
      </w:r>
      <w:r w:rsidR="002F76C2" w:rsidRPr="00864162">
        <w:rPr>
          <w:sz w:val="22"/>
          <w:szCs w:val="22"/>
        </w:rPr>
        <w:t>eft</w:t>
      </w:r>
      <w:r w:rsidR="006538B0" w:rsidRPr="00864162">
        <w:rPr>
          <w:sz w:val="22"/>
          <w:szCs w:val="22"/>
        </w:rPr>
        <w:t xml:space="preserve"> last van</w:t>
      </w:r>
      <w:r w:rsidR="00882EE4" w:rsidRPr="00864162">
        <w:rPr>
          <w:sz w:val="22"/>
          <w:szCs w:val="22"/>
        </w:rPr>
        <w:t xml:space="preserve"> abnormaal gebruik van taal.</w:t>
      </w:r>
      <w:r w:rsidR="007A0EA2" w:rsidRPr="00864162">
        <w:rPr>
          <w:sz w:val="22"/>
          <w:szCs w:val="22"/>
        </w:rPr>
        <w:t xml:space="preserve"> Denk aan echolalie (afwijking dat je dwangmatig woorden of zinnen herhaalt</w:t>
      </w:r>
      <w:r w:rsidR="000A5840" w:rsidRPr="00864162">
        <w:rPr>
          <w:sz w:val="22"/>
          <w:szCs w:val="22"/>
        </w:rPr>
        <w:t xml:space="preserve">) of aan </w:t>
      </w:r>
      <w:r w:rsidR="00E14C5B" w:rsidRPr="00864162">
        <w:rPr>
          <w:sz w:val="22"/>
          <w:szCs w:val="22"/>
        </w:rPr>
        <w:t xml:space="preserve">het toepassen van </w:t>
      </w:r>
      <w:r w:rsidR="000A5840" w:rsidRPr="00864162">
        <w:rPr>
          <w:sz w:val="22"/>
          <w:szCs w:val="22"/>
        </w:rPr>
        <w:t xml:space="preserve">uit het hoofd </w:t>
      </w:r>
      <w:r w:rsidR="00E14C5B" w:rsidRPr="00864162">
        <w:rPr>
          <w:sz w:val="22"/>
          <w:szCs w:val="22"/>
        </w:rPr>
        <w:t>geleerde tekst</w:t>
      </w:r>
      <w:r w:rsidR="00882EE4" w:rsidRPr="00864162">
        <w:rPr>
          <w:sz w:val="22"/>
          <w:szCs w:val="22"/>
        </w:rPr>
        <w:t>en of scripts</w:t>
      </w:r>
      <w:r w:rsidR="00E14C5B" w:rsidRPr="00864162">
        <w:rPr>
          <w:sz w:val="22"/>
          <w:szCs w:val="22"/>
        </w:rPr>
        <w:t>.</w:t>
      </w:r>
      <w:r w:rsidR="006637B1" w:rsidRPr="00864162">
        <w:rPr>
          <w:sz w:val="22"/>
          <w:szCs w:val="22"/>
        </w:rPr>
        <w:t xml:space="preserve"> </w:t>
      </w:r>
      <w:r w:rsidR="006637B1" w:rsidRPr="00864162">
        <w:rPr>
          <w:sz w:val="22"/>
          <w:szCs w:val="22"/>
          <w:vertAlign w:val="superscript"/>
        </w:rPr>
        <w:t>(11)</w:t>
      </w:r>
    </w:p>
    <w:p w14:paraId="7228A6A2" w14:textId="0C711FE1" w:rsidR="00F07856" w:rsidRPr="00864162" w:rsidRDefault="00F07856" w:rsidP="006077FB">
      <w:pPr>
        <w:rPr>
          <w:sz w:val="22"/>
          <w:szCs w:val="22"/>
        </w:rPr>
      </w:pPr>
    </w:p>
    <w:p w14:paraId="1DC63335" w14:textId="6AE0B5DB" w:rsidR="00C21CE9" w:rsidRPr="00864162" w:rsidRDefault="00CA42A1" w:rsidP="006077FB">
      <w:pPr>
        <w:rPr>
          <w:sz w:val="22"/>
          <w:szCs w:val="22"/>
          <w:vertAlign w:val="superscript"/>
        </w:rPr>
      </w:pPr>
      <w:r w:rsidRPr="00864162">
        <w:rPr>
          <w:noProof/>
          <w:sz w:val="22"/>
          <w:szCs w:val="22"/>
        </w:rPr>
        <w:drawing>
          <wp:anchor distT="0" distB="0" distL="114300" distR="114300" simplePos="0" relativeHeight="251659776" behindDoc="1" locked="0" layoutInCell="1" allowOverlap="1" wp14:anchorId="6E72BC19" wp14:editId="49AD7876">
            <wp:simplePos x="0" y="0"/>
            <wp:positionH relativeFrom="margin">
              <wp:align>right</wp:align>
            </wp:positionH>
            <wp:positionV relativeFrom="paragraph">
              <wp:posOffset>8255</wp:posOffset>
            </wp:positionV>
            <wp:extent cx="1981200" cy="182880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ackgroundRemoval t="3929" b="91786" l="321" r="94231">
                                  <a14:foregroundMark x1="18590" y1="9286" x2="24038" y2="55357"/>
                                  <a14:foregroundMark x1="12500" y1="11786" x2="8654" y2="26071"/>
                                  <a14:foregroundMark x1="11876" y1="9163" x2="12179" y2="20000"/>
                                  <a14:foregroundMark x1="53205" y1="16786" x2="46474" y2="50000"/>
                                  <a14:foregroundMark x1="37179" y1="22857" x2="53526" y2="36071"/>
                                  <a14:foregroundMark x1="55769" y1="32500" x2="72436" y2="22857"/>
                                  <a14:foregroundMark x1="49359" y1="13214" x2="50321" y2="30357"/>
                                  <a14:foregroundMark x1="52885" y1="11786" x2="64744" y2="15357"/>
                                  <a14:foregroundMark x1="64423" y1="15357" x2="59295" y2="33214"/>
                                  <a14:foregroundMark x1="39744" y1="30357" x2="44872" y2="43214"/>
                                  <a14:foregroundMark x1="32051" y1="51786" x2="32372" y2="63571"/>
                                  <a14:foregroundMark x1="24679" y1="65000" x2="22115" y2="85357"/>
                                  <a14:foregroundMark x1="31090" y1="86429" x2="46154" y2="85357"/>
                                  <a14:foregroundMark x1="50641" y1="80714" x2="50000" y2="71429"/>
                                  <a14:foregroundMark x1="51282" y1="87500" x2="61218" y2="73214"/>
                                  <a14:foregroundMark x1="40705" y1="87500" x2="54167" y2="89286"/>
                                  <a14:foregroundMark x1="28205" y1="87857" x2="18269" y2="74643"/>
                                  <a14:foregroundMark x1="19551" y1="67143" x2="14103" y2="44286"/>
                                  <a14:foregroundMark x1="16987" y1="41071" x2="8834" y2="33209"/>
                                  <a14:foregroundMark x1="7692" y1="20000" x2="7692" y2="20000"/>
                                  <a14:foregroundMark x1="9295" y1="30357" x2="12500" y2="33571"/>
                                  <a14:foregroundMark x1="12821" y1="33929" x2="7692" y2="24286"/>
                                  <a14:foregroundMark x1="7051" y1="21786" x2="8654" y2="15714"/>
                                  <a14:foregroundMark x1="10256" y1="13214" x2="5449" y2="11786"/>
                                  <a14:foregroundMark x1="27794" y1="6016" x2="30217" y2="6777"/>
                                  <a14:foregroundMark x1="17524" y1="8813" x2="20192" y2="11786"/>
                                  <a14:foregroundMark x1="33526" y1="7929" x2="41026" y2="10714"/>
                                  <a14:foregroundMark x1="37737" y1="8071" x2="40705" y2="10000"/>
                                  <a14:foregroundMark x1="33013" y1="8571" x2="32528" y2="7895"/>
                                  <a14:foregroundMark x1="54808" y1="51429" x2="56090" y2="70000"/>
                                  <a14:foregroundMark x1="65705" y1="43214" x2="65385" y2="68571"/>
                                  <a14:foregroundMark x1="75000" y1="63929" x2="80449" y2="60714"/>
                                  <a14:foregroundMark x1="60897" y1="73929" x2="73718" y2="73214"/>
                                  <a14:foregroundMark x1="57692" y1="55714" x2="57692" y2="55714"/>
                                  <a14:foregroundMark x1="57051" y1="37857" x2="64744" y2="54643"/>
                                  <a14:foregroundMark x1="78846" y1="32500" x2="76603" y2="56071"/>
                                  <a14:foregroundMark x1="70833" y1="29286" x2="83654" y2="26071"/>
                                  <a14:foregroundMark x1="80449" y1="25714" x2="75962" y2="25357"/>
                                  <a14:foregroundMark x1="86218" y1="28929" x2="90385" y2="27500"/>
                                  <a14:foregroundMark x1="64423" y1="36071" x2="58333" y2="33929"/>
                                  <a14:foregroundMark x1="93269" y1="35714" x2="89744" y2="49643"/>
                                  <a14:foregroundMark x1="91987" y1="29286" x2="94551" y2="36429"/>
                                  <a14:foregroundMark x1="89423" y1="38571" x2="86218" y2="48571"/>
                                  <a14:foregroundMark x1="85897" y1="49643" x2="81731" y2="58571"/>
                                  <a14:foregroundMark x1="49038" y1="87500" x2="46795" y2="91786"/>
                                  <a14:backgroundMark x1="1282" y1="24643" x2="3205" y2="47857"/>
                                  <a14:backgroundMark x1="49359" y1="4286" x2="49359" y2="4286"/>
                                  <a14:backgroundMark x1="41667" y1="3571" x2="41667" y2="3571"/>
                                  <a14:backgroundMark x1="33333" y1="1429" x2="54487" y2="2143"/>
                                  <a14:backgroundMark x1="7051" y1="3214" x2="30128" y2="1786"/>
                                </a14:backgroundRemoval>
                              </a14:imgEffect>
                            </a14:imgLayer>
                          </a14:imgProps>
                        </a:ext>
                        <a:ext uri="{28A0092B-C50C-407E-A947-70E740481C1C}">
                          <a14:useLocalDpi xmlns:a14="http://schemas.microsoft.com/office/drawing/2010/main" val="0"/>
                        </a:ext>
                      </a:extLst>
                    </a:blip>
                    <a:srcRect l="6816" r="4573" b="8857"/>
                    <a:stretch/>
                  </pic:blipFill>
                  <pic:spPr bwMode="auto">
                    <a:xfrm>
                      <a:off x="0" y="0"/>
                      <a:ext cx="198120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4AF6" w:rsidRPr="00864162">
        <w:rPr>
          <w:sz w:val="22"/>
          <w:szCs w:val="22"/>
        </w:rPr>
        <w:t xml:space="preserve">In de sociale interacties zien we vooral dat </w:t>
      </w:r>
      <w:r w:rsidR="00EE2287" w:rsidRPr="00864162">
        <w:rPr>
          <w:sz w:val="22"/>
          <w:szCs w:val="22"/>
        </w:rPr>
        <w:t>kinderen met ASS liever alleen spelen en zo veel mogelijk alleen willen doen</w:t>
      </w:r>
      <w:r w:rsidR="00387E6B" w:rsidRPr="00864162">
        <w:rPr>
          <w:sz w:val="22"/>
          <w:szCs w:val="22"/>
        </w:rPr>
        <w:t xml:space="preserve">. </w:t>
      </w:r>
      <w:r w:rsidR="00D24040" w:rsidRPr="00864162">
        <w:rPr>
          <w:sz w:val="22"/>
          <w:szCs w:val="22"/>
        </w:rPr>
        <w:t>De behoefte om</w:t>
      </w:r>
      <w:r w:rsidR="001D5409" w:rsidRPr="00864162">
        <w:rPr>
          <w:sz w:val="22"/>
          <w:szCs w:val="22"/>
        </w:rPr>
        <w:t xml:space="preserve"> spontaan</w:t>
      </w:r>
      <w:r w:rsidR="00387E6B" w:rsidRPr="00864162">
        <w:rPr>
          <w:sz w:val="22"/>
          <w:szCs w:val="22"/>
        </w:rPr>
        <w:t xml:space="preserve"> </w:t>
      </w:r>
      <w:r w:rsidR="001D5409" w:rsidRPr="00864162">
        <w:rPr>
          <w:sz w:val="22"/>
          <w:szCs w:val="22"/>
        </w:rPr>
        <w:t>interesses, plezier</w:t>
      </w:r>
      <w:r w:rsidR="00387E6B" w:rsidRPr="00864162">
        <w:rPr>
          <w:sz w:val="22"/>
          <w:szCs w:val="22"/>
        </w:rPr>
        <w:t xml:space="preserve"> of prestaties </w:t>
      </w:r>
      <w:r w:rsidR="00D24040" w:rsidRPr="00864162">
        <w:rPr>
          <w:sz w:val="22"/>
          <w:szCs w:val="22"/>
        </w:rPr>
        <w:t xml:space="preserve">te delen </w:t>
      </w:r>
      <w:r w:rsidR="001D5409" w:rsidRPr="00864162">
        <w:rPr>
          <w:sz w:val="22"/>
          <w:szCs w:val="22"/>
        </w:rPr>
        <w:t xml:space="preserve">met andere kinderen </w:t>
      </w:r>
      <w:r w:rsidR="003116E8" w:rsidRPr="00864162">
        <w:rPr>
          <w:sz w:val="22"/>
          <w:szCs w:val="22"/>
        </w:rPr>
        <w:t>ontbreekt. Kinderen met ASS keren zich lie</w:t>
      </w:r>
      <w:r w:rsidR="00F33E37" w:rsidRPr="00864162">
        <w:rPr>
          <w:sz w:val="22"/>
          <w:szCs w:val="22"/>
        </w:rPr>
        <w:t>ver in zichzelf, ze leven een beetje in hun eigen wereld</w:t>
      </w:r>
      <w:r w:rsidR="00FA2940" w:rsidRPr="00864162">
        <w:rPr>
          <w:sz w:val="22"/>
          <w:szCs w:val="22"/>
        </w:rPr>
        <w:t>. Een relatie opbouwen met</w:t>
      </w:r>
      <w:r w:rsidR="008D1DF4" w:rsidRPr="00864162">
        <w:rPr>
          <w:sz w:val="22"/>
          <w:szCs w:val="22"/>
        </w:rPr>
        <w:t xml:space="preserve"> bijna alle</w:t>
      </w:r>
      <w:r w:rsidR="00FA2940" w:rsidRPr="00864162">
        <w:rPr>
          <w:sz w:val="22"/>
          <w:szCs w:val="22"/>
        </w:rPr>
        <w:t xml:space="preserve"> leeftijdsgenootjes </w:t>
      </w:r>
      <w:r w:rsidR="008D1DF4" w:rsidRPr="00864162">
        <w:rPr>
          <w:sz w:val="22"/>
          <w:szCs w:val="22"/>
        </w:rPr>
        <w:t xml:space="preserve">is lastig en </w:t>
      </w:r>
      <w:r w:rsidR="00202952" w:rsidRPr="00864162">
        <w:rPr>
          <w:sz w:val="22"/>
          <w:szCs w:val="22"/>
        </w:rPr>
        <w:t xml:space="preserve">gebeurt dan ook weinig. Op non-verbaal gebied zien we ook een </w:t>
      </w:r>
      <w:r w:rsidR="00A57F93" w:rsidRPr="00864162">
        <w:rPr>
          <w:sz w:val="22"/>
          <w:szCs w:val="22"/>
        </w:rPr>
        <w:t xml:space="preserve">absentie. </w:t>
      </w:r>
      <w:r w:rsidR="005459C1" w:rsidRPr="00864162">
        <w:rPr>
          <w:sz w:val="22"/>
          <w:szCs w:val="22"/>
        </w:rPr>
        <w:t xml:space="preserve">Oogcontact maken en behouden is </w:t>
      </w:r>
      <w:r w:rsidR="005E44BC" w:rsidRPr="00864162">
        <w:rPr>
          <w:sz w:val="22"/>
          <w:szCs w:val="22"/>
        </w:rPr>
        <w:t xml:space="preserve">veeleisend voor deze kinderen. Daarnaast </w:t>
      </w:r>
      <w:r w:rsidR="00694A80" w:rsidRPr="00864162">
        <w:rPr>
          <w:sz w:val="22"/>
          <w:szCs w:val="22"/>
        </w:rPr>
        <w:t xml:space="preserve">zien we in de non-verbale communicatie ook een belemmering op gebied van </w:t>
      </w:r>
      <w:r w:rsidR="001F50CF" w:rsidRPr="00864162">
        <w:rPr>
          <w:sz w:val="22"/>
          <w:szCs w:val="22"/>
        </w:rPr>
        <w:t xml:space="preserve">gebaren, gelaatsuitdrukkingen of lichaamshoudingen. Kinderen met ASS zijn kort gezegd sociaal gezien </w:t>
      </w:r>
      <w:r w:rsidR="00E6065D" w:rsidRPr="00864162">
        <w:rPr>
          <w:sz w:val="22"/>
          <w:szCs w:val="22"/>
        </w:rPr>
        <w:t>oncomfortabel.</w:t>
      </w:r>
      <w:r w:rsidR="00B4331C" w:rsidRPr="00864162">
        <w:rPr>
          <w:sz w:val="22"/>
          <w:szCs w:val="22"/>
        </w:rPr>
        <w:t xml:space="preserve"> </w:t>
      </w:r>
      <w:r w:rsidR="00B4331C" w:rsidRPr="00864162">
        <w:rPr>
          <w:sz w:val="22"/>
          <w:szCs w:val="22"/>
          <w:vertAlign w:val="superscript"/>
        </w:rPr>
        <w:t>(11)</w:t>
      </w:r>
    </w:p>
    <w:p w14:paraId="34B23E3E" w14:textId="77777777" w:rsidR="00F07856" w:rsidRPr="00864162" w:rsidRDefault="00F07856" w:rsidP="006077FB">
      <w:pPr>
        <w:rPr>
          <w:sz w:val="22"/>
          <w:szCs w:val="22"/>
        </w:rPr>
      </w:pPr>
    </w:p>
    <w:p w14:paraId="5C60A6CA" w14:textId="6E9E869B" w:rsidR="00E6065D" w:rsidRPr="00864162" w:rsidRDefault="00A671B8" w:rsidP="006077FB">
      <w:pPr>
        <w:rPr>
          <w:sz w:val="22"/>
          <w:szCs w:val="22"/>
          <w:vertAlign w:val="superscript"/>
        </w:rPr>
      </w:pPr>
      <w:r w:rsidRPr="00864162">
        <w:rPr>
          <w:sz w:val="22"/>
          <w:szCs w:val="22"/>
        </w:rPr>
        <w:lastRenderedPageBreak/>
        <w:t xml:space="preserve">Als we kijken naar de beperkte, repetitieve en stereotype patronen van gedrag, activiteiten en interesses </w:t>
      </w:r>
      <w:r w:rsidR="006943A3" w:rsidRPr="00864162">
        <w:rPr>
          <w:sz w:val="22"/>
          <w:szCs w:val="22"/>
        </w:rPr>
        <w:t>zien we dat er sprake is van</w:t>
      </w:r>
      <w:r w:rsidR="00E8738A" w:rsidRPr="00864162">
        <w:rPr>
          <w:sz w:val="22"/>
          <w:szCs w:val="22"/>
        </w:rPr>
        <w:t xml:space="preserve"> een afkeer tegen nieuwe situaties of veranderingen. </w:t>
      </w:r>
      <w:r w:rsidR="00766770" w:rsidRPr="00864162">
        <w:rPr>
          <w:sz w:val="22"/>
          <w:szCs w:val="22"/>
        </w:rPr>
        <w:t xml:space="preserve">Kinderen met ASS hebben liever een routine een </w:t>
      </w:r>
      <w:r w:rsidR="00EF0809" w:rsidRPr="00864162">
        <w:rPr>
          <w:sz w:val="22"/>
          <w:szCs w:val="22"/>
        </w:rPr>
        <w:t>eentonige omgeving. Zolang alles maar hetzelfde blijft is het goed.</w:t>
      </w:r>
      <w:r w:rsidR="00DA341B" w:rsidRPr="00864162">
        <w:rPr>
          <w:sz w:val="22"/>
          <w:szCs w:val="22"/>
        </w:rPr>
        <w:t xml:space="preserve"> Kinderen met ASS </w:t>
      </w:r>
      <w:r w:rsidR="005750C1" w:rsidRPr="00864162">
        <w:rPr>
          <w:sz w:val="22"/>
          <w:szCs w:val="22"/>
        </w:rPr>
        <w:t>zijn vaak zeer gepassioneerd in hun interesses. Ze kunnen er moeilijk over op houden</w:t>
      </w:r>
      <w:r w:rsidR="0049367F" w:rsidRPr="00864162">
        <w:rPr>
          <w:sz w:val="22"/>
          <w:szCs w:val="22"/>
        </w:rPr>
        <w:t>, willen alles erover weten</w:t>
      </w:r>
      <w:r w:rsidR="005750C1" w:rsidRPr="00864162">
        <w:rPr>
          <w:sz w:val="22"/>
          <w:szCs w:val="22"/>
        </w:rPr>
        <w:t xml:space="preserve"> en delen ook het liefst zo veel en zo vaak mogelijk deze interesses met anderen.</w:t>
      </w:r>
      <w:r w:rsidR="00C244B3" w:rsidRPr="00864162">
        <w:rPr>
          <w:sz w:val="22"/>
          <w:szCs w:val="22"/>
        </w:rPr>
        <w:t xml:space="preserve"> </w:t>
      </w:r>
      <w:r w:rsidR="00421030" w:rsidRPr="00864162">
        <w:rPr>
          <w:sz w:val="22"/>
          <w:szCs w:val="22"/>
        </w:rPr>
        <w:t xml:space="preserve">Soms is er sprake van een abnormale interesse naar </w:t>
      </w:r>
      <w:r w:rsidR="00150EA1" w:rsidRPr="00864162">
        <w:rPr>
          <w:sz w:val="22"/>
          <w:szCs w:val="22"/>
        </w:rPr>
        <w:t xml:space="preserve">onderdelen van voorwerpen (denk aan een </w:t>
      </w:r>
      <w:r w:rsidR="009D7661" w:rsidRPr="00864162">
        <w:rPr>
          <w:sz w:val="22"/>
          <w:szCs w:val="22"/>
        </w:rPr>
        <w:t>wieltje</w:t>
      </w:r>
      <w:r w:rsidR="00150EA1" w:rsidRPr="00864162">
        <w:rPr>
          <w:sz w:val="22"/>
          <w:szCs w:val="22"/>
        </w:rPr>
        <w:t xml:space="preserve"> van een speelgoedauto). </w:t>
      </w:r>
      <w:r w:rsidR="00C244B3" w:rsidRPr="00864162">
        <w:rPr>
          <w:sz w:val="22"/>
          <w:szCs w:val="22"/>
        </w:rPr>
        <w:t>Bovendien zien we</w:t>
      </w:r>
      <w:r w:rsidR="00421030" w:rsidRPr="00864162">
        <w:rPr>
          <w:sz w:val="22"/>
          <w:szCs w:val="22"/>
        </w:rPr>
        <w:t xml:space="preserve"> herhalende </w:t>
      </w:r>
      <w:r w:rsidR="00FD19F4" w:rsidRPr="00864162">
        <w:rPr>
          <w:sz w:val="22"/>
          <w:szCs w:val="22"/>
        </w:rPr>
        <w:t xml:space="preserve">stereotiepe </w:t>
      </w:r>
      <w:r w:rsidR="00877EC7" w:rsidRPr="00864162">
        <w:rPr>
          <w:sz w:val="22"/>
          <w:szCs w:val="22"/>
        </w:rPr>
        <w:t>trekjes</w:t>
      </w:r>
      <w:r w:rsidR="00FD19F4" w:rsidRPr="00864162">
        <w:rPr>
          <w:sz w:val="22"/>
          <w:szCs w:val="22"/>
        </w:rPr>
        <w:t>.</w:t>
      </w:r>
      <w:r w:rsidR="00B3687D" w:rsidRPr="00864162">
        <w:rPr>
          <w:sz w:val="22"/>
          <w:szCs w:val="22"/>
        </w:rPr>
        <w:t xml:space="preserve"> Denk aan het frutselen</w:t>
      </w:r>
      <w:r w:rsidR="00FD19F4" w:rsidRPr="00864162">
        <w:rPr>
          <w:sz w:val="22"/>
          <w:szCs w:val="22"/>
        </w:rPr>
        <w:t>,</w:t>
      </w:r>
      <w:r w:rsidR="00B3687D" w:rsidRPr="00864162">
        <w:rPr>
          <w:sz w:val="22"/>
          <w:szCs w:val="22"/>
        </w:rPr>
        <w:t xml:space="preserve"> en niet stil kunnen zitten. </w:t>
      </w:r>
      <w:r w:rsidR="00B4331C" w:rsidRPr="00864162">
        <w:rPr>
          <w:sz w:val="22"/>
          <w:szCs w:val="22"/>
          <w:vertAlign w:val="superscript"/>
        </w:rPr>
        <w:t>(11)</w:t>
      </w:r>
    </w:p>
    <w:p w14:paraId="2657D665" w14:textId="77777777" w:rsidR="00F07856" w:rsidRPr="00864162" w:rsidRDefault="00F07856" w:rsidP="006077FB">
      <w:pPr>
        <w:rPr>
          <w:sz w:val="22"/>
          <w:szCs w:val="22"/>
        </w:rPr>
      </w:pPr>
    </w:p>
    <w:p w14:paraId="337F565B" w14:textId="733101A1" w:rsidR="00AF5A0D" w:rsidRPr="00864162" w:rsidRDefault="00AF5A0D" w:rsidP="00A07C8B">
      <w:pPr>
        <w:rPr>
          <w:sz w:val="22"/>
          <w:szCs w:val="22"/>
          <w:vertAlign w:val="superscript"/>
        </w:rPr>
      </w:pPr>
      <w:r w:rsidRPr="00864162">
        <w:rPr>
          <w:sz w:val="22"/>
          <w:szCs w:val="22"/>
        </w:rPr>
        <w:t xml:space="preserve">De kenmerken hierboven </w:t>
      </w:r>
      <w:r w:rsidR="00A07C8B" w:rsidRPr="00864162">
        <w:rPr>
          <w:sz w:val="22"/>
          <w:szCs w:val="22"/>
        </w:rPr>
        <w:t xml:space="preserve">kunnen soms gepaard gaan </w:t>
      </w:r>
      <w:r w:rsidRPr="00864162">
        <w:rPr>
          <w:sz w:val="22"/>
          <w:szCs w:val="22"/>
        </w:rPr>
        <w:t xml:space="preserve">met </w:t>
      </w:r>
      <w:r w:rsidR="00A07C8B" w:rsidRPr="00864162">
        <w:rPr>
          <w:sz w:val="22"/>
          <w:szCs w:val="22"/>
        </w:rPr>
        <w:t>cognitieve stoornissen, motorische, emotionele en gedragsstoornissen, angst</w:t>
      </w:r>
      <w:r w:rsidR="00D85DEA" w:rsidRPr="00864162">
        <w:rPr>
          <w:sz w:val="22"/>
          <w:szCs w:val="22"/>
        </w:rPr>
        <w:t xml:space="preserve">, </w:t>
      </w:r>
      <w:r w:rsidR="00A07C8B" w:rsidRPr="00864162">
        <w:rPr>
          <w:sz w:val="22"/>
          <w:szCs w:val="22"/>
        </w:rPr>
        <w:t xml:space="preserve">zelfverminking, agressief </w:t>
      </w:r>
      <w:r w:rsidR="00AF32BE" w:rsidRPr="00864162">
        <w:rPr>
          <w:sz w:val="22"/>
          <w:szCs w:val="22"/>
        </w:rPr>
        <w:t>gedrag</w:t>
      </w:r>
      <w:r w:rsidR="00D435FA" w:rsidRPr="00864162">
        <w:rPr>
          <w:sz w:val="22"/>
          <w:szCs w:val="22"/>
        </w:rPr>
        <w:t xml:space="preserve"> en</w:t>
      </w:r>
      <w:r w:rsidR="00080BEF" w:rsidRPr="00864162">
        <w:rPr>
          <w:sz w:val="22"/>
          <w:szCs w:val="22"/>
        </w:rPr>
        <w:t xml:space="preserve">/of </w:t>
      </w:r>
      <w:r w:rsidR="00AF32BE" w:rsidRPr="00864162">
        <w:rPr>
          <w:sz w:val="22"/>
          <w:szCs w:val="22"/>
        </w:rPr>
        <w:t>slaap</w:t>
      </w:r>
      <w:r w:rsidR="00A07C8B" w:rsidRPr="00864162">
        <w:rPr>
          <w:sz w:val="22"/>
          <w:szCs w:val="22"/>
        </w:rPr>
        <w:t>- en eetstoornissen.</w:t>
      </w:r>
      <w:r w:rsidR="00AF32BE" w:rsidRPr="00864162">
        <w:rPr>
          <w:sz w:val="22"/>
          <w:szCs w:val="22"/>
        </w:rPr>
        <w:t xml:space="preserve"> Autismespectrumstoornis is een neurologische ontwikkelingsstoornis. Dat betekent dat de aandoening een invloed heeft op de ontwikkeling van de hersenen. Je kunt </w:t>
      </w:r>
      <w:r w:rsidR="00D435FA" w:rsidRPr="00864162">
        <w:rPr>
          <w:sz w:val="22"/>
          <w:szCs w:val="22"/>
        </w:rPr>
        <w:t>niet genezen van autismespectrumstoornis (ASS)</w:t>
      </w:r>
      <w:r w:rsidR="00F07856" w:rsidRPr="00864162">
        <w:rPr>
          <w:sz w:val="22"/>
          <w:szCs w:val="22"/>
        </w:rPr>
        <w:t>.</w:t>
      </w:r>
      <w:r w:rsidR="001B7293" w:rsidRPr="00864162">
        <w:rPr>
          <w:sz w:val="22"/>
          <w:szCs w:val="22"/>
        </w:rPr>
        <w:t xml:space="preserve"> </w:t>
      </w:r>
      <w:r w:rsidR="001B7293" w:rsidRPr="00864162">
        <w:rPr>
          <w:sz w:val="22"/>
          <w:szCs w:val="22"/>
          <w:vertAlign w:val="superscript"/>
        </w:rPr>
        <w:t>(14)</w:t>
      </w:r>
    </w:p>
    <w:p w14:paraId="1FE7BFEE" w14:textId="77777777" w:rsidR="00F07856" w:rsidRPr="00864162" w:rsidRDefault="00F07856" w:rsidP="00A07C8B">
      <w:pPr>
        <w:rPr>
          <w:sz w:val="22"/>
          <w:szCs w:val="22"/>
        </w:rPr>
      </w:pPr>
    </w:p>
    <w:p w14:paraId="3DEBDFBE" w14:textId="14686516" w:rsidR="00A11854" w:rsidRPr="00864162" w:rsidRDefault="009D7661" w:rsidP="006077FB">
      <w:pPr>
        <w:rPr>
          <w:color w:val="FF0000"/>
          <w:sz w:val="22"/>
          <w:szCs w:val="22"/>
        </w:rPr>
      </w:pPr>
      <w:r w:rsidRPr="00864162">
        <w:rPr>
          <w:sz w:val="22"/>
          <w:szCs w:val="22"/>
        </w:rPr>
        <w:t xml:space="preserve">Kortom, kinderen met ASS hebben </w:t>
      </w:r>
      <w:r w:rsidR="004A2B6A" w:rsidRPr="00864162">
        <w:rPr>
          <w:sz w:val="22"/>
          <w:szCs w:val="22"/>
        </w:rPr>
        <w:t>problemen met sociale interacties, communiceren is lastig, er is sprake van een</w:t>
      </w:r>
      <w:r w:rsidR="00F51FA7" w:rsidRPr="00864162">
        <w:rPr>
          <w:sz w:val="22"/>
          <w:szCs w:val="22"/>
        </w:rPr>
        <w:t xml:space="preserve"> vertraagde taalontwikkeling</w:t>
      </w:r>
      <w:r w:rsidR="0003622A" w:rsidRPr="00864162">
        <w:rPr>
          <w:sz w:val="22"/>
          <w:szCs w:val="22"/>
        </w:rPr>
        <w:t xml:space="preserve">, </w:t>
      </w:r>
      <w:r w:rsidR="006C0683" w:rsidRPr="00864162">
        <w:rPr>
          <w:sz w:val="22"/>
          <w:szCs w:val="22"/>
        </w:rPr>
        <w:t>afwijkend gedrag</w:t>
      </w:r>
      <w:r w:rsidR="0003622A" w:rsidRPr="00864162">
        <w:rPr>
          <w:sz w:val="22"/>
          <w:szCs w:val="22"/>
        </w:rPr>
        <w:t xml:space="preserve"> en een beperkte belangstelling</w:t>
      </w:r>
      <w:r w:rsidR="009F44AB" w:rsidRPr="00864162">
        <w:rPr>
          <w:sz w:val="22"/>
          <w:szCs w:val="22"/>
        </w:rPr>
        <w:t>.</w:t>
      </w:r>
      <w:r w:rsidR="00DC76C1" w:rsidRPr="00864162">
        <w:rPr>
          <w:sz w:val="22"/>
          <w:szCs w:val="22"/>
        </w:rPr>
        <w:t xml:space="preserve"> Kinderen met ASS zijn ook liever zelfstandig aan het werk. Ze hebben een afkeer naar verandering en onverwachte situaties. We zien ook dat kinderen met autisme een interesse kunnen hebben waar ze in een zekere zin mee geobsedeerd zijn. Ze willen iedereen hierover vertellen en alles weten.</w:t>
      </w:r>
    </w:p>
    <w:p w14:paraId="276EB0BC" w14:textId="7903E029" w:rsidR="00690234" w:rsidRPr="003B1947" w:rsidRDefault="00690234" w:rsidP="00690234">
      <w:pPr>
        <w:pStyle w:val="Kop1"/>
        <w:rPr>
          <w:sz w:val="24"/>
          <w:szCs w:val="24"/>
        </w:rPr>
      </w:pPr>
      <w:bookmarkStart w:id="6" w:name="_Toc106202733"/>
      <w:r w:rsidRPr="003B1947">
        <w:rPr>
          <w:sz w:val="24"/>
          <w:szCs w:val="24"/>
        </w:rPr>
        <w:t>Deelvraag 2</w:t>
      </w:r>
      <w:r w:rsidR="002B2C2C" w:rsidRPr="003B1947">
        <w:rPr>
          <w:sz w:val="24"/>
          <w:szCs w:val="24"/>
        </w:rPr>
        <w:t>: Wat voor problemen kunnen kinderen met autisme in het dagelijks leven ervaren?</w:t>
      </w:r>
      <w:bookmarkEnd w:id="6"/>
    </w:p>
    <w:p w14:paraId="2996457D" w14:textId="68010A55" w:rsidR="00F3147A" w:rsidRPr="00864162" w:rsidRDefault="00E57F4C" w:rsidP="006077FB">
      <w:pPr>
        <w:rPr>
          <w:sz w:val="22"/>
          <w:szCs w:val="22"/>
          <w:vertAlign w:val="superscript"/>
        </w:rPr>
      </w:pPr>
      <w:r w:rsidRPr="00864162">
        <w:rPr>
          <w:sz w:val="22"/>
          <w:szCs w:val="22"/>
        </w:rPr>
        <w:t xml:space="preserve">Kinderen met autisme hebben veel begeleiding en hulp nodig bij </w:t>
      </w:r>
      <w:r w:rsidR="00126403" w:rsidRPr="00864162">
        <w:rPr>
          <w:sz w:val="22"/>
          <w:szCs w:val="22"/>
        </w:rPr>
        <w:t xml:space="preserve">soms de kleinste dingetjes. Dat vraagt van de rest van het gezin veel energie en is </w:t>
      </w:r>
      <w:r w:rsidR="00645C0A" w:rsidRPr="00864162">
        <w:rPr>
          <w:sz w:val="22"/>
          <w:szCs w:val="22"/>
        </w:rPr>
        <w:t xml:space="preserve">behoorlijk uitputtend. Deze kinderen hebben allerlei stukjes informatie nodig om handelingen uit te kunnen voeren. </w:t>
      </w:r>
      <w:r w:rsidR="001249D3" w:rsidRPr="00864162">
        <w:rPr>
          <w:sz w:val="22"/>
          <w:szCs w:val="22"/>
        </w:rPr>
        <w:t xml:space="preserve">Dit is voor het kind natuurlijk ook moeilijk en kan soms een storing </w:t>
      </w:r>
      <w:r w:rsidR="00D56DF0" w:rsidRPr="00864162">
        <w:rPr>
          <w:sz w:val="22"/>
          <w:szCs w:val="22"/>
        </w:rPr>
        <w:t>veroorzaken</w:t>
      </w:r>
      <w:r w:rsidR="00FB13A6" w:rsidRPr="00864162">
        <w:rPr>
          <w:sz w:val="22"/>
          <w:szCs w:val="22"/>
        </w:rPr>
        <w:t>.</w:t>
      </w:r>
      <w:r w:rsidR="00D56DF0" w:rsidRPr="00864162">
        <w:rPr>
          <w:sz w:val="22"/>
          <w:szCs w:val="22"/>
        </w:rPr>
        <w:t xml:space="preserve"> </w:t>
      </w:r>
      <w:r w:rsidR="00900F41" w:rsidRPr="00864162">
        <w:rPr>
          <w:sz w:val="22"/>
          <w:szCs w:val="22"/>
          <w:vertAlign w:val="superscript"/>
        </w:rPr>
        <w:t>(14)</w:t>
      </w:r>
    </w:p>
    <w:p w14:paraId="6B11B094" w14:textId="040ADD98" w:rsidR="00F07856" w:rsidRPr="00864162" w:rsidRDefault="00F07856" w:rsidP="006077FB">
      <w:pPr>
        <w:rPr>
          <w:sz w:val="22"/>
          <w:szCs w:val="22"/>
        </w:rPr>
      </w:pPr>
    </w:p>
    <w:p w14:paraId="0CD81859" w14:textId="577DDA5B" w:rsidR="00690234" w:rsidRPr="00864162" w:rsidRDefault="00EC13F7" w:rsidP="006077FB">
      <w:pPr>
        <w:rPr>
          <w:sz w:val="22"/>
          <w:szCs w:val="22"/>
          <w:vertAlign w:val="superscript"/>
        </w:rPr>
      </w:pPr>
      <w:r w:rsidRPr="00864162">
        <w:rPr>
          <w:noProof/>
          <w:sz w:val="22"/>
          <w:szCs w:val="22"/>
        </w:rPr>
        <w:drawing>
          <wp:anchor distT="0" distB="0" distL="114300" distR="114300" simplePos="0" relativeHeight="251657728" behindDoc="0" locked="0" layoutInCell="1" allowOverlap="1" wp14:anchorId="6FBC5AAA" wp14:editId="4E30C859">
            <wp:simplePos x="0" y="0"/>
            <wp:positionH relativeFrom="margin">
              <wp:align>right</wp:align>
            </wp:positionH>
            <wp:positionV relativeFrom="paragraph">
              <wp:posOffset>923290</wp:posOffset>
            </wp:positionV>
            <wp:extent cx="2863850" cy="210312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3850" cy="2103120"/>
                    </a:xfrm>
                    <a:prstGeom prst="rect">
                      <a:avLst/>
                    </a:prstGeom>
                    <a:noFill/>
                  </pic:spPr>
                </pic:pic>
              </a:graphicData>
            </a:graphic>
            <wp14:sizeRelH relativeFrom="margin">
              <wp14:pctWidth>0</wp14:pctWidth>
            </wp14:sizeRelH>
            <wp14:sizeRelV relativeFrom="margin">
              <wp14:pctHeight>0</wp14:pctHeight>
            </wp14:sizeRelV>
          </wp:anchor>
        </w:drawing>
      </w:r>
      <w:r w:rsidR="00F3147A" w:rsidRPr="00864162">
        <w:rPr>
          <w:sz w:val="22"/>
          <w:szCs w:val="22"/>
        </w:rPr>
        <w:t xml:space="preserve">De meerderheid van de mensen weten niet </w:t>
      </w:r>
      <w:r w:rsidR="00D56DF0" w:rsidRPr="00864162">
        <w:rPr>
          <w:sz w:val="22"/>
          <w:szCs w:val="22"/>
        </w:rPr>
        <w:t>hoe er met autisme omgegaan moet worden.</w:t>
      </w:r>
      <w:r w:rsidR="002A1AE0" w:rsidRPr="00864162">
        <w:rPr>
          <w:sz w:val="22"/>
          <w:szCs w:val="22"/>
        </w:rPr>
        <w:t xml:space="preserve"> Veel kinderen </w:t>
      </w:r>
      <w:r w:rsidR="00BE1D7D" w:rsidRPr="00864162">
        <w:rPr>
          <w:sz w:val="22"/>
          <w:szCs w:val="22"/>
        </w:rPr>
        <w:t>met ASS voelen zich niet begrepen en worden daar onzeker van. Ze krijgen een kleinere sociale cirkel en zonderen zich een beetje af. Dit kan een kind met ASS zeer eenzaam laten voelen.</w:t>
      </w:r>
      <w:r w:rsidR="009317D3" w:rsidRPr="00864162">
        <w:rPr>
          <w:sz w:val="22"/>
          <w:szCs w:val="22"/>
        </w:rPr>
        <w:t xml:space="preserve"> </w:t>
      </w:r>
      <w:r w:rsidR="00286B01" w:rsidRPr="00864162">
        <w:rPr>
          <w:sz w:val="22"/>
          <w:szCs w:val="22"/>
        </w:rPr>
        <w:t xml:space="preserve">Ook thuis kunnen er conflicten ontstaan wanneer </w:t>
      </w:r>
      <w:r w:rsidR="002A6817" w:rsidRPr="00864162">
        <w:rPr>
          <w:sz w:val="22"/>
          <w:szCs w:val="22"/>
        </w:rPr>
        <w:t>ouders, broers of zussen niet weten wat te doen</w:t>
      </w:r>
      <w:r w:rsidR="003D7A60" w:rsidRPr="00864162">
        <w:rPr>
          <w:sz w:val="22"/>
          <w:szCs w:val="22"/>
        </w:rPr>
        <w:t xml:space="preserve"> en een verkeerde stap maken. </w:t>
      </w:r>
      <w:r w:rsidR="00B33429" w:rsidRPr="00864162">
        <w:rPr>
          <w:sz w:val="22"/>
          <w:szCs w:val="22"/>
        </w:rPr>
        <w:t xml:space="preserve">Dit kan uitlopen in ruzies en een gefrustreerde sfeer thuis. </w:t>
      </w:r>
      <w:r w:rsidR="00B47190" w:rsidRPr="00864162">
        <w:rPr>
          <w:sz w:val="22"/>
          <w:szCs w:val="22"/>
          <w:vertAlign w:val="superscript"/>
        </w:rPr>
        <w:t>(15)</w:t>
      </w:r>
    </w:p>
    <w:p w14:paraId="1D4062B1" w14:textId="77777777" w:rsidR="00F07856" w:rsidRPr="00864162" w:rsidRDefault="00F07856" w:rsidP="006077FB">
      <w:pPr>
        <w:rPr>
          <w:sz w:val="22"/>
          <w:szCs w:val="22"/>
        </w:rPr>
      </w:pPr>
    </w:p>
    <w:p w14:paraId="69AC94FD" w14:textId="636ED71C" w:rsidR="00A11854" w:rsidRPr="00864162" w:rsidRDefault="00B0644B" w:rsidP="006077FB">
      <w:pPr>
        <w:rPr>
          <w:sz w:val="22"/>
          <w:szCs w:val="22"/>
          <w:vertAlign w:val="superscript"/>
        </w:rPr>
      </w:pPr>
      <w:r w:rsidRPr="00864162">
        <w:rPr>
          <w:sz w:val="22"/>
          <w:szCs w:val="22"/>
        </w:rPr>
        <w:t>Een andere invloed op de sociale cirkel is onderwijs. Eén op vier kinderen met ASS heeft ook een verstandelijke beperking. Deze kinderen gaan vaak naar aangepast onderwijs, dit heeft een positieve werking aangezien alle kinderen daar ergens last van hebben. Ze begrijpen elkaar beter en gaan dus eerder met elkaar om</w:t>
      </w:r>
      <w:r w:rsidR="0041508B" w:rsidRPr="00864162">
        <w:rPr>
          <w:sz w:val="22"/>
          <w:szCs w:val="22"/>
        </w:rPr>
        <w:t>.</w:t>
      </w:r>
      <w:r w:rsidR="00DC76C1" w:rsidRPr="00864162">
        <w:rPr>
          <w:sz w:val="22"/>
          <w:szCs w:val="22"/>
        </w:rPr>
        <w:t xml:space="preserve"> Op regulier onderwijs zouden deze kinderen gepest kunnen worden aangezien ze </w:t>
      </w:r>
      <w:r w:rsidR="007B422A" w:rsidRPr="00864162">
        <w:rPr>
          <w:sz w:val="22"/>
          <w:szCs w:val="22"/>
        </w:rPr>
        <w:t xml:space="preserve">‘anders’ zijn en andere kinderen </w:t>
      </w:r>
      <w:r w:rsidR="00786923" w:rsidRPr="00864162">
        <w:rPr>
          <w:sz w:val="22"/>
          <w:szCs w:val="22"/>
        </w:rPr>
        <w:t>kunnen vaak lastig met autisme om gaan.</w:t>
      </w:r>
      <w:r w:rsidR="0041508B" w:rsidRPr="00864162">
        <w:rPr>
          <w:sz w:val="22"/>
          <w:szCs w:val="22"/>
        </w:rPr>
        <w:t xml:space="preserve"> </w:t>
      </w:r>
      <w:r w:rsidR="00DC4E3C" w:rsidRPr="00864162">
        <w:rPr>
          <w:sz w:val="22"/>
          <w:szCs w:val="22"/>
          <w:vertAlign w:val="superscript"/>
        </w:rPr>
        <w:t>(16)</w:t>
      </w:r>
    </w:p>
    <w:p w14:paraId="15081533" w14:textId="77777777" w:rsidR="00F07856" w:rsidRPr="00864162" w:rsidRDefault="00F07856" w:rsidP="006077FB">
      <w:pPr>
        <w:rPr>
          <w:sz w:val="22"/>
          <w:szCs w:val="22"/>
        </w:rPr>
      </w:pPr>
    </w:p>
    <w:p w14:paraId="135915BA" w14:textId="276C141D" w:rsidR="00863771" w:rsidRPr="00864162" w:rsidRDefault="00EB1A5F" w:rsidP="006077FB">
      <w:pPr>
        <w:rPr>
          <w:sz w:val="22"/>
          <w:szCs w:val="22"/>
          <w:vertAlign w:val="superscript"/>
        </w:rPr>
      </w:pPr>
      <w:r w:rsidRPr="00864162">
        <w:rPr>
          <w:sz w:val="22"/>
          <w:szCs w:val="22"/>
        </w:rPr>
        <w:t xml:space="preserve">Zodra deze kinderen klaar zijn met school moeten ze op zoek naar een baan. Dit kan </w:t>
      </w:r>
      <w:r w:rsidR="00AB0609" w:rsidRPr="00864162">
        <w:rPr>
          <w:sz w:val="22"/>
          <w:szCs w:val="22"/>
        </w:rPr>
        <w:t>lastig zijn aangezien veel werkgevers liever niet iemand aan nemen met autisme.</w:t>
      </w:r>
      <w:r w:rsidR="00D26B73" w:rsidRPr="00864162">
        <w:rPr>
          <w:sz w:val="22"/>
          <w:szCs w:val="22"/>
        </w:rPr>
        <w:t xml:space="preserve"> Daarentegen heeft ASS, zeker op de werkvloer, ook zijn voordelen. Mensen met autisme hebben bijvoorbeeld oog voor detail, </w:t>
      </w:r>
      <w:r w:rsidR="00D569B3" w:rsidRPr="00864162">
        <w:rPr>
          <w:sz w:val="22"/>
          <w:szCs w:val="22"/>
        </w:rPr>
        <w:t xml:space="preserve">houden zich aan de protocollen en zijn </w:t>
      </w:r>
      <w:r w:rsidR="003D51B8" w:rsidRPr="00864162">
        <w:rPr>
          <w:sz w:val="22"/>
          <w:szCs w:val="22"/>
        </w:rPr>
        <w:t xml:space="preserve">perfectionistisch. Ze zijn dan ook vaak werkzaam in de ICT-sector. Hierbij komen geen emoties aan bod en </w:t>
      </w:r>
      <w:r w:rsidR="00D63C67" w:rsidRPr="00864162">
        <w:rPr>
          <w:sz w:val="22"/>
          <w:szCs w:val="22"/>
        </w:rPr>
        <w:t xml:space="preserve">neem je allen rationele beslissingen. </w:t>
      </w:r>
      <w:r w:rsidR="00B65CCF" w:rsidRPr="00864162">
        <w:rPr>
          <w:sz w:val="22"/>
          <w:szCs w:val="22"/>
        </w:rPr>
        <w:t xml:space="preserve">Zolang er niet te veel prikkels aanwezig zijn kunnen veel kinderen met ASS </w:t>
      </w:r>
      <w:r w:rsidR="000666C3" w:rsidRPr="00864162">
        <w:rPr>
          <w:sz w:val="22"/>
          <w:szCs w:val="22"/>
        </w:rPr>
        <w:t>best</w:t>
      </w:r>
      <w:r w:rsidR="00B65CCF" w:rsidRPr="00864162">
        <w:rPr>
          <w:sz w:val="22"/>
          <w:szCs w:val="22"/>
        </w:rPr>
        <w:t xml:space="preserve"> werkzaam zijn.</w:t>
      </w:r>
      <w:r w:rsidR="00DC4E3C" w:rsidRPr="00864162">
        <w:rPr>
          <w:sz w:val="22"/>
          <w:szCs w:val="22"/>
        </w:rPr>
        <w:t xml:space="preserve"> </w:t>
      </w:r>
      <w:r w:rsidR="00DC4E3C" w:rsidRPr="00864162">
        <w:rPr>
          <w:sz w:val="22"/>
          <w:szCs w:val="22"/>
          <w:vertAlign w:val="superscript"/>
        </w:rPr>
        <w:t>(16)</w:t>
      </w:r>
    </w:p>
    <w:p w14:paraId="5ABDE24B" w14:textId="27797070" w:rsidR="00F07856" w:rsidRPr="00864162" w:rsidRDefault="00F07856" w:rsidP="006077FB">
      <w:pPr>
        <w:rPr>
          <w:sz w:val="22"/>
          <w:szCs w:val="22"/>
        </w:rPr>
      </w:pPr>
    </w:p>
    <w:p w14:paraId="5D6BBB6C" w14:textId="134D2F2F" w:rsidR="00F32230" w:rsidRPr="00864162" w:rsidRDefault="006A1CAF" w:rsidP="006077FB">
      <w:pPr>
        <w:rPr>
          <w:sz w:val="22"/>
          <w:szCs w:val="22"/>
        </w:rPr>
      </w:pPr>
      <w:r w:rsidRPr="00864162">
        <w:rPr>
          <w:sz w:val="22"/>
          <w:szCs w:val="22"/>
        </w:rPr>
        <w:t xml:space="preserve">Samengevat </w:t>
      </w:r>
      <w:r w:rsidR="006166E8" w:rsidRPr="00864162">
        <w:rPr>
          <w:sz w:val="22"/>
          <w:szCs w:val="22"/>
        </w:rPr>
        <w:t xml:space="preserve">kan een dag in het leven </w:t>
      </w:r>
      <w:r w:rsidRPr="00864162">
        <w:rPr>
          <w:sz w:val="22"/>
          <w:szCs w:val="22"/>
        </w:rPr>
        <w:t xml:space="preserve">van </w:t>
      </w:r>
      <w:r w:rsidR="006166E8" w:rsidRPr="00864162">
        <w:rPr>
          <w:sz w:val="22"/>
          <w:szCs w:val="22"/>
        </w:rPr>
        <w:t>een kind m</w:t>
      </w:r>
      <w:r w:rsidRPr="00864162">
        <w:rPr>
          <w:sz w:val="22"/>
          <w:szCs w:val="22"/>
        </w:rPr>
        <w:t xml:space="preserve">et </w:t>
      </w:r>
      <w:r w:rsidR="00674D62" w:rsidRPr="00864162">
        <w:rPr>
          <w:sz w:val="22"/>
          <w:szCs w:val="22"/>
        </w:rPr>
        <w:t>ASS best lastig</w:t>
      </w:r>
      <w:r w:rsidR="006166E8" w:rsidRPr="00864162">
        <w:rPr>
          <w:sz w:val="22"/>
          <w:szCs w:val="22"/>
        </w:rPr>
        <w:t xml:space="preserve"> zijn</w:t>
      </w:r>
      <w:r w:rsidR="00674D62" w:rsidRPr="00864162">
        <w:rPr>
          <w:sz w:val="22"/>
          <w:szCs w:val="22"/>
        </w:rPr>
        <w:t xml:space="preserve">. </w:t>
      </w:r>
      <w:r w:rsidR="00F32230" w:rsidRPr="00864162">
        <w:rPr>
          <w:sz w:val="22"/>
          <w:szCs w:val="22"/>
        </w:rPr>
        <w:t>Ze kunnen</w:t>
      </w:r>
      <w:r w:rsidR="00674D62" w:rsidRPr="00864162">
        <w:rPr>
          <w:sz w:val="22"/>
          <w:szCs w:val="22"/>
        </w:rPr>
        <w:t xml:space="preserve"> op sociaal en mentaal gebied </w:t>
      </w:r>
      <w:r w:rsidR="00F32230" w:rsidRPr="00864162">
        <w:rPr>
          <w:sz w:val="22"/>
          <w:szCs w:val="22"/>
        </w:rPr>
        <w:t>minder goed functioneren</w:t>
      </w:r>
      <w:r w:rsidR="006166E8" w:rsidRPr="00864162">
        <w:rPr>
          <w:sz w:val="22"/>
          <w:szCs w:val="22"/>
        </w:rPr>
        <w:t xml:space="preserve"> wat invloed heeft op het dagelijks leven. </w:t>
      </w:r>
      <w:r w:rsidR="003C2122" w:rsidRPr="00864162">
        <w:rPr>
          <w:sz w:val="22"/>
          <w:szCs w:val="22"/>
        </w:rPr>
        <w:t xml:space="preserve">Thuis, op school en </w:t>
      </w:r>
      <w:r w:rsidR="00EB2B48">
        <w:rPr>
          <w:sz w:val="22"/>
          <w:szCs w:val="22"/>
        </w:rPr>
        <w:t xml:space="preserve">tijdens </w:t>
      </w:r>
      <w:r w:rsidR="003C2122" w:rsidRPr="00864162">
        <w:rPr>
          <w:sz w:val="22"/>
          <w:szCs w:val="22"/>
        </w:rPr>
        <w:t xml:space="preserve">werk </w:t>
      </w:r>
      <w:r w:rsidR="00286B01" w:rsidRPr="00864162">
        <w:rPr>
          <w:sz w:val="22"/>
          <w:szCs w:val="22"/>
        </w:rPr>
        <w:t>kunnen er situaties ontstaan met te veel prikkels waardoor ze het overzicht even kwijt zijn.</w:t>
      </w:r>
      <w:r w:rsidR="00786923" w:rsidRPr="00864162">
        <w:rPr>
          <w:sz w:val="22"/>
          <w:szCs w:val="22"/>
        </w:rPr>
        <w:t xml:space="preserve"> Daarnaast hebben ze moeite met sociale interacties wat voor pestgedrag van ‘normale’ kinderen op regulier onderwijs zou kunnen zorgen. Daarom is speciaal onderwijs een goede oplossing, aangezien de klasgenoten elkaar begrijpen. Kinderen met ASS worden vaak werkzaam in de ICT-sector omdat daar enkel rationele beslissingen genomen worden en er geen emoties bij aanwezig zijn. Mensen die gediagnostiseerd zijn met ASS zijn dan ook prima werkzaam zolang er niet te veel prikkels aanwezig zijn.</w:t>
      </w:r>
    </w:p>
    <w:p w14:paraId="59278B6C" w14:textId="3FF92F3E" w:rsidR="00466F28" w:rsidRPr="00864162" w:rsidRDefault="00466F28" w:rsidP="006077FB">
      <w:pPr>
        <w:rPr>
          <w:sz w:val="22"/>
          <w:szCs w:val="22"/>
        </w:rPr>
      </w:pPr>
    </w:p>
    <w:p w14:paraId="33A21447" w14:textId="4EFC4BEA" w:rsidR="00AC3C6F" w:rsidRPr="00864162" w:rsidRDefault="00AC3C6F" w:rsidP="006077FB">
      <w:pPr>
        <w:rPr>
          <w:sz w:val="22"/>
          <w:szCs w:val="22"/>
        </w:rPr>
      </w:pPr>
    </w:p>
    <w:p w14:paraId="2CC4F9BF" w14:textId="64DBF7AF" w:rsidR="00466F28" w:rsidRPr="003B1947" w:rsidRDefault="00466F28" w:rsidP="00466F28">
      <w:pPr>
        <w:pStyle w:val="Kop1"/>
        <w:rPr>
          <w:sz w:val="24"/>
          <w:szCs w:val="24"/>
        </w:rPr>
      </w:pPr>
      <w:bookmarkStart w:id="7" w:name="_Toc106202734"/>
      <w:r w:rsidRPr="003B1947">
        <w:rPr>
          <w:sz w:val="24"/>
          <w:szCs w:val="24"/>
        </w:rPr>
        <w:t>Deelvraag 3: Welke soorten hulp kan vak therapie bieden bij mensen in het spectrum?</w:t>
      </w:r>
      <w:bookmarkEnd w:id="7"/>
    </w:p>
    <w:p w14:paraId="215010B5" w14:textId="7F30894F" w:rsidR="00466F28" w:rsidRPr="00864162" w:rsidRDefault="009D7045" w:rsidP="006077FB">
      <w:pPr>
        <w:rPr>
          <w:sz w:val="22"/>
          <w:szCs w:val="22"/>
        </w:rPr>
      </w:pPr>
      <w:r w:rsidRPr="00864162">
        <w:rPr>
          <w:sz w:val="22"/>
          <w:szCs w:val="22"/>
        </w:rPr>
        <w:t>Voor mijn PWS heb ik een bezoekje ge</w:t>
      </w:r>
      <w:r w:rsidR="00961205" w:rsidRPr="00864162">
        <w:rPr>
          <w:sz w:val="22"/>
          <w:szCs w:val="22"/>
        </w:rPr>
        <w:t>bracht</w:t>
      </w:r>
      <w:r w:rsidRPr="00864162">
        <w:rPr>
          <w:sz w:val="22"/>
          <w:szCs w:val="22"/>
        </w:rPr>
        <w:t xml:space="preserve"> bij </w:t>
      </w:r>
      <w:r w:rsidR="00AB117B">
        <w:rPr>
          <w:sz w:val="22"/>
          <w:szCs w:val="22"/>
        </w:rPr>
        <w:t>een vaktherapie praktijk</w:t>
      </w:r>
      <w:r w:rsidRPr="00864162">
        <w:rPr>
          <w:sz w:val="22"/>
          <w:szCs w:val="22"/>
        </w:rPr>
        <w:t xml:space="preserve">. Dit is een praktijk </w:t>
      </w:r>
      <w:r w:rsidR="00D173F9" w:rsidRPr="00864162">
        <w:rPr>
          <w:sz w:val="22"/>
          <w:szCs w:val="22"/>
        </w:rPr>
        <w:t xml:space="preserve">waar vaktherapie uitgeoefend wordt </w:t>
      </w:r>
      <w:r w:rsidRPr="00864162">
        <w:rPr>
          <w:sz w:val="22"/>
          <w:szCs w:val="22"/>
        </w:rPr>
        <w:t>voor kinderen</w:t>
      </w:r>
      <w:r w:rsidR="00A924FA" w:rsidRPr="00864162">
        <w:rPr>
          <w:sz w:val="22"/>
          <w:szCs w:val="22"/>
        </w:rPr>
        <w:t xml:space="preserve"> die</w:t>
      </w:r>
      <w:r w:rsidRPr="00864162">
        <w:rPr>
          <w:sz w:val="22"/>
          <w:szCs w:val="22"/>
        </w:rPr>
        <w:t xml:space="preserve"> (vooral) gedragsproblemen</w:t>
      </w:r>
      <w:r w:rsidR="00A924FA" w:rsidRPr="00864162">
        <w:rPr>
          <w:sz w:val="22"/>
          <w:szCs w:val="22"/>
        </w:rPr>
        <w:t xml:space="preserve"> vertonen</w:t>
      </w:r>
      <w:r w:rsidR="00D173F9" w:rsidRPr="00864162">
        <w:rPr>
          <w:sz w:val="22"/>
          <w:szCs w:val="22"/>
        </w:rPr>
        <w:t>.</w:t>
      </w:r>
      <w:r w:rsidRPr="00864162">
        <w:rPr>
          <w:sz w:val="22"/>
          <w:szCs w:val="22"/>
        </w:rPr>
        <w:t xml:space="preserve"> </w:t>
      </w:r>
      <w:r w:rsidR="000361E5" w:rsidRPr="00864162">
        <w:rPr>
          <w:sz w:val="22"/>
          <w:szCs w:val="22"/>
        </w:rPr>
        <w:t xml:space="preserve">De perfecte plek </w:t>
      </w:r>
      <w:r w:rsidR="00302874" w:rsidRPr="00864162">
        <w:rPr>
          <w:sz w:val="22"/>
          <w:szCs w:val="22"/>
        </w:rPr>
        <w:t xml:space="preserve">om antwoord te krijgen op </w:t>
      </w:r>
      <w:r w:rsidR="000361E5" w:rsidRPr="00864162">
        <w:rPr>
          <w:sz w:val="22"/>
          <w:szCs w:val="22"/>
        </w:rPr>
        <w:t>deze deelvraag!</w:t>
      </w:r>
    </w:p>
    <w:p w14:paraId="5BBA64D4" w14:textId="016C9596" w:rsidR="00F07856" w:rsidRPr="00864162" w:rsidRDefault="00F07856" w:rsidP="006077FB">
      <w:pPr>
        <w:rPr>
          <w:sz w:val="22"/>
          <w:szCs w:val="22"/>
        </w:rPr>
      </w:pPr>
    </w:p>
    <w:p w14:paraId="6CC607F2" w14:textId="74A689D3" w:rsidR="00252789" w:rsidRPr="00864162" w:rsidRDefault="001A1883" w:rsidP="006077FB">
      <w:pPr>
        <w:rPr>
          <w:sz w:val="22"/>
          <w:szCs w:val="22"/>
        </w:rPr>
      </w:pPr>
      <w:r w:rsidRPr="00864162">
        <w:rPr>
          <w:noProof/>
          <w:sz w:val="22"/>
          <w:szCs w:val="22"/>
        </w:rPr>
        <w:drawing>
          <wp:anchor distT="0" distB="0" distL="114300" distR="114300" simplePos="0" relativeHeight="251650560" behindDoc="0" locked="0" layoutInCell="1" allowOverlap="1" wp14:anchorId="0036136E" wp14:editId="3AC72119">
            <wp:simplePos x="0" y="0"/>
            <wp:positionH relativeFrom="margin">
              <wp:align>right</wp:align>
            </wp:positionH>
            <wp:positionV relativeFrom="paragraph">
              <wp:posOffset>8890</wp:posOffset>
            </wp:positionV>
            <wp:extent cx="2684145" cy="1790700"/>
            <wp:effectExtent l="0" t="0" r="1905"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4145" cy="1790700"/>
                    </a:xfrm>
                    <a:prstGeom prst="rect">
                      <a:avLst/>
                    </a:prstGeom>
                    <a:noFill/>
                  </pic:spPr>
                </pic:pic>
              </a:graphicData>
            </a:graphic>
            <wp14:sizeRelH relativeFrom="margin">
              <wp14:pctWidth>0</wp14:pctWidth>
            </wp14:sizeRelH>
            <wp14:sizeRelV relativeFrom="margin">
              <wp14:pctHeight>0</wp14:pctHeight>
            </wp14:sizeRelV>
          </wp:anchor>
        </w:drawing>
      </w:r>
      <w:r w:rsidR="00405A28" w:rsidRPr="00864162">
        <w:rPr>
          <w:sz w:val="22"/>
          <w:szCs w:val="22"/>
        </w:rPr>
        <w:t xml:space="preserve">Tijdens </w:t>
      </w:r>
      <w:r w:rsidR="0071271B" w:rsidRPr="00864162">
        <w:rPr>
          <w:sz w:val="22"/>
          <w:szCs w:val="22"/>
        </w:rPr>
        <w:t>mijn interview me</w:t>
      </w:r>
      <w:r w:rsidR="00950B00">
        <w:rPr>
          <w:sz w:val="22"/>
          <w:szCs w:val="22"/>
        </w:rPr>
        <w:t>t (bedrijf)</w:t>
      </w:r>
      <w:r w:rsidR="00AB117B">
        <w:rPr>
          <w:sz w:val="22"/>
          <w:szCs w:val="22"/>
        </w:rPr>
        <w:t xml:space="preserve"> </w:t>
      </w:r>
      <w:r w:rsidR="00FC7127" w:rsidRPr="00864162">
        <w:rPr>
          <w:sz w:val="22"/>
          <w:szCs w:val="22"/>
        </w:rPr>
        <w:t xml:space="preserve">werd verteld dat de kinderen die ze helpen vooral nog in hun eigen fantasiewereld leven. </w:t>
      </w:r>
      <w:r w:rsidR="003251EE" w:rsidRPr="00864162">
        <w:rPr>
          <w:sz w:val="22"/>
          <w:szCs w:val="22"/>
        </w:rPr>
        <w:t>De therapeuten</w:t>
      </w:r>
      <w:r w:rsidR="00FC7127" w:rsidRPr="00864162">
        <w:rPr>
          <w:sz w:val="22"/>
          <w:szCs w:val="22"/>
        </w:rPr>
        <w:t xml:space="preserve"> gaan daarin mee en </w:t>
      </w:r>
      <w:r w:rsidR="00B92E95" w:rsidRPr="00864162">
        <w:rPr>
          <w:sz w:val="22"/>
          <w:szCs w:val="22"/>
        </w:rPr>
        <w:t xml:space="preserve">daardoor worden kinderen heel enthousiast. </w:t>
      </w:r>
      <w:r w:rsidR="00473C13" w:rsidRPr="00864162">
        <w:rPr>
          <w:sz w:val="22"/>
          <w:szCs w:val="22"/>
        </w:rPr>
        <w:t>Om die reden</w:t>
      </w:r>
      <w:r w:rsidR="00B92E95" w:rsidRPr="00864162">
        <w:rPr>
          <w:sz w:val="22"/>
          <w:szCs w:val="22"/>
        </w:rPr>
        <w:t xml:space="preserve"> is vaktherapie </w:t>
      </w:r>
      <w:r w:rsidR="00806D37" w:rsidRPr="00864162">
        <w:rPr>
          <w:sz w:val="22"/>
          <w:szCs w:val="22"/>
        </w:rPr>
        <w:t xml:space="preserve">luchtiger dan andere soorten therapie. Deze kinderen </w:t>
      </w:r>
      <w:r w:rsidR="009E1A86" w:rsidRPr="00864162">
        <w:rPr>
          <w:sz w:val="22"/>
          <w:szCs w:val="22"/>
        </w:rPr>
        <w:t xml:space="preserve">komen spelenderwijs </w:t>
      </w:r>
      <w:r w:rsidR="00473C13" w:rsidRPr="00864162">
        <w:rPr>
          <w:sz w:val="22"/>
          <w:szCs w:val="22"/>
        </w:rPr>
        <w:t xml:space="preserve">steeds losser </w:t>
      </w:r>
      <w:r w:rsidR="0048413F" w:rsidRPr="00864162">
        <w:rPr>
          <w:sz w:val="22"/>
          <w:szCs w:val="22"/>
        </w:rPr>
        <w:t xml:space="preserve">waardoor ze met de therapeut beginnen te praten. De therapeut kan </w:t>
      </w:r>
      <w:r w:rsidR="00473C13" w:rsidRPr="00864162">
        <w:rPr>
          <w:sz w:val="22"/>
          <w:szCs w:val="22"/>
        </w:rPr>
        <w:t xml:space="preserve">dus </w:t>
      </w:r>
      <w:r w:rsidR="0048413F" w:rsidRPr="00864162">
        <w:rPr>
          <w:sz w:val="22"/>
          <w:szCs w:val="22"/>
        </w:rPr>
        <w:t xml:space="preserve">op creatieve wijze communiceren met het kind. </w:t>
      </w:r>
      <w:r w:rsidR="007F1DC3" w:rsidRPr="00864162">
        <w:rPr>
          <w:sz w:val="22"/>
          <w:szCs w:val="22"/>
        </w:rPr>
        <w:t xml:space="preserve">We zien dan ook dat de communicatievaardigheden bij kinderen met autisme </w:t>
      </w:r>
      <w:r w:rsidR="00E171DC" w:rsidRPr="00864162">
        <w:rPr>
          <w:sz w:val="22"/>
          <w:szCs w:val="22"/>
        </w:rPr>
        <w:t>op gang komt.</w:t>
      </w:r>
    </w:p>
    <w:p w14:paraId="2CE21E41" w14:textId="4E84050F" w:rsidR="00F07856" w:rsidRPr="00864162" w:rsidRDefault="00F07856" w:rsidP="006077FB">
      <w:pPr>
        <w:rPr>
          <w:sz w:val="22"/>
          <w:szCs w:val="22"/>
        </w:rPr>
      </w:pPr>
    </w:p>
    <w:p w14:paraId="742502D4" w14:textId="6CF5AB17" w:rsidR="00D12B03" w:rsidRPr="00864162" w:rsidRDefault="00252789" w:rsidP="006077FB">
      <w:pPr>
        <w:rPr>
          <w:sz w:val="22"/>
          <w:szCs w:val="22"/>
        </w:rPr>
      </w:pPr>
      <w:r w:rsidRPr="00864162">
        <w:rPr>
          <w:sz w:val="22"/>
          <w:szCs w:val="22"/>
        </w:rPr>
        <w:t xml:space="preserve">Ook in het dagelijks leven zullen er verschillen zichtbaar zien. </w:t>
      </w:r>
      <w:r w:rsidR="004221C1" w:rsidRPr="00864162">
        <w:rPr>
          <w:sz w:val="22"/>
          <w:szCs w:val="22"/>
        </w:rPr>
        <w:t xml:space="preserve">Afhankelijk van de hulpvraag waarmee je komt zal </w:t>
      </w:r>
      <w:r w:rsidR="00EA777F" w:rsidRPr="00864162">
        <w:rPr>
          <w:sz w:val="22"/>
          <w:szCs w:val="22"/>
        </w:rPr>
        <w:t xml:space="preserve">vaktherapie een grote invloed kunnen hebben. Stel uw kind met ASS </w:t>
      </w:r>
      <w:r w:rsidR="00563B5C" w:rsidRPr="00864162">
        <w:rPr>
          <w:sz w:val="22"/>
          <w:szCs w:val="22"/>
        </w:rPr>
        <w:t xml:space="preserve">heeft elke ochtend last van een </w:t>
      </w:r>
      <w:r w:rsidR="006F61AA" w:rsidRPr="00864162">
        <w:rPr>
          <w:sz w:val="22"/>
          <w:szCs w:val="22"/>
        </w:rPr>
        <w:t>kortsluiting, u en het kind komen vaak te laat</w:t>
      </w:r>
      <w:r w:rsidR="00D9295C" w:rsidRPr="00864162">
        <w:rPr>
          <w:sz w:val="22"/>
          <w:szCs w:val="22"/>
        </w:rPr>
        <w:t xml:space="preserve"> en krijgen daar zelfs ruzies over</w:t>
      </w:r>
      <w:r w:rsidR="006F61AA" w:rsidRPr="00864162">
        <w:rPr>
          <w:sz w:val="22"/>
          <w:szCs w:val="22"/>
        </w:rPr>
        <w:t xml:space="preserve">. </w:t>
      </w:r>
      <w:r w:rsidR="00302874" w:rsidRPr="00864162">
        <w:rPr>
          <w:sz w:val="22"/>
          <w:szCs w:val="22"/>
        </w:rPr>
        <w:t>Dan zullen ze met behulp van vaktherapie</w:t>
      </w:r>
      <w:r w:rsidR="001907D5" w:rsidRPr="00864162">
        <w:rPr>
          <w:sz w:val="22"/>
          <w:szCs w:val="22"/>
        </w:rPr>
        <w:t xml:space="preserve"> bijvoorbeeld een stappenplan samen met u en het kind bedenken om dit probleem tegen te gaan. Zo had</w:t>
      </w:r>
      <w:r w:rsidR="001C3294" w:rsidRPr="00864162">
        <w:rPr>
          <w:sz w:val="22"/>
          <w:szCs w:val="22"/>
        </w:rPr>
        <w:t xml:space="preserve"> A. </w:t>
      </w:r>
      <w:r w:rsidR="007C7F10" w:rsidRPr="00864162">
        <w:rPr>
          <w:sz w:val="22"/>
          <w:szCs w:val="22"/>
        </w:rPr>
        <w:t xml:space="preserve">van </w:t>
      </w:r>
      <w:r w:rsidR="00950B00">
        <w:rPr>
          <w:sz w:val="22"/>
          <w:szCs w:val="22"/>
        </w:rPr>
        <w:t xml:space="preserve">(bedrijf) </w:t>
      </w:r>
      <w:r w:rsidR="00A9669A" w:rsidRPr="00864162">
        <w:rPr>
          <w:sz w:val="22"/>
          <w:szCs w:val="22"/>
        </w:rPr>
        <w:t xml:space="preserve">samen met een jongetje met ASS een waslijn gemaakt met alle stappen voor de ochtend op een rijtje: eerst tandenpoetsen, </w:t>
      </w:r>
      <w:r w:rsidR="00486400" w:rsidRPr="00864162">
        <w:rPr>
          <w:sz w:val="22"/>
          <w:szCs w:val="22"/>
        </w:rPr>
        <w:t xml:space="preserve">wassen, ontbijten etc. Na elke afgeronde stap kon hij het </w:t>
      </w:r>
      <w:r w:rsidR="00486400" w:rsidRPr="00864162">
        <w:rPr>
          <w:sz w:val="22"/>
          <w:szCs w:val="22"/>
        </w:rPr>
        <w:lastRenderedPageBreak/>
        <w:t xml:space="preserve">wasknijpertje verplaatsen naar de volgende stap. Dit zorgde voor een zekere structuur </w:t>
      </w:r>
      <w:r w:rsidR="009E2008" w:rsidRPr="00864162">
        <w:rPr>
          <w:sz w:val="22"/>
          <w:szCs w:val="22"/>
        </w:rPr>
        <w:t>en routine waar</w:t>
      </w:r>
      <w:r w:rsidR="00413B45" w:rsidRPr="00864162">
        <w:rPr>
          <w:sz w:val="22"/>
          <w:szCs w:val="22"/>
        </w:rPr>
        <w:t xml:space="preserve"> kinderen met ASS behoefte bij hebben. Het gevolg </w:t>
      </w:r>
      <w:r w:rsidR="004E76BD" w:rsidRPr="00864162">
        <w:rPr>
          <w:sz w:val="22"/>
          <w:szCs w:val="22"/>
        </w:rPr>
        <w:t>hiervan is dat alles op tijd gedaan is</w:t>
      </w:r>
      <w:r w:rsidR="00892385" w:rsidRPr="00864162">
        <w:rPr>
          <w:sz w:val="22"/>
          <w:szCs w:val="22"/>
        </w:rPr>
        <w:t>,</w:t>
      </w:r>
      <w:r w:rsidR="004E76BD" w:rsidRPr="00864162">
        <w:rPr>
          <w:sz w:val="22"/>
          <w:szCs w:val="22"/>
        </w:rPr>
        <w:t xml:space="preserve"> en er minder conflicten ontstaan tussen ouder en kind.</w:t>
      </w:r>
    </w:p>
    <w:p w14:paraId="2E7386CD" w14:textId="07378B82" w:rsidR="00F07856" w:rsidRPr="00864162" w:rsidRDefault="001A1883" w:rsidP="006077FB">
      <w:pPr>
        <w:rPr>
          <w:sz w:val="22"/>
          <w:szCs w:val="22"/>
        </w:rPr>
      </w:pPr>
      <w:r w:rsidRPr="00864162">
        <w:rPr>
          <w:noProof/>
          <w:sz w:val="22"/>
          <w:szCs w:val="22"/>
        </w:rPr>
        <w:drawing>
          <wp:anchor distT="0" distB="0" distL="114300" distR="114300" simplePos="0" relativeHeight="251661824" behindDoc="0" locked="0" layoutInCell="1" allowOverlap="1" wp14:anchorId="5312D408" wp14:editId="30ED08C8">
            <wp:simplePos x="0" y="0"/>
            <wp:positionH relativeFrom="margin">
              <wp:posOffset>-635</wp:posOffset>
            </wp:positionH>
            <wp:positionV relativeFrom="paragraph">
              <wp:posOffset>318770</wp:posOffset>
            </wp:positionV>
            <wp:extent cx="2400935" cy="1478280"/>
            <wp:effectExtent l="0" t="0" r="0" b="762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1831"/>
                    <a:stretch/>
                  </pic:blipFill>
                  <pic:spPr bwMode="auto">
                    <a:xfrm>
                      <a:off x="0" y="0"/>
                      <a:ext cx="2400935" cy="1478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E9CA81" w14:textId="49CD8632" w:rsidR="004E76BD" w:rsidRPr="00864162" w:rsidRDefault="004E76BD" w:rsidP="006077FB">
      <w:pPr>
        <w:rPr>
          <w:sz w:val="22"/>
          <w:szCs w:val="22"/>
        </w:rPr>
      </w:pPr>
      <w:r w:rsidRPr="00864162">
        <w:rPr>
          <w:sz w:val="22"/>
          <w:szCs w:val="22"/>
        </w:rPr>
        <w:t>Een ander effect dat vaktherapie kan hebben is rust. Kinderen met ASS k</w:t>
      </w:r>
      <w:r w:rsidR="00E52C8F" w:rsidRPr="00864162">
        <w:rPr>
          <w:sz w:val="22"/>
          <w:szCs w:val="22"/>
        </w:rPr>
        <w:t xml:space="preserve">rijgen al snel te veel prikkels binnen. </w:t>
      </w:r>
      <w:r w:rsidR="00695E83" w:rsidRPr="00864162">
        <w:rPr>
          <w:sz w:val="22"/>
          <w:szCs w:val="22"/>
        </w:rPr>
        <w:t>Denk bijvoorbeeld aan een hectische dag op school of een drukke weg</w:t>
      </w:r>
      <w:r w:rsidR="00937B9E" w:rsidRPr="00864162">
        <w:rPr>
          <w:sz w:val="22"/>
          <w:szCs w:val="22"/>
        </w:rPr>
        <w:t xml:space="preserve">. Ze hebben iets nodig om deze prikkels te verwerken, </w:t>
      </w:r>
      <w:r w:rsidR="00F964CD" w:rsidRPr="00864162">
        <w:rPr>
          <w:sz w:val="22"/>
          <w:szCs w:val="22"/>
        </w:rPr>
        <w:t>iets als vaktherapie. Ze kunnen tijdens vaktherapie alles even loslaten</w:t>
      </w:r>
      <w:r w:rsidR="0097144D" w:rsidRPr="00864162">
        <w:rPr>
          <w:sz w:val="22"/>
          <w:szCs w:val="22"/>
        </w:rPr>
        <w:t xml:space="preserve"> </w:t>
      </w:r>
      <w:r w:rsidR="00BD143F" w:rsidRPr="00864162">
        <w:rPr>
          <w:sz w:val="22"/>
          <w:szCs w:val="22"/>
        </w:rPr>
        <w:t>door te</w:t>
      </w:r>
      <w:r w:rsidR="0097144D" w:rsidRPr="00864162">
        <w:rPr>
          <w:sz w:val="22"/>
          <w:szCs w:val="22"/>
        </w:rPr>
        <w:t xml:space="preserve"> schilderen, kleien</w:t>
      </w:r>
      <w:r w:rsidR="00A4420F" w:rsidRPr="00864162">
        <w:rPr>
          <w:sz w:val="22"/>
          <w:szCs w:val="22"/>
        </w:rPr>
        <w:t xml:space="preserve">, knutselen </w:t>
      </w:r>
      <w:r w:rsidR="006C5427" w:rsidRPr="00864162">
        <w:rPr>
          <w:sz w:val="22"/>
          <w:szCs w:val="22"/>
        </w:rPr>
        <w:t xml:space="preserve">maar ook door theater of bewegen. Ze kunnen hun emoties </w:t>
      </w:r>
      <w:r w:rsidR="00535E72" w:rsidRPr="00864162">
        <w:rPr>
          <w:sz w:val="22"/>
          <w:szCs w:val="22"/>
        </w:rPr>
        <w:t>kwijt.</w:t>
      </w:r>
    </w:p>
    <w:p w14:paraId="6438F42F" w14:textId="7FF95A92" w:rsidR="00F07856" w:rsidRPr="00864162" w:rsidRDefault="00F07856" w:rsidP="006077FB">
      <w:pPr>
        <w:rPr>
          <w:sz w:val="22"/>
          <w:szCs w:val="22"/>
        </w:rPr>
      </w:pPr>
    </w:p>
    <w:p w14:paraId="2AD5E99C" w14:textId="1453C233" w:rsidR="008E01F6" w:rsidRPr="00864162" w:rsidRDefault="008E01F6" w:rsidP="006077FB">
      <w:pPr>
        <w:rPr>
          <w:sz w:val="22"/>
          <w:szCs w:val="22"/>
        </w:rPr>
      </w:pPr>
      <w:r w:rsidRPr="00864162">
        <w:rPr>
          <w:sz w:val="22"/>
          <w:szCs w:val="22"/>
        </w:rPr>
        <w:t xml:space="preserve">Samenvattend, </w:t>
      </w:r>
      <w:r w:rsidR="00B95058" w:rsidRPr="00864162">
        <w:rPr>
          <w:sz w:val="22"/>
          <w:szCs w:val="22"/>
        </w:rPr>
        <w:t>vaktherapie is een soort therapie waarbij er praktisch ter werk wordt gegaan wanneer verbaal communiceren het kind moeilijk af gaat. Kinderen komen hierdoor wat los en er wordt via een omweg to</w:t>
      </w:r>
      <w:r w:rsidR="00AC7421" w:rsidRPr="00864162">
        <w:rPr>
          <w:sz w:val="22"/>
          <w:szCs w:val="22"/>
        </w:rPr>
        <w:t>c</w:t>
      </w:r>
      <w:r w:rsidR="00B95058" w:rsidRPr="00864162">
        <w:rPr>
          <w:sz w:val="22"/>
          <w:szCs w:val="22"/>
        </w:rPr>
        <w:t xml:space="preserve">h gecommuniceerd. </w:t>
      </w:r>
      <w:r w:rsidR="00DF1790" w:rsidRPr="00864162">
        <w:rPr>
          <w:sz w:val="22"/>
          <w:szCs w:val="22"/>
        </w:rPr>
        <w:t xml:space="preserve">Problemen in het dagelijks leven worden door vaktherapie </w:t>
      </w:r>
      <w:r w:rsidR="00AC7421" w:rsidRPr="00864162">
        <w:rPr>
          <w:sz w:val="22"/>
          <w:szCs w:val="22"/>
        </w:rPr>
        <w:t>v</w:t>
      </w:r>
      <w:r w:rsidR="00DF1790" w:rsidRPr="00864162">
        <w:rPr>
          <w:sz w:val="22"/>
          <w:szCs w:val="22"/>
        </w:rPr>
        <w:t>erholpen</w:t>
      </w:r>
      <w:r w:rsidR="00AC7421" w:rsidRPr="00864162">
        <w:rPr>
          <w:sz w:val="22"/>
          <w:szCs w:val="22"/>
        </w:rPr>
        <w:t>, denk aan routines, communicatie, conflicten thuis enzovoorts.</w:t>
      </w:r>
    </w:p>
    <w:p w14:paraId="795DE12C" w14:textId="5E460504" w:rsidR="00AC7421" w:rsidRPr="00864162" w:rsidRDefault="00AC7421" w:rsidP="006077FB">
      <w:pPr>
        <w:rPr>
          <w:sz w:val="22"/>
          <w:szCs w:val="22"/>
        </w:rPr>
      </w:pPr>
    </w:p>
    <w:p w14:paraId="4EC0B05C" w14:textId="1B4DEF89" w:rsidR="00AC7421" w:rsidRPr="003B1947" w:rsidRDefault="00AC7421" w:rsidP="00AC7421">
      <w:pPr>
        <w:pStyle w:val="Kop1"/>
        <w:rPr>
          <w:sz w:val="24"/>
          <w:szCs w:val="24"/>
        </w:rPr>
      </w:pPr>
      <w:bookmarkStart w:id="8" w:name="_Toc106202735"/>
      <w:r w:rsidRPr="003B1947">
        <w:rPr>
          <w:sz w:val="24"/>
          <w:szCs w:val="24"/>
        </w:rPr>
        <w:t>Deelvraag 4: Welke hulp kan het gebruik van</w:t>
      </w:r>
      <w:r w:rsidR="00AB3559" w:rsidRPr="003B1947">
        <w:rPr>
          <w:sz w:val="24"/>
          <w:szCs w:val="24"/>
        </w:rPr>
        <w:t xml:space="preserve"> afbeeldingen</w:t>
      </w:r>
      <w:r w:rsidRPr="003B1947">
        <w:rPr>
          <w:sz w:val="24"/>
          <w:szCs w:val="24"/>
        </w:rPr>
        <w:t xml:space="preserve"> bieden met problemen van autistische kinderen?</w:t>
      </w:r>
      <w:bookmarkEnd w:id="8"/>
    </w:p>
    <w:p w14:paraId="15E8A216" w14:textId="4F42C406" w:rsidR="00AC7421" w:rsidRPr="00864162" w:rsidRDefault="00A75FC8" w:rsidP="006077FB">
      <w:pPr>
        <w:rPr>
          <w:sz w:val="22"/>
          <w:szCs w:val="22"/>
        </w:rPr>
      </w:pPr>
      <w:r w:rsidRPr="00864162">
        <w:rPr>
          <w:sz w:val="22"/>
          <w:szCs w:val="22"/>
        </w:rPr>
        <w:t xml:space="preserve">De meeste kinderen met ASS kunnen visueel beter </w:t>
      </w:r>
      <w:r w:rsidR="00A6147B" w:rsidRPr="00864162">
        <w:rPr>
          <w:sz w:val="22"/>
          <w:szCs w:val="22"/>
        </w:rPr>
        <w:t>begrippen, gevoelens en wensen</w:t>
      </w:r>
      <w:r w:rsidRPr="00864162">
        <w:rPr>
          <w:sz w:val="22"/>
          <w:szCs w:val="22"/>
        </w:rPr>
        <w:t xml:space="preserve"> begrijpen</w:t>
      </w:r>
      <w:r w:rsidR="00A6147B" w:rsidRPr="00864162">
        <w:rPr>
          <w:sz w:val="22"/>
          <w:szCs w:val="22"/>
        </w:rPr>
        <w:t xml:space="preserve"> en </w:t>
      </w:r>
      <w:r w:rsidRPr="00864162">
        <w:rPr>
          <w:sz w:val="22"/>
          <w:szCs w:val="22"/>
        </w:rPr>
        <w:t>leren</w:t>
      </w:r>
      <w:r w:rsidR="007470B5" w:rsidRPr="00864162">
        <w:rPr>
          <w:sz w:val="22"/>
          <w:szCs w:val="22"/>
        </w:rPr>
        <w:t xml:space="preserve">. </w:t>
      </w:r>
      <w:r w:rsidR="009A30E4" w:rsidRPr="00864162">
        <w:rPr>
          <w:sz w:val="22"/>
          <w:szCs w:val="22"/>
        </w:rPr>
        <w:t xml:space="preserve">Hiervoor zijn enkele hulpmiddelen beschikbaar, </w:t>
      </w:r>
      <w:r w:rsidR="006A756C" w:rsidRPr="00864162">
        <w:rPr>
          <w:sz w:val="22"/>
          <w:szCs w:val="22"/>
        </w:rPr>
        <w:t>zoals picto’s, PECS-plaatjes en zelfs emojis! Laten we beginnen met de picto’s.</w:t>
      </w:r>
    </w:p>
    <w:p w14:paraId="63A8E2C8" w14:textId="59D8855B" w:rsidR="00F07856" w:rsidRPr="00864162" w:rsidRDefault="00F07856" w:rsidP="006077FB">
      <w:pPr>
        <w:rPr>
          <w:sz w:val="22"/>
          <w:szCs w:val="22"/>
        </w:rPr>
      </w:pPr>
    </w:p>
    <w:p w14:paraId="0D002DE0" w14:textId="6280DC6F" w:rsidR="006E122B" w:rsidRPr="00864162" w:rsidRDefault="00603DA5" w:rsidP="006077FB">
      <w:pPr>
        <w:rPr>
          <w:sz w:val="22"/>
          <w:szCs w:val="22"/>
          <w:vertAlign w:val="superscript"/>
        </w:rPr>
      </w:pPr>
      <w:r w:rsidRPr="00864162">
        <w:rPr>
          <w:noProof/>
          <w:sz w:val="22"/>
          <w:szCs w:val="22"/>
        </w:rPr>
        <w:drawing>
          <wp:anchor distT="0" distB="0" distL="114300" distR="114300" simplePos="0" relativeHeight="251648512" behindDoc="1" locked="0" layoutInCell="1" allowOverlap="1" wp14:anchorId="54E9D42D" wp14:editId="244D65F9">
            <wp:simplePos x="0" y="0"/>
            <wp:positionH relativeFrom="margin">
              <wp:align>right</wp:align>
            </wp:positionH>
            <wp:positionV relativeFrom="paragraph">
              <wp:posOffset>6985</wp:posOffset>
            </wp:positionV>
            <wp:extent cx="2107565" cy="1584960"/>
            <wp:effectExtent l="0" t="0" r="6985" b="0"/>
            <wp:wrapThrough wrapText="bothSides">
              <wp:wrapPolygon edited="0">
                <wp:start x="0" y="0"/>
                <wp:lineTo x="0" y="21288"/>
                <wp:lineTo x="21476" y="21288"/>
                <wp:lineTo x="21476"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7565" cy="1584960"/>
                    </a:xfrm>
                    <a:prstGeom prst="rect">
                      <a:avLst/>
                    </a:prstGeom>
                    <a:noFill/>
                  </pic:spPr>
                </pic:pic>
              </a:graphicData>
            </a:graphic>
            <wp14:sizeRelH relativeFrom="margin">
              <wp14:pctWidth>0</wp14:pctWidth>
            </wp14:sizeRelH>
            <wp14:sizeRelV relativeFrom="margin">
              <wp14:pctHeight>0</wp14:pctHeight>
            </wp14:sizeRelV>
          </wp:anchor>
        </w:drawing>
      </w:r>
      <w:r w:rsidR="006E122B" w:rsidRPr="00864162">
        <w:rPr>
          <w:sz w:val="22"/>
          <w:szCs w:val="22"/>
        </w:rPr>
        <w:t xml:space="preserve">Door middel van picto’s kunnen kinderen met ASS </w:t>
      </w:r>
      <w:r w:rsidR="00183D6F" w:rsidRPr="00864162">
        <w:rPr>
          <w:sz w:val="22"/>
          <w:szCs w:val="22"/>
        </w:rPr>
        <w:t xml:space="preserve">gelijk </w:t>
      </w:r>
      <w:r w:rsidR="006A756C" w:rsidRPr="00864162">
        <w:rPr>
          <w:sz w:val="22"/>
          <w:szCs w:val="22"/>
        </w:rPr>
        <w:t>begrijpen</w:t>
      </w:r>
      <w:r w:rsidR="00183D6F" w:rsidRPr="00864162">
        <w:rPr>
          <w:sz w:val="22"/>
          <w:szCs w:val="22"/>
        </w:rPr>
        <w:t xml:space="preserve"> wat wij bedoelen</w:t>
      </w:r>
      <w:r w:rsidR="00C55A42" w:rsidRPr="00864162">
        <w:rPr>
          <w:sz w:val="22"/>
          <w:szCs w:val="22"/>
        </w:rPr>
        <w:t xml:space="preserve"> wanneer we iets over proberen te brengen</w:t>
      </w:r>
      <w:r w:rsidR="00183D6F" w:rsidRPr="00864162">
        <w:rPr>
          <w:sz w:val="22"/>
          <w:szCs w:val="22"/>
        </w:rPr>
        <w:t xml:space="preserve">. Voor deze kinderen kan het lastig zijn om te begrijpen wat we bedoelen als we </w:t>
      </w:r>
      <w:r w:rsidR="005E6914" w:rsidRPr="00864162">
        <w:rPr>
          <w:sz w:val="22"/>
          <w:szCs w:val="22"/>
        </w:rPr>
        <w:t xml:space="preserve">te veel woorden gebruiken. </w:t>
      </w:r>
      <w:r w:rsidR="00C214D9" w:rsidRPr="00864162">
        <w:rPr>
          <w:sz w:val="22"/>
          <w:szCs w:val="22"/>
        </w:rPr>
        <w:t xml:space="preserve">Neem bijvoorbeeld een jong kind waarvan je graag wil dat </w:t>
      </w:r>
      <w:r w:rsidR="00573A60" w:rsidRPr="00864162">
        <w:rPr>
          <w:sz w:val="22"/>
          <w:szCs w:val="22"/>
        </w:rPr>
        <w:t>hij of zij onder de douche gaat. Stel je zegt “Kom je zo</w:t>
      </w:r>
      <w:r w:rsidR="0002095B" w:rsidRPr="00864162">
        <w:rPr>
          <w:sz w:val="22"/>
          <w:szCs w:val="22"/>
        </w:rPr>
        <w:t xml:space="preserve"> </w:t>
      </w:r>
      <w:r w:rsidR="00573A60" w:rsidRPr="00864162">
        <w:rPr>
          <w:sz w:val="22"/>
          <w:szCs w:val="22"/>
        </w:rPr>
        <w:t xml:space="preserve">meteen mee naar boven, dan </w:t>
      </w:r>
      <w:r w:rsidR="005C7218" w:rsidRPr="00864162">
        <w:rPr>
          <w:sz w:val="22"/>
          <w:szCs w:val="22"/>
        </w:rPr>
        <w:t xml:space="preserve">ben je weer lekker fris!” dan kan iemand met ASS moeite hebben om je te begrijpen. </w:t>
      </w:r>
      <w:r w:rsidR="00DA5C94" w:rsidRPr="00864162">
        <w:rPr>
          <w:sz w:val="22"/>
          <w:szCs w:val="22"/>
        </w:rPr>
        <w:t>Want</w:t>
      </w:r>
      <w:r w:rsidR="00B8105B" w:rsidRPr="00864162">
        <w:rPr>
          <w:sz w:val="22"/>
          <w:szCs w:val="22"/>
        </w:rPr>
        <w:t>:</w:t>
      </w:r>
      <w:r w:rsidR="00DA5C94" w:rsidRPr="00864162">
        <w:rPr>
          <w:sz w:val="22"/>
          <w:szCs w:val="22"/>
        </w:rPr>
        <w:t xml:space="preserve"> wa</w:t>
      </w:r>
      <w:r w:rsidR="00B8105B" w:rsidRPr="00864162">
        <w:rPr>
          <w:sz w:val="22"/>
          <w:szCs w:val="22"/>
        </w:rPr>
        <w:t xml:space="preserve">nneer is zo meteen? En </w:t>
      </w:r>
      <w:r w:rsidR="009E33B0" w:rsidRPr="00864162">
        <w:rPr>
          <w:sz w:val="22"/>
          <w:szCs w:val="22"/>
        </w:rPr>
        <w:t xml:space="preserve">welke kamer moet ik naar toe boven? Hoe word ik fris? </w:t>
      </w:r>
      <w:r w:rsidR="00B8105B" w:rsidRPr="00864162">
        <w:rPr>
          <w:sz w:val="22"/>
          <w:szCs w:val="22"/>
        </w:rPr>
        <w:t xml:space="preserve"> </w:t>
      </w:r>
      <w:r w:rsidR="009E33B0" w:rsidRPr="00864162">
        <w:rPr>
          <w:sz w:val="22"/>
          <w:szCs w:val="22"/>
        </w:rPr>
        <w:t>Er komen te veel vragen en dus prikkels binnen waardoor er een kortsluiting kan ontstaan.</w:t>
      </w:r>
      <w:r w:rsidR="004679F8" w:rsidRPr="00864162">
        <w:rPr>
          <w:sz w:val="22"/>
          <w:szCs w:val="22"/>
        </w:rPr>
        <w:t xml:space="preserve"> Maar als je met picto’s laat </w:t>
      </w:r>
      <w:r w:rsidR="00FA6647" w:rsidRPr="00864162">
        <w:rPr>
          <w:sz w:val="22"/>
          <w:szCs w:val="22"/>
        </w:rPr>
        <w:t xml:space="preserve">zien wat je bedoeld gaat het veel sneller. Je kunt dan zeggen “Ik wil graag dat je nu onder de douche gaat” en geeft het kind een picto met een </w:t>
      </w:r>
      <w:r w:rsidR="00465C7F" w:rsidRPr="00864162">
        <w:rPr>
          <w:sz w:val="22"/>
          <w:szCs w:val="22"/>
        </w:rPr>
        <w:t>douche.</w:t>
      </w:r>
      <w:r w:rsidR="00465C7F" w:rsidRPr="00864162">
        <w:rPr>
          <w:sz w:val="22"/>
          <w:szCs w:val="22"/>
          <w:vertAlign w:val="superscript"/>
        </w:rPr>
        <w:t xml:space="preserve"> (</w:t>
      </w:r>
      <w:r w:rsidR="00DC3EB9" w:rsidRPr="00864162">
        <w:rPr>
          <w:sz w:val="22"/>
          <w:szCs w:val="22"/>
          <w:vertAlign w:val="superscript"/>
        </w:rPr>
        <w:t>24)</w:t>
      </w:r>
    </w:p>
    <w:p w14:paraId="0B7B424E" w14:textId="75630E7A" w:rsidR="00F07856" w:rsidRPr="00864162" w:rsidRDefault="00603DA5" w:rsidP="006077FB">
      <w:pPr>
        <w:rPr>
          <w:sz w:val="22"/>
          <w:szCs w:val="22"/>
        </w:rPr>
      </w:pPr>
      <w:r w:rsidRPr="00864162">
        <w:rPr>
          <w:noProof/>
          <w:sz w:val="22"/>
          <w:szCs w:val="22"/>
        </w:rPr>
        <w:lastRenderedPageBreak/>
        <w:drawing>
          <wp:anchor distT="0" distB="0" distL="114300" distR="114300" simplePos="0" relativeHeight="251654656" behindDoc="0" locked="0" layoutInCell="1" allowOverlap="1" wp14:anchorId="3A6A9C08" wp14:editId="2E020337">
            <wp:simplePos x="0" y="0"/>
            <wp:positionH relativeFrom="margin">
              <wp:align>left</wp:align>
            </wp:positionH>
            <wp:positionV relativeFrom="paragraph">
              <wp:posOffset>251460</wp:posOffset>
            </wp:positionV>
            <wp:extent cx="1894840" cy="240919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r="49675"/>
                    <a:stretch/>
                  </pic:blipFill>
                  <pic:spPr bwMode="auto">
                    <a:xfrm>
                      <a:off x="0" y="0"/>
                      <a:ext cx="1897327" cy="24123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58B6C6" w14:textId="62586D39" w:rsidR="00100D00" w:rsidRDefault="00C55A42" w:rsidP="006077FB">
      <w:pPr>
        <w:rPr>
          <w:sz w:val="22"/>
          <w:szCs w:val="22"/>
        </w:rPr>
      </w:pPr>
      <w:r w:rsidRPr="00864162">
        <w:rPr>
          <w:sz w:val="22"/>
          <w:szCs w:val="22"/>
        </w:rPr>
        <w:t xml:space="preserve">Een ander hulpmiddel voor kinderen met ASS is het </w:t>
      </w:r>
      <w:r w:rsidR="005B5750" w:rsidRPr="00864162">
        <w:rPr>
          <w:sz w:val="22"/>
          <w:szCs w:val="22"/>
        </w:rPr>
        <w:t>PECS-systeem</w:t>
      </w:r>
      <w:r w:rsidRPr="00864162">
        <w:rPr>
          <w:sz w:val="22"/>
          <w:szCs w:val="22"/>
        </w:rPr>
        <w:t xml:space="preserve">, dit lijkt een beetje op </w:t>
      </w:r>
      <w:r w:rsidR="005B5750" w:rsidRPr="00864162">
        <w:rPr>
          <w:sz w:val="22"/>
          <w:szCs w:val="22"/>
        </w:rPr>
        <w:t xml:space="preserve">picto’s maar dit systeem is iets geavanceerder en moet dan ook stapsgewijs aangeleerd worden. </w:t>
      </w:r>
      <w:r w:rsidR="00100D00" w:rsidRPr="00864162">
        <w:rPr>
          <w:sz w:val="22"/>
          <w:szCs w:val="22"/>
        </w:rPr>
        <w:t>P</w:t>
      </w:r>
      <w:r w:rsidR="00C0632A" w:rsidRPr="00864162">
        <w:rPr>
          <w:sz w:val="22"/>
          <w:szCs w:val="22"/>
        </w:rPr>
        <w:t>ECS</w:t>
      </w:r>
      <w:r w:rsidR="005B5750" w:rsidRPr="00864162">
        <w:rPr>
          <w:sz w:val="22"/>
          <w:szCs w:val="22"/>
        </w:rPr>
        <w:t>,</w:t>
      </w:r>
      <w:r w:rsidR="00C0632A" w:rsidRPr="00864162">
        <w:rPr>
          <w:sz w:val="22"/>
          <w:szCs w:val="22"/>
        </w:rPr>
        <w:t xml:space="preserve"> oftewel Picture Exchange Communication System</w:t>
      </w:r>
      <w:r w:rsidR="00523674" w:rsidRPr="00864162">
        <w:rPr>
          <w:sz w:val="22"/>
          <w:szCs w:val="22"/>
        </w:rPr>
        <w:t xml:space="preserve"> is een middel om communicatieve vaardigheden aan</w:t>
      </w:r>
      <w:r w:rsidR="00DD0F32" w:rsidRPr="00864162">
        <w:rPr>
          <w:sz w:val="22"/>
          <w:szCs w:val="22"/>
        </w:rPr>
        <w:t xml:space="preserve"> te </w:t>
      </w:r>
      <w:r w:rsidR="00523674" w:rsidRPr="00864162">
        <w:rPr>
          <w:sz w:val="22"/>
          <w:szCs w:val="22"/>
        </w:rPr>
        <w:t xml:space="preserve">leren wanneer deze </w:t>
      </w:r>
      <w:r w:rsidR="001228EE" w:rsidRPr="00864162">
        <w:rPr>
          <w:sz w:val="22"/>
          <w:szCs w:val="22"/>
        </w:rPr>
        <w:t xml:space="preserve">(deels) ontbreken. </w:t>
      </w:r>
      <w:r w:rsidR="003903F2" w:rsidRPr="00864162">
        <w:rPr>
          <w:sz w:val="22"/>
          <w:szCs w:val="22"/>
        </w:rPr>
        <w:t xml:space="preserve">Hierbij wordt uitgegaan van het eigen initiatief van het kind, ze zullen zelf een plaatje moeten laten zien om aan te geven wat ze willen/nodig hebben. </w:t>
      </w:r>
      <w:r w:rsidR="00491815" w:rsidRPr="00864162">
        <w:rPr>
          <w:sz w:val="22"/>
          <w:szCs w:val="22"/>
        </w:rPr>
        <w:t xml:space="preserve">Er wordt dan alleen het woord op het plaatje gezegd om aan te geven wat de bedoeling is, </w:t>
      </w:r>
      <w:r w:rsidR="006C0B68" w:rsidRPr="00864162">
        <w:rPr>
          <w:sz w:val="22"/>
          <w:szCs w:val="22"/>
        </w:rPr>
        <w:t xml:space="preserve">dus geen onnodige en onduidelijke details. Zo zegt </w:t>
      </w:r>
      <w:r w:rsidR="00F24CEB" w:rsidRPr="00864162">
        <w:rPr>
          <w:sz w:val="22"/>
          <w:szCs w:val="22"/>
        </w:rPr>
        <w:t xml:space="preserve">de website ‘Het Raamwerk’ </w:t>
      </w:r>
      <w:r w:rsidR="006C0B68" w:rsidRPr="00864162">
        <w:rPr>
          <w:sz w:val="22"/>
          <w:szCs w:val="22"/>
        </w:rPr>
        <w:t>hierover</w:t>
      </w:r>
      <w:r w:rsidR="007F71A2" w:rsidRPr="00864162">
        <w:rPr>
          <w:sz w:val="22"/>
          <w:szCs w:val="22"/>
        </w:rPr>
        <w:t xml:space="preserve"> “De taal blijft heel eenvoudig wat de kans op imitatie vergroot.</w:t>
      </w:r>
      <w:r w:rsidR="00975226" w:rsidRPr="00864162">
        <w:rPr>
          <w:sz w:val="22"/>
          <w:szCs w:val="22"/>
        </w:rPr>
        <w:t>”</w:t>
      </w:r>
      <w:r w:rsidR="00975226" w:rsidRPr="00864162">
        <w:rPr>
          <w:sz w:val="22"/>
          <w:szCs w:val="22"/>
          <w:vertAlign w:val="superscript"/>
        </w:rPr>
        <w:t xml:space="preserve"> (</w:t>
      </w:r>
      <w:r w:rsidR="00FC5777" w:rsidRPr="00864162">
        <w:rPr>
          <w:sz w:val="22"/>
          <w:szCs w:val="22"/>
          <w:vertAlign w:val="superscript"/>
        </w:rPr>
        <w:t>2</w:t>
      </w:r>
      <w:r w:rsidR="00DF003F" w:rsidRPr="00864162">
        <w:rPr>
          <w:sz w:val="22"/>
          <w:szCs w:val="22"/>
          <w:vertAlign w:val="superscript"/>
        </w:rPr>
        <w:t>2</w:t>
      </w:r>
      <w:r w:rsidR="00FC5777" w:rsidRPr="00864162">
        <w:rPr>
          <w:sz w:val="22"/>
          <w:szCs w:val="22"/>
          <w:vertAlign w:val="superscript"/>
        </w:rPr>
        <w:t>)</w:t>
      </w:r>
      <w:r w:rsidR="00FC5777" w:rsidRPr="00864162">
        <w:rPr>
          <w:sz w:val="22"/>
          <w:szCs w:val="22"/>
        </w:rPr>
        <w:t xml:space="preserve"> </w:t>
      </w:r>
      <w:r w:rsidR="009E1CD4" w:rsidRPr="00864162">
        <w:rPr>
          <w:sz w:val="22"/>
          <w:szCs w:val="22"/>
        </w:rPr>
        <w:t>Het</w:t>
      </w:r>
      <w:r w:rsidR="008B6700" w:rsidRPr="00864162">
        <w:rPr>
          <w:sz w:val="22"/>
          <w:szCs w:val="22"/>
        </w:rPr>
        <w:t xml:space="preserve"> aanleren van communicatieve vaardigheden bestaan uit </w:t>
      </w:r>
      <w:r w:rsidR="000A78D0" w:rsidRPr="00864162">
        <w:rPr>
          <w:sz w:val="22"/>
          <w:szCs w:val="22"/>
        </w:rPr>
        <w:t xml:space="preserve">4 </w:t>
      </w:r>
      <w:r w:rsidR="008B6700" w:rsidRPr="00864162">
        <w:rPr>
          <w:sz w:val="22"/>
          <w:szCs w:val="22"/>
        </w:rPr>
        <w:t xml:space="preserve">fases: </w:t>
      </w:r>
    </w:p>
    <w:p w14:paraId="68A460AD" w14:textId="77777777" w:rsidR="00603DA5" w:rsidRPr="00864162" w:rsidRDefault="00603DA5" w:rsidP="006077FB">
      <w:pPr>
        <w:rPr>
          <w:sz w:val="22"/>
          <w:szCs w:val="22"/>
        </w:rPr>
      </w:pPr>
    </w:p>
    <w:p w14:paraId="293BE020" w14:textId="5457A996" w:rsidR="008B6700" w:rsidRPr="00864162" w:rsidRDefault="00910F3A" w:rsidP="008B6700">
      <w:pPr>
        <w:pStyle w:val="Lijstalinea"/>
        <w:numPr>
          <w:ilvl w:val="0"/>
          <w:numId w:val="40"/>
        </w:numPr>
        <w:rPr>
          <w:sz w:val="22"/>
          <w:szCs w:val="22"/>
        </w:rPr>
      </w:pPr>
      <w:r w:rsidRPr="00864162">
        <w:rPr>
          <w:sz w:val="22"/>
          <w:szCs w:val="22"/>
        </w:rPr>
        <w:t xml:space="preserve">Het kind leert om het plaatje aan </w:t>
      </w:r>
      <w:r w:rsidR="006774B5" w:rsidRPr="00864162">
        <w:rPr>
          <w:sz w:val="22"/>
          <w:szCs w:val="22"/>
        </w:rPr>
        <w:t>de communicatiepartner te geven. Er zijn twee volwassenen aanwezig, de communicati</w:t>
      </w:r>
      <w:r w:rsidR="00CF2D69" w:rsidRPr="00864162">
        <w:rPr>
          <w:sz w:val="22"/>
          <w:szCs w:val="22"/>
        </w:rPr>
        <w:t>eve partner en de fysieke partner. De laatstgenoemde helpt met het maken van de juiste bewegingen.</w:t>
      </w:r>
    </w:p>
    <w:p w14:paraId="31BDE596" w14:textId="1C0C35C7" w:rsidR="004F6862" w:rsidRPr="00864162" w:rsidRDefault="004F6862" w:rsidP="008B6700">
      <w:pPr>
        <w:pStyle w:val="Lijstalinea"/>
        <w:numPr>
          <w:ilvl w:val="0"/>
          <w:numId w:val="40"/>
        </w:numPr>
        <w:rPr>
          <w:sz w:val="22"/>
          <w:szCs w:val="22"/>
        </w:rPr>
      </w:pPr>
      <w:r w:rsidRPr="00864162">
        <w:rPr>
          <w:sz w:val="22"/>
          <w:szCs w:val="22"/>
        </w:rPr>
        <w:t>Het kind leert afstand te nemen van de communicatiepartner en van de PECS-map</w:t>
      </w:r>
      <w:r w:rsidR="004E53D1" w:rsidRPr="00864162">
        <w:rPr>
          <w:sz w:val="22"/>
          <w:szCs w:val="22"/>
        </w:rPr>
        <w:t>, de fysieke partner is nu van tafel.</w:t>
      </w:r>
    </w:p>
    <w:p w14:paraId="55643CBD" w14:textId="3637C450" w:rsidR="004E53D1" w:rsidRPr="00864162" w:rsidRDefault="004E53D1" w:rsidP="008B6700">
      <w:pPr>
        <w:pStyle w:val="Lijstalinea"/>
        <w:numPr>
          <w:ilvl w:val="0"/>
          <w:numId w:val="40"/>
        </w:numPr>
        <w:rPr>
          <w:sz w:val="22"/>
          <w:szCs w:val="22"/>
        </w:rPr>
      </w:pPr>
      <w:r w:rsidRPr="00864162">
        <w:rPr>
          <w:sz w:val="22"/>
          <w:szCs w:val="22"/>
        </w:rPr>
        <w:t>Het kind leert het onderscheiden van de plaatjes, wat zeer belangrijk is.</w:t>
      </w:r>
    </w:p>
    <w:p w14:paraId="59E52E0A" w14:textId="020E60D9" w:rsidR="004E53D1" w:rsidRDefault="003016CF" w:rsidP="008B6700">
      <w:pPr>
        <w:pStyle w:val="Lijstalinea"/>
        <w:numPr>
          <w:ilvl w:val="0"/>
          <w:numId w:val="40"/>
        </w:numPr>
        <w:rPr>
          <w:sz w:val="22"/>
          <w:szCs w:val="22"/>
        </w:rPr>
      </w:pPr>
      <w:r w:rsidRPr="00864162">
        <w:rPr>
          <w:sz w:val="22"/>
          <w:szCs w:val="22"/>
        </w:rPr>
        <w:t xml:space="preserve">Het kind leert een zin maken met </w:t>
      </w:r>
      <w:r w:rsidR="007A0F97" w:rsidRPr="00864162">
        <w:rPr>
          <w:sz w:val="22"/>
          <w:szCs w:val="22"/>
        </w:rPr>
        <w:t>verschillende PECS-plaatjes. Op een strip met klittenband worden plaatjes naast elkaar ge</w:t>
      </w:r>
      <w:r w:rsidR="00237CD8" w:rsidRPr="00864162">
        <w:rPr>
          <w:sz w:val="22"/>
          <w:szCs w:val="22"/>
        </w:rPr>
        <w:t xml:space="preserve">zet. Denk aan: “Ik wil” en “Limonade” die naast elkaar staan om aan te geven wat het kind </w:t>
      </w:r>
      <w:r w:rsidR="00661BEE" w:rsidRPr="00864162">
        <w:rPr>
          <w:sz w:val="22"/>
          <w:szCs w:val="22"/>
        </w:rPr>
        <w:t>wil.</w:t>
      </w:r>
      <w:r w:rsidR="00416B46" w:rsidRPr="00864162">
        <w:rPr>
          <w:sz w:val="22"/>
          <w:szCs w:val="22"/>
        </w:rPr>
        <w:t xml:space="preserve"> Samen met een partner wordt de zin herhaald.</w:t>
      </w:r>
    </w:p>
    <w:p w14:paraId="7540D5B3" w14:textId="6EB6B405" w:rsidR="00E05758" w:rsidRPr="00603DA5" w:rsidRDefault="000A561C" w:rsidP="00FD7818">
      <w:pPr>
        <w:rPr>
          <w:sz w:val="22"/>
          <w:szCs w:val="22"/>
        </w:rPr>
      </w:pPr>
      <w:r w:rsidRPr="00864162">
        <w:rPr>
          <w:sz w:val="22"/>
          <w:szCs w:val="22"/>
        </w:rPr>
        <w:t>De zinnen wo</w:t>
      </w:r>
      <w:r w:rsidR="000A78D0" w:rsidRPr="00864162">
        <w:rPr>
          <w:sz w:val="22"/>
          <w:szCs w:val="22"/>
        </w:rPr>
        <w:t>rden daarna</w:t>
      </w:r>
      <w:r w:rsidRPr="00864162">
        <w:rPr>
          <w:sz w:val="22"/>
          <w:szCs w:val="22"/>
        </w:rPr>
        <w:t xml:space="preserve"> </w:t>
      </w:r>
      <w:r w:rsidR="0082168B" w:rsidRPr="00864162">
        <w:rPr>
          <w:sz w:val="22"/>
          <w:szCs w:val="22"/>
        </w:rPr>
        <w:t>uitgebreid</w:t>
      </w:r>
      <w:r w:rsidR="000A78D0" w:rsidRPr="00864162">
        <w:rPr>
          <w:sz w:val="22"/>
          <w:szCs w:val="22"/>
        </w:rPr>
        <w:t>,</w:t>
      </w:r>
      <w:r w:rsidR="0082168B" w:rsidRPr="00864162">
        <w:rPr>
          <w:sz w:val="22"/>
          <w:szCs w:val="22"/>
        </w:rPr>
        <w:t xml:space="preserve"> en</w:t>
      </w:r>
      <w:r w:rsidRPr="00864162">
        <w:rPr>
          <w:sz w:val="22"/>
          <w:szCs w:val="22"/>
        </w:rPr>
        <w:t xml:space="preserve"> begeleiders </w:t>
      </w:r>
      <w:r w:rsidR="00421DFD" w:rsidRPr="00864162">
        <w:rPr>
          <w:sz w:val="22"/>
          <w:szCs w:val="22"/>
        </w:rPr>
        <w:t>voeren begrippen als</w:t>
      </w:r>
      <w:r w:rsidR="007140B1" w:rsidRPr="00864162">
        <w:rPr>
          <w:sz w:val="22"/>
          <w:szCs w:val="22"/>
        </w:rPr>
        <w:t xml:space="preserve"> ja of nee antwoorden, </w:t>
      </w:r>
      <w:r w:rsidR="00D34AFB" w:rsidRPr="00864162">
        <w:rPr>
          <w:sz w:val="22"/>
          <w:szCs w:val="22"/>
        </w:rPr>
        <w:t>om hulp vragen</w:t>
      </w:r>
      <w:r w:rsidR="0082168B" w:rsidRPr="00864162">
        <w:rPr>
          <w:sz w:val="22"/>
          <w:szCs w:val="22"/>
        </w:rPr>
        <w:t>,</w:t>
      </w:r>
      <w:r w:rsidR="00D34AFB" w:rsidRPr="00864162">
        <w:rPr>
          <w:sz w:val="22"/>
          <w:szCs w:val="22"/>
        </w:rPr>
        <w:t xml:space="preserve"> en wachten</w:t>
      </w:r>
      <w:r w:rsidR="0082168B" w:rsidRPr="00864162">
        <w:rPr>
          <w:sz w:val="22"/>
          <w:szCs w:val="22"/>
        </w:rPr>
        <w:t xml:space="preserve"> in. Daarnaast wordt er een beloningssysteem </w:t>
      </w:r>
      <w:r w:rsidR="00FD7818" w:rsidRPr="00864162">
        <w:rPr>
          <w:sz w:val="22"/>
          <w:szCs w:val="22"/>
        </w:rPr>
        <w:t>geïntroduceerd bij het gebruik van de PECS.</w:t>
      </w:r>
      <w:r w:rsidR="00603DA5">
        <w:rPr>
          <w:sz w:val="22"/>
          <w:szCs w:val="22"/>
        </w:rPr>
        <w:t xml:space="preserve"> </w:t>
      </w:r>
      <w:r w:rsidR="007126E7" w:rsidRPr="00864162">
        <w:rPr>
          <w:sz w:val="22"/>
          <w:szCs w:val="22"/>
        </w:rPr>
        <w:t xml:space="preserve">De PECS-training is ontwikkeld en wetenschappelijk </w:t>
      </w:r>
      <w:r w:rsidR="00E05758" w:rsidRPr="00864162">
        <w:rPr>
          <w:sz w:val="22"/>
          <w:szCs w:val="22"/>
        </w:rPr>
        <w:t>onderzocht</w:t>
      </w:r>
      <w:r w:rsidR="007126E7" w:rsidRPr="00864162">
        <w:rPr>
          <w:sz w:val="22"/>
          <w:szCs w:val="22"/>
        </w:rPr>
        <w:t xml:space="preserve"> door L. Frost en A. </w:t>
      </w:r>
      <w:r w:rsidR="00451C76" w:rsidRPr="00864162">
        <w:rPr>
          <w:sz w:val="22"/>
          <w:szCs w:val="22"/>
        </w:rPr>
        <w:t>Bondy.</w:t>
      </w:r>
      <w:r w:rsidR="00451C76" w:rsidRPr="00864162">
        <w:rPr>
          <w:sz w:val="22"/>
          <w:szCs w:val="22"/>
          <w:vertAlign w:val="superscript"/>
        </w:rPr>
        <w:t xml:space="preserve"> (</w:t>
      </w:r>
      <w:r w:rsidR="00E05758" w:rsidRPr="00864162">
        <w:rPr>
          <w:sz w:val="22"/>
          <w:szCs w:val="22"/>
          <w:vertAlign w:val="superscript"/>
        </w:rPr>
        <w:t>26)</w:t>
      </w:r>
      <w:r w:rsidR="0071150C" w:rsidRPr="00864162">
        <w:rPr>
          <w:sz w:val="22"/>
          <w:szCs w:val="22"/>
          <w:vertAlign w:val="superscript"/>
        </w:rPr>
        <w:t xml:space="preserve"> en (23)</w:t>
      </w:r>
    </w:p>
    <w:p w14:paraId="25807E94" w14:textId="3718C39D" w:rsidR="00085E1A" w:rsidRPr="00864162" w:rsidRDefault="00085E1A" w:rsidP="00FD7818">
      <w:pPr>
        <w:rPr>
          <w:sz w:val="22"/>
          <w:szCs w:val="22"/>
          <w:vertAlign w:val="superscript"/>
        </w:rPr>
      </w:pPr>
    </w:p>
    <w:p w14:paraId="2614CA75" w14:textId="4C1534F4" w:rsidR="0027681C" w:rsidRPr="00864162" w:rsidRDefault="00C9393F" w:rsidP="00FD7818">
      <w:pPr>
        <w:rPr>
          <w:sz w:val="22"/>
          <w:szCs w:val="22"/>
          <w:vertAlign w:val="superscript"/>
        </w:rPr>
      </w:pPr>
      <w:r w:rsidRPr="00864162">
        <w:rPr>
          <w:noProof/>
          <w:sz w:val="22"/>
          <w:szCs w:val="22"/>
          <w:vertAlign w:val="superscript"/>
        </w:rPr>
        <w:drawing>
          <wp:anchor distT="0" distB="0" distL="114300" distR="114300" simplePos="0" relativeHeight="251663872" behindDoc="1" locked="0" layoutInCell="1" allowOverlap="1" wp14:anchorId="28E8BF72" wp14:editId="749B5D52">
            <wp:simplePos x="0" y="0"/>
            <wp:positionH relativeFrom="margin">
              <wp:posOffset>5422900</wp:posOffset>
            </wp:positionH>
            <wp:positionV relativeFrom="paragraph">
              <wp:posOffset>850265</wp:posOffset>
            </wp:positionV>
            <wp:extent cx="836930" cy="836930"/>
            <wp:effectExtent l="0" t="0" r="1270" b="1270"/>
            <wp:wrapTight wrapText="bothSides">
              <wp:wrapPolygon edited="0">
                <wp:start x="7375" y="0"/>
                <wp:lineTo x="3933" y="1475"/>
                <wp:lineTo x="0" y="5900"/>
                <wp:lineTo x="0" y="13275"/>
                <wp:lineTo x="492" y="16716"/>
                <wp:lineTo x="5900" y="21141"/>
                <wp:lineTo x="7375" y="21141"/>
                <wp:lineTo x="13766" y="21141"/>
                <wp:lineTo x="15241" y="21141"/>
                <wp:lineTo x="20649" y="16716"/>
                <wp:lineTo x="21141" y="13275"/>
                <wp:lineTo x="21141" y="5900"/>
                <wp:lineTo x="17208" y="1475"/>
                <wp:lineTo x="13766" y="0"/>
                <wp:lineTo x="7375"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6930" cy="836930"/>
                    </a:xfrm>
                    <a:prstGeom prst="rect">
                      <a:avLst/>
                    </a:prstGeom>
                    <a:noFill/>
                  </pic:spPr>
                </pic:pic>
              </a:graphicData>
            </a:graphic>
            <wp14:sizeRelH relativeFrom="margin">
              <wp14:pctWidth>0</wp14:pctWidth>
            </wp14:sizeRelH>
            <wp14:sizeRelV relativeFrom="margin">
              <wp14:pctHeight>0</wp14:pctHeight>
            </wp14:sizeRelV>
          </wp:anchor>
        </w:drawing>
      </w:r>
      <w:r w:rsidR="00C05408" w:rsidRPr="00864162">
        <w:rPr>
          <w:sz w:val="22"/>
          <w:szCs w:val="22"/>
        </w:rPr>
        <w:t xml:space="preserve">Per dag </w:t>
      </w:r>
      <w:r w:rsidR="000740E4" w:rsidRPr="00864162">
        <w:rPr>
          <w:sz w:val="22"/>
          <w:szCs w:val="22"/>
        </w:rPr>
        <w:t xml:space="preserve">versturen en ontvangen we </w:t>
      </w:r>
      <w:r w:rsidR="00F14D7C" w:rsidRPr="00864162">
        <w:rPr>
          <w:sz w:val="22"/>
          <w:szCs w:val="22"/>
        </w:rPr>
        <w:t xml:space="preserve">allemaal wel tientallen appjes. Veel van deze berichtjes zijn gevoelloos en emotieloos. </w:t>
      </w:r>
      <w:r w:rsidR="0046062F" w:rsidRPr="00864162">
        <w:rPr>
          <w:sz w:val="22"/>
          <w:szCs w:val="22"/>
        </w:rPr>
        <w:t xml:space="preserve">Als iemand met ASS kan dit moeilijk zijn. Emoties herkennen is al moeilijk genoeg, en als de </w:t>
      </w:r>
      <w:r w:rsidR="0027681C" w:rsidRPr="00864162">
        <w:rPr>
          <w:sz w:val="22"/>
          <w:szCs w:val="22"/>
        </w:rPr>
        <w:t>intonatie dan ook nog mist wordt het extra lastig.</w:t>
      </w:r>
      <w:r w:rsidR="00256D9B" w:rsidRPr="00864162">
        <w:rPr>
          <w:sz w:val="22"/>
          <w:szCs w:val="22"/>
        </w:rPr>
        <w:t xml:space="preserve"> Emoticons</w:t>
      </w:r>
      <w:r w:rsidR="00381A18" w:rsidRPr="00864162">
        <w:rPr>
          <w:sz w:val="22"/>
          <w:szCs w:val="22"/>
        </w:rPr>
        <w:t xml:space="preserve"> kunnen zorgen dat een zin </w:t>
      </w:r>
      <w:r w:rsidR="00064C98" w:rsidRPr="00864162">
        <w:rPr>
          <w:sz w:val="22"/>
          <w:szCs w:val="22"/>
        </w:rPr>
        <w:t>duidelijker te interpreteren is.</w:t>
      </w:r>
      <w:r w:rsidR="00305573" w:rsidRPr="00864162">
        <w:rPr>
          <w:sz w:val="22"/>
          <w:szCs w:val="22"/>
        </w:rPr>
        <w:t xml:space="preserve"> De emotie achter een zin wordt veel duidelijker</w:t>
      </w:r>
      <w:r w:rsidR="00DA203A" w:rsidRPr="00864162">
        <w:rPr>
          <w:sz w:val="22"/>
          <w:szCs w:val="22"/>
        </w:rPr>
        <w:t>. Voor mensen met ASS zijn emojis</w:t>
      </w:r>
      <w:r w:rsidR="00DB25FE" w:rsidRPr="00864162">
        <w:rPr>
          <w:sz w:val="22"/>
          <w:szCs w:val="22"/>
        </w:rPr>
        <w:t xml:space="preserve"> nog behulpzamer</w:t>
      </w:r>
      <w:r w:rsidR="001B6F27" w:rsidRPr="00864162">
        <w:rPr>
          <w:sz w:val="22"/>
          <w:szCs w:val="22"/>
        </w:rPr>
        <w:t xml:space="preserve"> omdat </w:t>
      </w:r>
      <w:r w:rsidR="00FE79ED" w:rsidRPr="00864162">
        <w:rPr>
          <w:sz w:val="22"/>
          <w:szCs w:val="22"/>
        </w:rPr>
        <w:t>gezichtsuitdrukkingen bij iedereen anders er uitzien</w:t>
      </w:r>
      <w:r w:rsidR="001B6F27" w:rsidRPr="00864162">
        <w:rPr>
          <w:sz w:val="22"/>
          <w:szCs w:val="22"/>
        </w:rPr>
        <w:t>, terwijl</w:t>
      </w:r>
      <w:r w:rsidR="00DA203A" w:rsidRPr="00864162">
        <w:rPr>
          <w:sz w:val="22"/>
          <w:szCs w:val="22"/>
        </w:rPr>
        <w:t xml:space="preserve"> </w:t>
      </w:r>
      <w:r w:rsidR="001B6F27" w:rsidRPr="00864162">
        <w:rPr>
          <w:sz w:val="22"/>
          <w:szCs w:val="22"/>
        </w:rPr>
        <w:t xml:space="preserve">emojis niet veranderen. </w:t>
      </w:r>
      <w:r w:rsidR="00DA0513" w:rsidRPr="00864162">
        <w:rPr>
          <w:sz w:val="22"/>
          <w:szCs w:val="22"/>
        </w:rPr>
        <w:t xml:space="preserve">De huilende emoji veranderd niet, </w:t>
      </w:r>
      <w:r w:rsidR="00E80C8B" w:rsidRPr="00864162">
        <w:rPr>
          <w:sz w:val="22"/>
          <w:szCs w:val="22"/>
        </w:rPr>
        <w:t>waardoor d</w:t>
      </w:r>
      <w:r w:rsidR="00425103" w:rsidRPr="00864162">
        <w:rPr>
          <w:sz w:val="22"/>
          <w:szCs w:val="22"/>
        </w:rPr>
        <w:t>e emotie in de zin nog sneller te herkennen is.</w:t>
      </w:r>
      <w:r w:rsidR="00425103" w:rsidRPr="00864162">
        <w:rPr>
          <w:sz w:val="22"/>
          <w:szCs w:val="22"/>
          <w:vertAlign w:val="superscript"/>
        </w:rPr>
        <w:t xml:space="preserve"> (25)</w:t>
      </w:r>
    </w:p>
    <w:p w14:paraId="4BFE5550" w14:textId="6C4541E6" w:rsidR="00425103" w:rsidRPr="00864162" w:rsidRDefault="00425103" w:rsidP="00FD7818">
      <w:pPr>
        <w:rPr>
          <w:sz w:val="22"/>
          <w:szCs w:val="22"/>
        </w:rPr>
      </w:pPr>
    </w:p>
    <w:p w14:paraId="661E58B9" w14:textId="2F47B065" w:rsidR="00B1361B" w:rsidRDefault="00DD5A63" w:rsidP="006077FB">
      <w:pPr>
        <w:rPr>
          <w:sz w:val="22"/>
          <w:szCs w:val="22"/>
        </w:rPr>
      </w:pPr>
      <w:r w:rsidRPr="00864162">
        <w:rPr>
          <w:sz w:val="22"/>
          <w:szCs w:val="22"/>
        </w:rPr>
        <w:t xml:space="preserve">Kort samengevat, het gebruik van </w:t>
      </w:r>
      <w:r w:rsidR="006A18B8" w:rsidRPr="00864162">
        <w:rPr>
          <w:sz w:val="22"/>
          <w:szCs w:val="22"/>
        </w:rPr>
        <w:t xml:space="preserve">plaatjes, of het nou picto’s, </w:t>
      </w:r>
      <w:r w:rsidR="007171F8" w:rsidRPr="00864162">
        <w:rPr>
          <w:sz w:val="22"/>
          <w:szCs w:val="22"/>
        </w:rPr>
        <w:t>PECS-plaatjes of emojis zijn, helpt kinderen met ASS</w:t>
      </w:r>
      <w:r w:rsidR="00594B8F" w:rsidRPr="00864162">
        <w:rPr>
          <w:sz w:val="22"/>
          <w:szCs w:val="22"/>
        </w:rPr>
        <w:t xml:space="preserve"> met het uitdrukken en herkennen van behoeftes, wensen en gevoelens. </w:t>
      </w:r>
      <w:r w:rsidR="00E66EBC" w:rsidRPr="00864162">
        <w:rPr>
          <w:sz w:val="22"/>
          <w:szCs w:val="22"/>
        </w:rPr>
        <w:t xml:space="preserve">Picto’s kunnen situaties uitleggen op een manier dat wij dat niet kunnen. Je laat een plaatje zien dat je wens laat zien aan het kind. Hierdoor begrijpt het kind sneller wat de bedoeling is. PECS- plaatjes zijn een soort uitgebreidere versie van picto’s waardoor communicatieve vaardigheden </w:t>
      </w:r>
      <w:r w:rsidR="002077A2" w:rsidRPr="00864162">
        <w:rPr>
          <w:sz w:val="22"/>
          <w:szCs w:val="22"/>
        </w:rPr>
        <w:t xml:space="preserve">een booster krijgen en dus </w:t>
      </w:r>
      <w:r w:rsidR="00E66EBC" w:rsidRPr="00864162">
        <w:rPr>
          <w:sz w:val="22"/>
          <w:szCs w:val="22"/>
        </w:rPr>
        <w:t>verbeterd of zelfs aangeleerd kunnen worden. Dit wordt gedaan door middel van diverse fases waarin de communicatie stapsgewijs uitgebreid wordt. Ook emojis helpen kinderen met ASS omdat ze emoties die gemakkelijk te herkennen zijn, telkens hetzelfde afbeelden.</w:t>
      </w:r>
      <w:r w:rsidR="000675E8">
        <w:rPr>
          <w:sz w:val="22"/>
          <w:szCs w:val="22"/>
        </w:rPr>
        <w:t xml:space="preserve"> Het blijft voor ieder kind met autisme een zoektocht</w:t>
      </w:r>
      <w:r w:rsidR="00445790">
        <w:rPr>
          <w:sz w:val="22"/>
          <w:szCs w:val="22"/>
        </w:rPr>
        <w:t xml:space="preserve"> om te vinden</w:t>
      </w:r>
      <w:r w:rsidR="000675E8">
        <w:rPr>
          <w:sz w:val="22"/>
          <w:szCs w:val="22"/>
        </w:rPr>
        <w:t xml:space="preserve"> wat het beste werkt.</w:t>
      </w:r>
    </w:p>
    <w:p w14:paraId="72EBBC69" w14:textId="77777777" w:rsidR="00603DA5" w:rsidRDefault="00603DA5" w:rsidP="006077FB">
      <w:pPr>
        <w:rPr>
          <w:sz w:val="22"/>
          <w:szCs w:val="22"/>
        </w:rPr>
      </w:pPr>
    </w:p>
    <w:p w14:paraId="038E9AE0" w14:textId="77777777" w:rsidR="00603DA5" w:rsidRDefault="00603DA5" w:rsidP="006077FB">
      <w:pPr>
        <w:rPr>
          <w:sz w:val="22"/>
          <w:szCs w:val="22"/>
        </w:rPr>
      </w:pPr>
    </w:p>
    <w:p w14:paraId="51FC5805" w14:textId="3BD7B2C4" w:rsidR="00603DA5" w:rsidRDefault="00603DA5" w:rsidP="006077FB">
      <w:pPr>
        <w:rPr>
          <w:sz w:val="22"/>
          <w:szCs w:val="22"/>
        </w:rPr>
      </w:pPr>
    </w:p>
    <w:p w14:paraId="18C494C5" w14:textId="4276B704" w:rsidR="00603DA5" w:rsidRDefault="00603DA5" w:rsidP="006077FB">
      <w:pPr>
        <w:rPr>
          <w:sz w:val="22"/>
          <w:szCs w:val="22"/>
        </w:rPr>
      </w:pPr>
    </w:p>
    <w:p w14:paraId="66041F94" w14:textId="5CF1EF8E" w:rsidR="00603DA5" w:rsidRDefault="00317685" w:rsidP="006077FB">
      <w:pPr>
        <w:rPr>
          <w:sz w:val="22"/>
          <w:szCs w:val="22"/>
        </w:rPr>
      </w:pPr>
      <w:r>
        <w:rPr>
          <w:noProof/>
          <w:sz w:val="22"/>
          <w:szCs w:val="22"/>
        </w:rPr>
        <w:drawing>
          <wp:anchor distT="0" distB="0" distL="114300" distR="114300" simplePos="0" relativeHeight="251665920" behindDoc="0" locked="0" layoutInCell="1" allowOverlap="1" wp14:anchorId="16B54E9A" wp14:editId="487FF912">
            <wp:simplePos x="0" y="0"/>
            <wp:positionH relativeFrom="margin">
              <wp:align>center</wp:align>
            </wp:positionH>
            <wp:positionV relativeFrom="paragraph">
              <wp:posOffset>1175</wp:posOffset>
            </wp:positionV>
            <wp:extent cx="5105400" cy="3646714"/>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05400" cy="3646714"/>
                    </a:xfrm>
                    <a:prstGeom prst="rect">
                      <a:avLst/>
                    </a:prstGeom>
                    <a:noFill/>
                  </pic:spPr>
                </pic:pic>
              </a:graphicData>
            </a:graphic>
          </wp:anchor>
        </w:drawing>
      </w:r>
    </w:p>
    <w:p w14:paraId="7D177E3B" w14:textId="0DB2091A" w:rsidR="00603DA5" w:rsidRDefault="00603DA5" w:rsidP="006077FB">
      <w:pPr>
        <w:rPr>
          <w:sz w:val="22"/>
          <w:szCs w:val="22"/>
        </w:rPr>
      </w:pPr>
    </w:p>
    <w:p w14:paraId="5C334C30" w14:textId="77777777" w:rsidR="00603DA5" w:rsidRDefault="00603DA5" w:rsidP="006077FB">
      <w:pPr>
        <w:rPr>
          <w:sz w:val="22"/>
          <w:szCs w:val="22"/>
        </w:rPr>
      </w:pPr>
    </w:p>
    <w:p w14:paraId="7EB22E4E" w14:textId="77777777" w:rsidR="00603DA5" w:rsidRDefault="00603DA5" w:rsidP="006077FB">
      <w:pPr>
        <w:rPr>
          <w:sz w:val="22"/>
          <w:szCs w:val="22"/>
        </w:rPr>
      </w:pPr>
    </w:p>
    <w:p w14:paraId="5F8579D8" w14:textId="77777777" w:rsidR="00603DA5" w:rsidRDefault="00603DA5" w:rsidP="006077FB">
      <w:pPr>
        <w:rPr>
          <w:sz w:val="22"/>
          <w:szCs w:val="22"/>
        </w:rPr>
      </w:pPr>
    </w:p>
    <w:p w14:paraId="2472CD51" w14:textId="77777777" w:rsidR="00603DA5" w:rsidRDefault="00603DA5" w:rsidP="006077FB">
      <w:pPr>
        <w:rPr>
          <w:sz w:val="22"/>
          <w:szCs w:val="22"/>
        </w:rPr>
      </w:pPr>
    </w:p>
    <w:p w14:paraId="040D5DE6" w14:textId="77777777" w:rsidR="00603DA5" w:rsidRDefault="00603DA5" w:rsidP="006077FB">
      <w:pPr>
        <w:rPr>
          <w:sz w:val="22"/>
          <w:szCs w:val="22"/>
        </w:rPr>
      </w:pPr>
    </w:p>
    <w:p w14:paraId="1BE18B22" w14:textId="77777777" w:rsidR="00603DA5" w:rsidRDefault="00603DA5" w:rsidP="006077FB">
      <w:pPr>
        <w:rPr>
          <w:sz w:val="22"/>
          <w:szCs w:val="22"/>
        </w:rPr>
      </w:pPr>
    </w:p>
    <w:p w14:paraId="2C39DAAF" w14:textId="77777777" w:rsidR="00603DA5" w:rsidRDefault="00603DA5" w:rsidP="006077FB">
      <w:pPr>
        <w:rPr>
          <w:sz w:val="22"/>
          <w:szCs w:val="22"/>
        </w:rPr>
      </w:pPr>
    </w:p>
    <w:p w14:paraId="27F4D257" w14:textId="77777777" w:rsidR="00603DA5" w:rsidRDefault="00603DA5" w:rsidP="006077FB">
      <w:pPr>
        <w:rPr>
          <w:sz w:val="22"/>
          <w:szCs w:val="22"/>
        </w:rPr>
      </w:pPr>
    </w:p>
    <w:p w14:paraId="6AB4EF59" w14:textId="77777777" w:rsidR="008C1EED" w:rsidRDefault="008C1EED" w:rsidP="006077FB">
      <w:pPr>
        <w:rPr>
          <w:sz w:val="22"/>
          <w:szCs w:val="22"/>
        </w:rPr>
      </w:pPr>
    </w:p>
    <w:p w14:paraId="6CD4D1E2" w14:textId="77777777" w:rsidR="00603DA5" w:rsidRDefault="00603DA5" w:rsidP="006077FB">
      <w:pPr>
        <w:rPr>
          <w:sz w:val="22"/>
          <w:szCs w:val="22"/>
        </w:rPr>
      </w:pPr>
    </w:p>
    <w:p w14:paraId="298C7AB3" w14:textId="77777777" w:rsidR="00603DA5" w:rsidRDefault="00603DA5" w:rsidP="006077FB">
      <w:pPr>
        <w:rPr>
          <w:sz w:val="22"/>
          <w:szCs w:val="22"/>
        </w:rPr>
      </w:pPr>
    </w:p>
    <w:p w14:paraId="55E68E29" w14:textId="77777777" w:rsidR="00317685" w:rsidRDefault="00317685" w:rsidP="006077FB">
      <w:pPr>
        <w:rPr>
          <w:sz w:val="22"/>
          <w:szCs w:val="22"/>
        </w:rPr>
      </w:pPr>
    </w:p>
    <w:p w14:paraId="1A2F0A53" w14:textId="77777777" w:rsidR="00603DA5" w:rsidRPr="00864162" w:rsidRDefault="00603DA5" w:rsidP="006077FB">
      <w:pPr>
        <w:rPr>
          <w:sz w:val="22"/>
          <w:szCs w:val="22"/>
        </w:rPr>
      </w:pPr>
    </w:p>
    <w:p w14:paraId="40525BA9" w14:textId="117EF4CA" w:rsidR="00806F81" w:rsidRPr="00705FC5" w:rsidRDefault="00806F81" w:rsidP="00806F81">
      <w:pPr>
        <w:pStyle w:val="Kop1"/>
        <w:rPr>
          <w:sz w:val="24"/>
          <w:szCs w:val="24"/>
        </w:rPr>
      </w:pPr>
      <w:bookmarkStart w:id="9" w:name="_Toc106202736"/>
      <w:r w:rsidRPr="00705FC5">
        <w:rPr>
          <w:sz w:val="24"/>
          <w:szCs w:val="24"/>
        </w:rPr>
        <w:t>Conclusie</w:t>
      </w:r>
      <w:bookmarkEnd w:id="9"/>
    </w:p>
    <w:p w14:paraId="2C89465C" w14:textId="10D62348" w:rsidR="00806F81" w:rsidRPr="00864162" w:rsidRDefault="00611CF0" w:rsidP="00D6716D">
      <w:pPr>
        <w:rPr>
          <w:sz w:val="22"/>
          <w:szCs w:val="22"/>
        </w:rPr>
      </w:pPr>
      <w:r w:rsidRPr="00864162">
        <w:rPr>
          <w:sz w:val="22"/>
          <w:szCs w:val="22"/>
        </w:rPr>
        <w:t xml:space="preserve">In dit onderzoek is gezocht naar een antwoord op de vraag: ‘Wat zijn de effecten van beeldende kunst </w:t>
      </w:r>
      <w:r w:rsidR="001128C3" w:rsidRPr="00864162">
        <w:rPr>
          <w:sz w:val="22"/>
          <w:szCs w:val="22"/>
        </w:rPr>
        <w:t xml:space="preserve">bij kinderen met ASS?’ </w:t>
      </w:r>
      <w:r w:rsidR="008238AA" w:rsidRPr="00864162">
        <w:rPr>
          <w:sz w:val="22"/>
          <w:szCs w:val="22"/>
        </w:rPr>
        <w:t xml:space="preserve">Hiervoor </w:t>
      </w:r>
      <w:r w:rsidR="005F2142" w:rsidRPr="00864162">
        <w:rPr>
          <w:sz w:val="22"/>
          <w:szCs w:val="22"/>
        </w:rPr>
        <w:t xml:space="preserve">zijn </w:t>
      </w:r>
      <w:r w:rsidR="007D63F7" w:rsidRPr="00864162">
        <w:rPr>
          <w:sz w:val="22"/>
          <w:szCs w:val="22"/>
        </w:rPr>
        <w:t>de onderzoeksvragen onderzocht en beantwoord en is er naar persoonlijke ervaring gekeken.</w:t>
      </w:r>
    </w:p>
    <w:p w14:paraId="027A57D4" w14:textId="77777777" w:rsidR="002077A2" w:rsidRPr="00864162" w:rsidRDefault="002077A2" w:rsidP="00D6716D">
      <w:pPr>
        <w:rPr>
          <w:sz w:val="22"/>
          <w:szCs w:val="22"/>
        </w:rPr>
      </w:pPr>
    </w:p>
    <w:p w14:paraId="20DD041F" w14:textId="1F549EB7" w:rsidR="00196EA4" w:rsidRPr="00864162" w:rsidRDefault="005725C6" w:rsidP="00D6716D">
      <w:pPr>
        <w:rPr>
          <w:sz w:val="22"/>
          <w:szCs w:val="22"/>
        </w:rPr>
      </w:pPr>
      <w:r w:rsidRPr="00864162">
        <w:rPr>
          <w:sz w:val="22"/>
          <w:szCs w:val="22"/>
        </w:rPr>
        <w:t xml:space="preserve">Uit mijn onderzoeksvragen </w:t>
      </w:r>
      <w:r w:rsidR="00434291" w:rsidRPr="00864162">
        <w:rPr>
          <w:sz w:val="22"/>
          <w:szCs w:val="22"/>
        </w:rPr>
        <w:t xml:space="preserve">zijn de volgende resultaten gekomen. </w:t>
      </w:r>
      <w:r w:rsidR="00DC76C1" w:rsidRPr="00864162">
        <w:rPr>
          <w:sz w:val="22"/>
          <w:szCs w:val="22"/>
        </w:rPr>
        <w:t>K</w:t>
      </w:r>
      <w:r w:rsidR="00531513" w:rsidRPr="00864162">
        <w:rPr>
          <w:sz w:val="22"/>
          <w:szCs w:val="22"/>
        </w:rPr>
        <w:t xml:space="preserve">inderen met ASS </w:t>
      </w:r>
      <w:r w:rsidR="00DC76C1" w:rsidRPr="00864162">
        <w:rPr>
          <w:sz w:val="22"/>
          <w:szCs w:val="22"/>
        </w:rPr>
        <w:t xml:space="preserve">kunnen </w:t>
      </w:r>
      <w:r w:rsidR="0042388F" w:rsidRPr="00864162">
        <w:rPr>
          <w:sz w:val="22"/>
          <w:szCs w:val="22"/>
        </w:rPr>
        <w:t>kenmerken hebben</w:t>
      </w:r>
      <w:r w:rsidR="00531513" w:rsidRPr="00864162">
        <w:rPr>
          <w:sz w:val="22"/>
          <w:szCs w:val="22"/>
        </w:rPr>
        <w:t xml:space="preserve"> </w:t>
      </w:r>
      <w:r w:rsidR="0042388F" w:rsidRPr="00864162">
        <w:rPr>
          <w:sz w:val="22"/>
          <w:szCs w:val="22"/>
        </w:rPr>
        <w:t>als problemen op gebied van</w:t>
      </w:r>
      <w:r w:rsidR="00531513" w:rsidRPr="00864162">
        <w:rPr>
          <w:sz w:val="22"/>
          <w:szCs w:val="22"/>
        </w:rPr>
        <w:t xml:space="preserve"> sociale interacties, communiceren </w:t>
      </w:r>
      <w:r w:rsidR="00AF130D" w:rsidRPr="00864162">
        <w:rPr>
          <w:sz w:val="22"/>
          <w:szCs w:val="22"/>
        </w:rPr>
        <w:t>kan</w:t>
      </w:r>
      <w:r w:rsidR="00531513" w:rsidRPr="00864162">
        <w:rPr>
          <w:sz w:val="22"/>
          <w:szCs w:val="22"/>
        </w:rPr>
        <w:t xml:space="preserve"> lastig</w:t>
      </w:r>
      <w:r w:rsidR="00AF130D" w:rsidRPr="00864162">
        <w:rPr>
          <w:sz w:val="22"/>
          <w:szCs w:val="22"/>
        </w:rPr>
        <w:t xml:space="preserve"> zijn</w:t>
      </w:r>
      <w:r w:rsidR="00531513" w:rsidRPr="00864162">
        <w:rPr>
          <w:sz w:val="22"/>
          <w:szCs w:val="22"/>
        </w:rPr>
        <w:t xml:space="preserve">, </w:t>
      </w:r>
      <w:r w:rsidR="00AF130D" w:rsidRPr="00864162">
        <w:rPr>
          <w:sz w:val="22"/>
          <w:szCs w:val="22"/>
        </w:rPr>
        <w:t xml:space="preserve">een </w:t>
      </w:r>
      <w:r w:rsidR="00531513" w:rsidRPr="00864162">
        <w:rPr>
          <w:sz w:val="22"/>
          <w:szCs w:val="22"/>
        </w:rPr>
        <w:t>vertraagde taalontwikkeling, afwijkend gedrag en een beperkte belangstelling</w:t>
      </w:r>
      <w:r w:rsidR="00AF130D" w:rsidRPr="00864162">
        <w:rPr>
          <w:sz w:val="22"/>
          <w:szCs w:val="22"/>
        </w:rPr>
        <w:t xml:space="preserve"> k</w:t>
      </w:r>
      <w:r w:rsidR="00DC76C1" w:rsidRPr="00864162">
        <w:rPr>
          <w:sz w:val="22"/>
          <w:szCs w:val="22"/>
        </w:rPr>
        <w:t>an</w:t>
      </w:r>
      <w:r w:rsidR="00AF130D" w:rsidRPr="00864162">
        <w:rPr>
          <w:sz w:val="22"/>
          <w:szCs w:val="22"/>
        </w:rPr>
        <w:t xml:space="preserve"> ook aanwezig zijn</w:t>
      </w:r>
      <w:r w:rsidR="00394038" w:rsidRPr="00864162">
        <w:rPr>
          <w:sz w:val="22"/>
          <w:szCs w:val="22"/>
        </w:rPr>
        <w:t xml:space="preserve">. In het dagelijks leven worden er vooral problemen geconstateerd </w:t>
      </w:r>
      <w:r w:rsidR="009777D5" w:rsidRPr="00864162">
        <w:rPr>
          <w:sz w:val="22"/>
          <w:szCs w:val="22"/>
        </w:rPr>
        <w:t xml:space="preserve">thuis, op school en op het werk. </w:t>
      </w:r>
      <w:r w:rsidR="00875C3C" w:rsidRPr="00864162">
        <w:rPr>
          <w:sz w:val="22"/>
          <w:szCs w:val="22"/>
        </w:rPr>
        <w:t xml:space="preserve">Dit komt vaak door het minder goed functioneren op mentaal en sociaal gebied. Deze problemen kunnen met vaktherapie opgelost worden. Ze kunnen daar hun </w:t>
      </w:r>
      <w:r w:rsidR="00DC178D" w:rsidRPr="00864162">
        <w:rPr>
          <w:sz w:val="22"/>
          <w:szCs w:val="22"/>
        </w:rPr>
        <w:t>emoties en frustraties kwijt door creatief of actief bezig te zijn.</w:t>
      </w:r>
      <w:r w:rsidR="00157E96" w:rsidRPr="00864162">
        <w:rPr>
          <w:sz w:val="22"/>
          <w:szCs w:val="22"/>
        </w:rPr>
        <w:t xml:space="preserve"> Ook hulpmiddelen als picto’s, PECS-plaatjes en emojis kunnen helpen</w:t>
      </w:r>
      <w:r w:rsidR="00E66EBC" w:rsidRPr="00864162">
        <w:rPr>
          <w:sz w:val="22"/>
          <w:szCs w:val="22"/>
        </w:rPr>
        <w:t>. Vooral communicatieproblemen en het herkennen van emoties worden hiermee opgelost.</w:t>
      </w:r>
    </w:p>
    <w:p w14:paraId="34D34315" w14:textId="7EB881DA" w:rsidR="00DC32E9" w:rsidRPr="00864162" w:rsidRDefault="00DC32E9" w:rsidP="00D6716D">
      <w:pPr>
        <w:rPr>
          <w:sz w:val="22"/>
          <w:szCs w:val="22"/>
        </w:rPr>
      </w:pPr>
    </w:p>
    <w:p w14:paraId="308377E9" w14:textId="5120A09A" w:rsidR="0022023B" w:rsidRPr="00864162" w:rsidRDefault="00DC32E9" w:rsidP="00D6716D">
      <w:pPr>
        <w:rPr>
          <w:sz w:val="22"/>
          <w:szCs w:val="22"/>
        </w:rPr>
      </w:pPr>
      <w:r w:rsidRPr="00864162">
        <w:rPr>
          <w:sz w:val="22"/>
          <w:szCs w:val="22"/>
        </w:rPr>
        <w:lastRenderedPageBreak/>
        <w:t xml:space="preserve">De vooraf vastgestelde hypothese was dat </w:t>
      </w:r>
      <w:r w:rsidR="00792CE2" w:rsidRPr="00864162">
        <w:rPr>
          <w:sz w:val="22"/>
          <w:szCs w:val="22"/>
        </w:rPr>
        <w:t>de effecten van beeldende kunst positief zijn op kinderen met ASS</w:t>
      </w:r>
      <w:r w:rsidR="00256885" w:rsidRPr="00864162">
        <w:rPr>
          <w:sz w:val="22"/>
          <w:szCs w:val="22"/>
        </w:rPr>
        <w:t xml:space="preserve"> aangezien </w:t>
      </w:r>
      <w:r w:rsidR="009E32A2" w:rsidRPr="00864162">
        <w:rPr>
          <w:sz w:val="22"/>
          <w:szCs w:val="22"/>
        </w:rPr>
        <w:t xml:space="preserve">ze situaties daardoor beter zouden begrijpen en zich kunnen uiten door de concentreren op deze activiteiten. </w:t>
      </w:r>
      <w:r w:rsidR="0022023B" w:rsidRPr="00864162">
        <w:rPr>
          <w:sz w:val="22"/>
          <w:szCs w:val="22"/>
        </w:rPr>
        <w:t>Dit onderzoek uitgewezen dat deze hypothese correct is.</w:t>
      </w:r>
    </w:p>
    <w:p w14:paraId="2B7371D6" w14:textId="5AE5D2A4" w:rsidR="00D62B8C" w:rsidRPr="00864162" w:rsidRDefault="00D62B8C" w:rsidP="00D6716D">
      <w:pPr>
        <w:rPr>
          <w:sz w:val="22"/>
          <w:szCs w:val="22"/>
        </w:rPr>
      </w:pPr>
    </w:p>
    <w:p w14:paraId="74D777AC" w14:textId="15D22170" w:rsidR="007B1AF3" w:rsidRDefault="00D62B8C" w:rsidP="00D6716D">
      <w:pPr>
        <w:rPr>
          <w:sz w:val="22"/>
          <w:szCs w:val="22"/>
        </w:rPr>
      </w:pPr>
      <w:r w:rsidRPr="00864162">
        <w:rPr>
          <w:sz w:val="22"/>
          <w:szCs w:val="22"/>
        </w:rPr>
        <w:t>Uit dit onderzoek</w:t>
      </w:r>
      <w:r w:rsidR="00693DA4" w:rsidRPr="00864162">
        <w:rPr>
          <w:sz w:val="22"/>
          <w:szCs w:val="22"/>
        </w:rPr>
        <w:t xml:space="preserve"> </w:t>
      </w:r>
      <w:r w:rsidR="001C48F1" w:rsidRPr="00864162">
        <w:rPr>
          <w:sz w:val="22"/>
          <w:szCs w:val="22"/>
        </w:rPr>
        <w:t>is dus gebleken</w:t>
      </w:r>
      <w:r w:rsidR="00693DA4" w:rsidRPr="00864162">
        <w:rPr>
          <w:sz w:val="22"/>
          <w:szCs w:val="22"/>
        </w:rPr>
        <w:t xml:space="preserve"> dat kinderen met ASS door middel van beeldende kunst positieve effecten ervaren. Dit kan het aanleren</w:t>
      </w:r>
      <w:r w:rsidR="003323B3" w:rsidRPr="00864162">
        <w:rPr>
          <w:sz w:val="22"/>
          <w:szCs w:val="22"/>
        </w:rPr>
        <w:t>/</w:t>
      </w:r>
      <w:r w:rsidR="00693DA4" w:rsidRPr="00864162">
        <w:rPr>
          <w:sz w:val="22"/>
          <w:szCs w:val="22"/>
        </w:rPr>
        <w:t xml:space="preserve">verbeteren van communicatievaardigheden </w:t>
      </w:r>
      <w:r w:rsidR="00EA0979" w:rsidRPr="00864162">
        <w:rPr>
          <w:sz w:val="22"/>
          <w:szCs w:val="22"/>
        </w:rPr>
        <w:t>zijn, het leren herkennen van emoties</w:t>
      </w:r>
      <w:r w:rsidR="00113D20" w:rsidRPr="00864162">
        <w:rPr>
          <w:sz w:val="22"/>
          <w:szCs w:val="22"/>
        </w:rPr>
        <w:t xml:space="preserve">, </w:t>
      </w:r>
      <w:r w:rsidR="00EA0979" w:rsidRPr="00864162">
        <w:rPr>
          <w:sz w:val="22"/>
          <w:szCs w:val="22"/>
        </w:rPr>
        <w:t>maar ook het oplossen van problemen in het dagelijks leven</w:t>
      </w:r>
      <w:r w:rsidR="003323B3" w:rsidRPr="00864162">
        <w:rPr>
          <w:sz w:val="22"/>
          <w:szCs w:val="22"/>
        </w:rPr>
        <w:t xml:space="preserve">, zoals </w:t>
      </w:r>
      <w:r w:rsidR="002F600B" w:rsidRPr="00864162">
        <w:rPr>
          <w:sz w:val="22"/>
          <w:szCs w:val="22"/>
        </w:rPr>
        <w:t xml:space="preserve">volgen van routines of conflicten </w:t>
      </w:r>
      <w:r w:rsidR="00113D20" w:rsidRPr="00864162">
        <w:rPr>
          <w:sz w:val="22"/>
          <w:szCs w:val="22"/>
        </w:rPr>
        <w:t xml:space="preserve">met gezinsleden, zijn. </w:t>
      </w:r>
      <w:r w:rsidR="00053F3B" w:rsidRPr="00864162">
        <w:rPr>
          <w:sz w:val="22"/>
          <w:szCs w:val="22"/>
        </w:rPr>
        <w:t xml:space="preserve">Meerdere problemen die kinderen met ASS dagelijks ervaren worden kunnen dus opgelost worden door het </w:t>
      </w:r>
      <w:r w:rsidR="00F932EE" w:rsidRPr="00864162">
        <w:rPr>
          <w:sz w:val="22"/>
          <w:szCs w:val="22"/>
        </w:rPr>
        <w:t>gebruik van afbeeldingen bij het uitleggen van een situatie of emoties te tonen</w:t>
      </w:r>
      <w:r w:rsidR="00436313" w:rsidRPr="00864162">
        <w:rPr>
          <w:sz w:val="22"/>
          <w:szCs w:val="22"/>
        </w:rPr>
        <w:t xml:space="preserve">, maar ook gewoon lekker creatief bezig zijn helpt het kind </w:t>
      </w:r>
      <w:r w:rsidR="00045528" w:rsidRPr="00864162">
        <w:rPr>
          <w:sz w:val="22"/>
          <w:szCs w:val="22"/>
        </w:rPr>
        <w:t>zich te uiten.</w:t>
      </w:r>
    </w:p>
    <w:p w14:paraId="63E142CA" w14:textId="6F38BB41" w:rsidR="00603DA5" w:rsidRDefault="00317685" w:rsidP="00D6716D">
      <w:pPr>
        <w:rPr>
          <w:sz w:val="22"/>
          <w:szCs w:val="22"/>
        </w:rPr>
      </w:pPr>
      <w:r w:rsidRPr="00864162">
        <w:rPr>
          <w:noProof/>
          <w:sz w:val="22"/>
          <w:szCs w:val="22"/>
        </w:rPr>
        <w:drawing>
          <wp:anchor distT="0" distB="0" distL="114300" distR="114300" simplePos="0" relativeHeight="251663365" behindDoc="1" locked="0" layoutInCell="1" allowOverlap="1" wp14:anchorId="0F869184" wp14:editId="66AF6DF9">
            <wp:simplePos x="0" y="0"/>
            <wp:positionH relativeFrom="margin">
              <wp:align>center</wp:align>
            </wp:positionH>
            <wp:positionV relativeFrom="paragraph">
              <wp:posOffset>5376</wp:posOffset>
            </wp:positionV>
            <wp:extent cx="2372454" cy="2336233"/>
            <wp:effectExtent l="0" t="0" r="8890" b="6985"/>
            <wp:wrapTight wrapText="bothSides">
              <wp:wrapPolygon edited="0">
                <wp:start x="2081" y="352"/>
                <wp:lineTo x="0" y="2290"/>
                <wp:lineTo x="0" y="5636"/>
                <wp:lineTo x="2428" y="6341"/>
                <wp:lineTo x="5897" y="9159"/>
                <wp:lineTo x="5030" y="11977"/>
                <wp:lineTo x="3122" y="13034"/>
                <wp:lineTo x="2775" y="13386"/>
                <wp:lineTo x="3296" y="14795"/>
                <wp:lineTo x="2428" y="17613"/>
                <wp:lineTo x="1908" y="18494"/>
                <wp:lineTo x="2081" y="19023"/>
                <wp:lineTo x="3469" y="20432"/>
                <wp:lineTo x="3469" y="20608"/>
                <wp:lineTo x="7458" y="21488"/>
                <wp:lineTo x="7979" y="21488"/>
                <wp:lineTo x="14396" y="21488"/>
                <wp:lineTo x="16304" y="21488"/>
                <wp:lineTo x="18385" y="20960"/>
                <wp:lineTo x="18385" y="20432"/>
                <wp:lineTo x="19426" y="17790"/>
                <wp:lineTo x="19946" y="14795"/>
                <wp:lineTo x="19773" y="11977"/>
                <wp:lineTo x="18559" y="10568"/>
                <wp:lineTo x="16998" y="9159"/>
                <wp:lineTo x="21507" y="8102"/>
                <wp:lineTo x="21507" y="3875"/>
                <wp:lineTo x="15263" y="352"/>
                <wp:lineTo x="2081" y="352"/>
              </wp:wrapPolygon>
            </wp:wrapTight>
            <wp:docPr id="13" name="Afbeelding 1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10;&#10;Automatisch gegenereerde beschrijving"/>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ackgroundRemoval t="8000" b="96000" l="0" r="96889">
                                  <a14:foregroundMark x1="20444" y1="15556" x2="19111" y2="26222"/>
                                  <a14:foregroundMark x1="66667" y1="18667" x2="64444" y2="11556"/>
                                  <a14:foregroundMark x1="86667" y1="31556" x2="82667" y2="34667"/>
                                  <a14:foregroundMark x1="59111" y1="13778" x2="44444" y2="31556"/>
                                  <a14:foregroundMark x1="39556" y1="16444" x2="26222" y2="27111"/>
                                  <a14:foregroundMark x1="16444" y1="16000" x2="10667" y2="29333"/>
                                  <a14:foregroundMark x1="8889" y1="13333" x2="10667" y2="25778"/>
                                  <a14:foregroundMark x1="12889" y1="9778" x2="2222" y2="23111"/>
                                  <a14:foregroundMark x1="18667" y1="11556" x2="32889" y2="17333"/>
                                  <a14:foregroundMark x1="21333" y1="8444" x2="28444" y2="15111"/>
                                  <a14:foregroundMark x1="10667" y1="11556" x2="0" y2="17778"/>
                                  <a14:foregroundMark x1="15111" y1="8000" x2="15111" y2="8000"/>
                                  <a14:foregroundMark x1="16444" y1="9333" x2="16444" y2="9333"/>
                                  <a14:foregroundMark x1="22222" y1="29333" x2="22222" y2="29333"/>
                                  <a14:foregroundMark x1="29333" y1="34667" x2="29333" y2="34667"/>
                                  <a14:foregroundMark x1="31111" y1="29333" x2="31111" y2="28444"/>
                                  <a14:foregroundMark x1="28889" y1="26667" x2="28889" y2="26667"/>
                                  <a14:foregroundMark x1="29333" y1="32889" x2="29333" y2="32889"/>
                                  <a14:foregroundMark x1="30222" y1="33333" x2="30222" y2="33333"/>
                                  <a14:foregroundMark x1="26667" y1="31111" x2="26667" y2="31111"/>
                                  <a14:foregroundMark x1="27111" y1="34222" x2="8444" y2="23111"/>
                                  <a14:foregroundMark x1="18222" y1="29333" x2="4444" y2="22667"/>
                                  <a14:foregroundMark x1="18667" y1="11556" x2="16889" y2="8444"/>
                                  <a14:foregroundMark x1="61333" y1="10667" x2="52444" y2="24000"/>
                                  <a14:foregroundMark x1="54667" y1="18667" x2="57778" y2="23111"/>
                                  <a14:foregroundMark x1="59556" y1="22222" x2="72000" y2="21333"/>
                                  <a14:foregroundMark x1="69333" y1="23111" x2="75111" y2="13333"/>
                                  <a14:foregroundMark x1="72000" y1="18222" x2="66667" y2="8000"/>
                                  <a14:foregroundMark x1="67111" y1="11111" x2="56000" y2="10667"/>
                                  <a14:foregroundMark x1="57333" y1="11556" x2="52000" y2="20889"/>
                                  <a14:foregroundMark x1="64000" y1="10667" x2="63111" y2="8444"/>
                                  <a14:foregroundMark x1="73333" y1="13333" x2="72000" y2="10222"/>
                                  <a14:foregroundMark x1="79111" y1="24000" x2="75111" y2="34667"/>
                                  <a14:foregroundMark x1="61778" y1="23111" x2="69333" y2="24444"/>
                                  <a14:foregroundMark x1="72000" y1="36444" x2="66222" y2="45333"/>
                                  <a14:foregroundMark x1="71111" y1="27111" x2="70667" y2="38222"/>
                                  <a14:foregroundMark x1="74667" y1="38222" x2="84444" y2="37778"/>
                                  <a14:foregroundMark x1="84000" y1="23111" x2="96889" y2="33778"/>
                                  <a14:foregroundMark x1="90222" y1="21333" x2="96889" y2="33778"/>
                                  <a14:foregroundMark x1="88444" y1="22222" x2="78667" y2="20444"/>
                                  <a14:foregroundMark x1="84000" y1="22222" x2="88000" y2="20444"/>
                                  <a14:foregroundMark x1="79111" y1="27556" x2="87111" y2="19111"/>
                                  <a14:foregroundMark x1="75556" y1="39556" x2="92444" y2="37778"/>
                                  <a14:foregroundMark x1="72000" y1="44444" x2="76889" y2="38222"/>
                                  <a14:foregroundMark x1="29778" y1="30222" x2="36444" y2="34222"/>
                                  <a14:foregroundMark x1="24444" y1="88000" x2="54222" y2="92444"/>
                                  <a14:foregroundMark x1="54222" y1="92444" x2="54222" y2="92000"/>
                                  <a14:foregroundMark x1="19556" y1="62667" x2="20444" y2="84000"/>
                                  <a14:foregroundMark x1="32889" y1="54222" x2="17778" y2="60889"/>
                                  <a14:foregroundMark x1="32889" y1="40000" x2="29333" y2="52889"/>
                                  <a14:foregroundMark x1="32889" y1="34667" x2="41778" y2="38222"/>
                                  <a14:foregroundMark x1="43556" y1="35556" x2="53778" y2="34667"/>
                                  <a14:foregroundMark x1="53778" y1="34667" x2="71111" y2="47111"/>
                                  <a14:foregroundMark x1="84000" y1="52444" x2="87556" y2="66222"/>
                                  <a14:foregroundMark x1="74222" y1="48444" x2="80889" y2="65333"/>
                                  <a14:foregroundMark x1="82222" y1="57333" x2="83556" y2="77333"/>
                                  <a14:foregroundMark x1="85333" y1="80000" x2="74667" y2="87556"/>
                                  <a14:foregroundMark x1="79556" y1="92444" x2="50222" y2="94222"/>
                                  <a14:foregroundMark x1="35556" y1="93778" x2="20444" y2="90222"/>
                                  <a14:foregroundMark x1="13333" y1="83111" x2="20889" y2="75111"/>
                                  <a14:foregroundMark x1="17778" y1="86222" x2="17778" y2="86222"/>
                                  <a14:foregroundMark x1="40444" y1="95111" x2="59111" y2="96000"/>
                                  <a14:foregroundMark x1="62222" y1="95111" x2="63111" y2="95111"/>
                                  <a14:foregroundMark x1="16889" y1="30667" x2="8000" y2="27556"/>
                                  <a14:foregroundMark x1="62222" y1="11556" x2="62222" y2="11556"/>
                                  <a14:foregroundMark x1="59556" y1="9778" x2="59556" y2="9778"/>
                                  <a14:foregroundMark x1="93333" y1="22222" x2="96000" y2="30222"/>
                                  <a14:foregroundMark x1="83556" y1="19111" x2="83556" y2="19111"/>
                                </a14:backgroundRemoval>
                              </a14:imgEffect>
                            </a14:imgLayer>
                          </a14:imgProps>
                        </a:ext>
                        <a:ext uri="{28A0092B-C50C-407E-A947-70E740481C1C}">
                          <a14:useLocalDpi xmlns:a14="http://schemas.microsoft.com/office/drawing/2010/main" val="0"/>
                        </a:ext>
                      </a:extLst>
                    </a:blip>
                    <a:srcRect l="3201" t="4267" r="3644" b="4000"/>
                    <a:stretch/>
                  </pic:blipFill>
                  <pic:spPr bwMode="auto">
                    <a:xfrm>
                      <a:off x="0" y="0"/>
                      <a:ext cx="2372454" cy="23362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235580" w14:textId="77777777" w:rsidR="00603DA5" w:rsidRDefault="00603DA5" w:rsidP="00D6716D">
      <w:pPr>
        <w:rPr>
          <w:sz w:val="22"/>
          <w:szCs w:val="22"/>
        </w:rPr>
      </w:pPr>
    </w:p>
    <w:p w14:paraId="62862C74" w14:textId="77777777" w:rsidR="00603DA5" w:rsidRDefault="00603DA5" w:rsidP="00D6716D">
      <w:pPr>
        <w:rPr>
          <w:sz w:val="22"/>
          <w:szCs w:val="22"/>
        </w:rPr>
      </w:pPr>
    </w:p>
    <w:p w14:paraId="537A4D9F" w14:textId="77777777" w:rsidR="00603DA5" w:rsidRDefault="00603DA5" w:rsidP="00D6716D">
      <w:pPr>
        <w:rPr>
          <w:sz w:val="22"/>
          <w:szCs w:val="22"/>
        </w:rPr>
      </w:pPr>
    </w:p>
    <w:p w14:paraId="4FBBCBDA" w14:textId="77777777" w:rsidR="00603DA5" w:rsidRDefault="00603DA5" w:rsidP="00D6716D">
      <w:pPr>
        <w:rPr>
          <w:sz w:val="22"/>
          <w:szCs w:val="22"/>
        </w:rPr>
      </w:pPr>
    </w:p>
    <w:p w14:paraId="23AEA112" w14:textId="77777777" w:rsidR="00603DA5" w:rsidRDefault="00603DA5" w:rsidP="00D6716D">
      <w:pPr>
        <w:rPr>
          <w:sz w:val="22"/>
          <w:szCs w:val="22"/>
        </w:rPr>
      </w:pPr>
    </w:p>
    <w:p w14:paraId="374DF2AE" w14:textId="77777777" w:rsidR="00603DA5" w:rsidRDefault="00603DA5" w:rsidP="00D6716D">
      <w:pPr>
        <w:rPr>
          <w:sz w:val="22"/>
          <w:szCs w:val="22"/>
        </w:rPr>
      </w:pPr>
    </w:p>
    <w:p w14:paraId="422909A2" w14:textId="0EA1DA1E" w:rsidR="00331D76" w:rsidRPr="00705FC5" w:rsidRDefault="00331D76" w:rsidP="00346AC8"/>
    <w:sectPr w:rsidR="00331D76" w:rsidRPr="00705FC5" w:rsidSect="008511C7">
      <w:footerReference w:type="default" r:id="rId20"/>
      <w:pgSz w:w="11906" w:h="16838" w:code="9"/>
      <w:pgMar w:top="720" w:right="1021" w:bottom="720" w:left="102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E5B39" w14:textId="77777777" w:rsidR="00056185" w:rsidRDefault="00056185" w:rsidP="00C6554A">
      <w:pPr>
        <w:spacing w:before="0" w:after="0" w:line="240" w:lineRule="auto"/>
      </w:pPr>
      <w:r>
        <w:separator/>
      </w:r>
    </w:p>
  </w:endnote>
  <w:endnote w:type="continuationSeparator" w:id="0">
    <w:p w14:paraId="0EAD2BE8" w14:textId="77777777" w:rsidR="00056185" w:rsidRDefault="00056185" w:rsidP="00C6554A">
      <w:pPr>
        <w:spacing w:before="0" w:after="0" w:line="240" w:lineRule="auto"/>
      </w:pPr>
      <w:r>
        <w:continuationSeparator/>
      </w:r>
    </w:p>
  </w:endnote>
  <w:endnote w:type="continuationNotice" w:id="1">
    <w:p w14:paraId="78C5594B" w14:textId="77777777" w:rsidR="00056185" w:rsidRDefault="0005618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DA8FF" w14:textId="77777777" w:rsidR="00313A58" w:rsidRDefault="00ED7C44">
    <w:pPr>
      <w:pStyle w:val="Voettekst"/>
    </w:pPr>
    <w:r>
      <w:rPr>
        <w:lang w:bidi="nl-NL"/>
      </w:rPr>
      <w:t xml:space="preserve">Pagina </w:t>
    </w:r>
    <w:r>
      <w:rPr>
        <w:lang w:bidi="nl-NL"/>
      </w:rPr>
      <w:fldChar w:fldCharType="begin"/>
    </w:r>
    <w:r>
      <w:rPr>
        <w:lang w:bidi="nl-NL"/>
      </w:rPr>
      <w:instrText xml:space="preserve"> PAGE  \* Arabic  \* MERGEFORMAT </w:instrText>
    </w:r>
    <w:r>
      <w:rPr>
        <w:lang w:bidi="nl-NL"/>
      </w:rPr>
      <w:fldChar w:fldCharType="separate"/>
    </w:r>
    <w:r w:rsidR="0089714F">
      <w:rPr>
        <w:noProof/>
        <w:lang w:bidi="nl-NL"/>
      </w:rPr>
      <w:t>1</w:t>
    </w:r>
    <w:r>
      <w:rPr>
        <w:lang w:bidi="nl-N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DA7C1" w14:textId="77777777" w:rsidR="00056185" w:rsidRDefault="00056185" w:rsidP="00C6554A">
      <w:pPr>
        <w:spacing w:before="0" w:after="0" w:line="240" w:lineRule="auto"/>
      </w:pPr>
      <w:r>
        <w:separator/>
      </w:r>
    </w:p>
  </w:footnote>
  <w:footnote w:type="continuationSeparator" w:id="0">
    <w:p w14:paraId="54F06057" w14:textId="77777777" w:rsidR="00056185" w:rsidRDefault="00056185" w:rsidP="00C6554A">
      <w:pPr>
        <w:spacing w:before="0" w:after="0" w:line="240" w:lineRule="auto"/>
      </w:pPr>
      <w:r>
        <w:continuationSeparator/>
      </w:r>
    </w:p>
  </w:footnote>
  <w:footnote w:type="continuationNotice" w:id="1">
    <w:p w14:paraId="139ED4E8" w14:textId="77777777" w:rsidR="00056185" w:rsidRDefault="00056185">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jstopsomteken"/>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BD23663"/>
    <w:multiLevelType w:val="hybridMultilevel"/>
    <w:tmpl w:val="47BEB8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D483622"/>
    <w:multiLevelType w:val="multilevel"/>
    <w:tmpl w:val="04090023"/>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7C05BED"/>
    <w:multiLevelType w:val="hybridMultilevel"/>
    <w:tmpl w:val="F474C924"/>
    <w:lvl w:ilvl="0" w:tplc="8B08125E">
      <w:start w:val="1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C30693F"/>
    <w:multiLevelType w:val="hybridMultilevel"/>
    <w:tmpl w:val="C41296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C3B7BDA"/>
    <w:multiLevelType w:val="hybridMultilevel"/>
    <w:tmpl w:val="6E4A9C8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6" w15:restartNumberingAfterBreak="0">
    <w:nsid w:val="31607FCB"/>
    <w:multiLevelType w:val="hybridMultilevel"/>
    <w:tmpl w:val="B8B811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7AF6B72"/>
    <w:multiLevelType w:val="hybridMultilevel"/>
    <w:tmpl w:val="759C3E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E06393A"/>
    <w:multiLevelType w:val="hybridMultilevel"/>
    <w:tmpl w:val="37A409E0"/>
    <w:lvl w:ilvl="0" w:tplc="53381920">
      <w:start w:val="14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62A6AAF"/>
    <w:multiLevelType w:val="hybridMultilevel"/>
    <w:tmpl w:val="15C217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AD464A8"/>
    <w:multiLevelType w:val="hybridMultilevel"/>
    <w:tmpl w:val="B284EE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57415C5"/>
    <w:multiLevelType w:val="hybridMultilevel"/>
    <w:tmpl w:val="8646C6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94148FB"/>
    <w:multiLevelType w:val="hybridMultilevel"/>
    <w:tmpl w:val="1716114C"/>
    <w:lvl w:ilvl="0" w:tplc="0D0AAA4A">
      <w:start w:val="1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A152950"/>
    <w:multiLevelType w:val="hybridMultilevel"/>
    <w:tmpl w:val="39886C72"/>
    <w:lvl w:ilvl="0" w:tplc="FC4A5E2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50E24BE"/>
    <w:multiLevelType w:val="hybridMultilevel"/>
    <w:tmpl w:val="8A3230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6D9549C"/>
    <w:multiLevelType w:val="hybridMultilevel"/>
    <w:tmpl w:val="A3A80AB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7403E9A"/>
    <w:multiLevelType w:val="hybridMultilevel"/>
    <w:tmpl w:val="D056FB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9E00EE1"/>
    <w:multiLevelType w:val="hybridMultilevel"/>
    <w:tmpl w:val="0470AB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B0024B4"/>
    <w:multiLevelType w:val="hybridMultilevel"/>
    <w:tmpl w:val="97F644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D09358D"/>
    <w:multiLevelType w:val="hybridMultilevel"/>
    <w:tmpl w:val="827AE42C"/>
    <w:lvl w:ilvl="0" w:tplc="7012E1D0">
      <w:start w:val="14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E045227"/>
    <w:multiLevelType w:val="hybridMultilevel"/>
    <w:tmpl w:val="F7DA0A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1E768AD"/>
    <w:multiLevelType w:val="hybridMultilevel"/>
    <w:tmpl w:val="F48E6D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2305A76"/>
    <w:multiLevelType w:val="hybridMultilevel"/>
    <w:tmpl w:val="6B6A536E"/>
    <w:lvl w:ilvl="0" w:tplc="7012E1D0">
      <w:start w:val="14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26262E3"/>
    <w:multiLevelType w:val="hybridMultilevel"/>
    <w:tmpl w:val="015692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6654166"/>
    <w:multiLevelType w:val="hybridMultilevel"/>
    <w:tmpl w:val="6A3603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9103E99"/>
    <w:multiLevelType w:val="hybridMultilevel"/>
    <w:tmpl w:val="7826B2A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9F03EEE"/>
    <w:multiLevelType w:val="hybridMultilevel"/>
    <w:tmpl w:val="D2105A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C6B6301"/>
    <w:multiLevelType w:val="hybridMultilevel"/>
    <w:tmpl w:val="BEAC7FB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04965293">
    <w:abstractNumId w:val="9"/>
  </w:num>
  <w:num w:numId="2" w16cid:durableId="1871912692">
    <w:abstractNumId w:val="8"/>
  </w:num>
  <w:num w:numId="3" w16cid:durableId="206526164">
    <w:abstractNumId w:val="8"/>
  </w:num>
  <w:num w:numId="4" w16cid:durableId="675961498">
    <w:abstractNumId w:val="9"/>
  </w:num>
  <w:num w:numId="5" w16cid:durableId="1921716120">
    <w:abstractNumId w:val="20"/>
  </w:num>
  <w:num w:numId="6" w16cid:durableId="1782989479">
    <w:abstractNumId w:val="10"/>
  </w:num>
  <w:num w:numId="7" w16cid:durableId="734859507">
    <w:abstractNumId w:val="12"/>
  </w:num>
  <w:num w:numId="8" w16cid:durableId="1658681523">
    <w:abstractNumId w:val="7"/>
  </w:num>
  <w:num w:numId="9" w16cid:durableId="1242056760">
    <w:abstractNumId w:val="6"/>
  </w:num>
  <w:num w:numId="10" w16cid:durableId="2001108185">
    <w:abstractNumId w:val="5"/>
  </w:num>
  <w:num w:numId="11" w16cid:durableId="573130789">
    <w:abstractNumId w:val="4"/>
  </w:num>
  <w:num w:numId="12" w16cid:durableId="1520971716">
    <w:abstractNumId w:val="3"/>
  </w:num>
  <w:num w:numId="13" w16cid:durableId="1242253281">
    <w:abstractNumId w:val="2"/>
  </w:num>
  <w:num w:numId="14" w16cid:durableId="2073498650">
    <w:abstractNumId w:val="1"/>
  </w:num>
  <w:num w:numId="15" w16cid:durableId="1862355264">
    <w:abstractNumId w:val="0"/>
  </w:num>
  <w:num w:numId="16" w16cid:durableId="1564487243">
    <w:abstractNumId w:val="34"/>
  </w:num>
  <w:num w:numId="17" w16cid:durableId="2116513343">
    <w:abstractNumId w:val="19"/>
  </w:num>
  <w:num w:numId="18" w16cid:durableId="430785419">
    <w:abstractNumId w:val="22"/>
  </w:num>
  <w:num w:numId="19" w16cid:durableId="955327276">
    <w:abstractNumId w:val="27"/>
  </w:num>
  <w:num w:numId="20" w16cid:durableId="120542421">
    <w:abstractNumId w:val="35"/>
  </w:num>
  <w:num w:numId="21" w16cid:durableId="781847467">
    <w:abstractNumId w:val="32"/>
  </w:num>
  <w:num w:numId="22" w16cid:durableId="1984460380">
    <w:abstractNumId w:val="26"/>
  </w:num>
  <w:num w:numId="23" w16cid:durableId="1960447917">
    <w:abstractNumId w:val="15"/>
  </w:num>
  <w:num w:numId="24" w16cid:durableId="201796683">
    <w:abstractNumId w:val="28"/>
  </w:num>
  <w:num w:numId="25" w16cid:durableId="324431638">
    <w:abstractNumId w:val="31"/>
  </w:num>
  <w:num w:numId="26" w16cid:durableId="319383977">
    <w:abstractNumId w:val="17"/>
  </w:num>
  <w:num w:numId="27" w16cid:durableId="501242730">
    <w:abstractNumId w:val="14"/>
  </w:num>
  <w:num w:numId="28" w16cid:durableId="980693750">
    <w:abstractNumId w:val="29"/>
  </w:num>
  <w:num w:numId="29" w16cid:durableId="1277980691">
    <w:abstractNumId w:val="37"/>
  </w:num>
  <w:num w:numId="30" w16cid:durableId="1374698395">
    <w:abstractNumId w:val="11"/>
  </w:num>
  <w:num w:numId="31" w16cid:durableId="486745905">
    <w:abstractNumId w:val="25"/>
  </w:num>
  <w:num w:numId="32" w16cid:durableId="1832601127">
    <w:abstractNumId w:val="21"/>
  </w:num>
  <w:num w:numId="33" w16cid:durableId="1620523673">
    <w:abstractNumId w:val="16"/>
  </w:num>
  <w:num w:numId="34" w16cid:durableId="878666144">
    <w:abstractNumId w:val="24"/>
  </w:num>
  <w:num w:numId="35" w16cid:durableId="1209956380">
    <w:abstractNumId w:val="13"/>
  </w:num>
  <w:num w:numId="36" w16cid:durableId="27947800">
    <w:abstractNumId w:val="18"/>
  </w:num>
  <w:num w:numId="37" w16cid:durableId="1273392511">
    <w:abstractNumId w:val="30"/>
  </w:num>
  <w:num w:numId="38" w16cid:durableId="1105223225">
    <w:abstractNumId w:val="33"/>
  </w:num>
  <w:num w:numId="39" w16cid:durableId="1589120765">
    <w:abstractNumId w:val="23"/>
  </w:num>
  <w:num w:numId="40" w16cid:durableId="1795319634">
    <w:abstractNumId w:val="36"/>
  </w:num>
  <w:num w:numId="41" w16cid:durableId="15592712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9B6"/>
    <w:rsid w:val="000007B0"/>
    <w:rsid w:val="000061D7"/>
    <w:rsid w:val="000070C2"/>
    <w:rsid w:val="00010648"/>
    <w:rsid w:val="000118A2"/>
    <w:rsid w:val="000125BC"/>
    <w:rsid w:val="000144F9"/>
    <w:rsid w:val="000202EA"/>
    <w:rsid w:val="0002095B"/>
    <w:rsid w:val="000214F0"/>
    <w:rsid w:val="000223C1"/>
    <w:rsid w:val="00023C6D"/>
    <w:rsid w:val="0002451A"/>
    <w:rsid w:val="00033AE1"/>
    <w:rsid w:val="000361E5"/>
    <w:rsid w:val="0003622A"/>
    <w:rsid w:val="00036255"/>
    <w:rsid w:val="00037564"/>
    <w:rsid w:val="00037FA9"/>
    <w:rsid w:val="00040079"/>
    <w:rsid w:val="00042CD8"/>
    <w:rsid w:val="00045528"/>
    <w:rsid w:val="000460F7"/>
    <w:rsid w:val="00053F3B"/>
    <w:rsid w:val="000548E7"/>
    <w:rsid w:val="00055C53"/>
    <w:rsid w:val="00056185"/>
    <w:rsid w:val="00062815"/>
    <w:rsid w:val="00064B67"/>
    <w:rsid w:val="00064C98"/>
    <w:rsid w:val="000666C3"/>
    <w:rsid w:val="000675E8"/>
    <w:rsid w:val="000718F5"/>
    <w:rsid w:val="00073A6D"/>
    <w:rsid w:val="000740E4"/>
    <w:rsid w:val="000760CA"/>
    <w:rsid w:val="00080615"/>
    <w:rsid w:val="000808F1"/>
    <w:rsid w:val="00080BEF"/>
    <w:rsid w:val="00081E3A"/>
    <w:rsid w:val="00082BC3"/>
    <w:rsid w:val="00085E1A"/>
    <w:rsid w:val="000932CB"/>
    <w:rsid w:val="00096BDA"/>
    <w:rsid w:val="0009743A"/>
    <w:rsid w:val="0009766D"/>
    <w:rsid w:val="000A0FB7"/>
    <w:rsid w:val="000A52FD"/>
    <w:rsid w:val="000A561C"/>
    <w:rsid w:val="000A5840"/>
    <w:rsid w:val="000A5EB5"/>
    <w:rsid w:val="000A6D39"/>
    <w:rsid w:val="000A6D8D"/>
    <w:rsid w:val="000A78D0"/>
    <w:rsid w:val="000B1362"/>
    <w:rsid w:val="000B694C"/>
    <w:rsid w:val="000C29E3"/>
    <w:rsid w:val="000C3F6B"/>
    <w:rsid w:val="000C44EE"/>
    <w:rsid w:val="000C57F5"/>
    <w:rsid w:val="000C5864"/>
    <w:rsid w:val="000C6DAC"/>
    <w:rsid w:val="000E1EEF"/>
    <w:rsid w:val="000F2246"/>
    <w:rsid w:val="000F2C2D"/>
    <w:rsid w:val="001008F4"/>
    <w:rsid w:val="00100C66"/>
    <w:rsid w:val="00100D00"/>
    <w:rsid w:val="0010284E"/>
    <w:rsid w:val="00105606"/>
    <w:rsid w:val="0010623E"/>
    <w:rsid w:val="00106ECF"/>
    <w:rsid w:val="00107A04"/>
    <w:rsid w:val="001128C3"/>
    <w:rsid w:val="00113D20"/>
    <w:rsid w:val="001228EE"/>
    <w:rsid w:val="001249D3"/>
    <w:rsid w:val="00126403"/>
    <w:rsid w:val="00126566"/>
    <w:rsid w:val="0012749A"/>
    <w:rsid w:val="00131044"/>
    <w:rsid w:val="00134C80"/>
    <w:rsid w:val="00135264"/>
    <w:rsid w:val="00147D80"/>
    <w:rsid w:val="00150EA1"/>
    <w:rsid w:val="00157E96"/>
    <w:rsid w:val="001645BD"/>
    <w:rsid w:val="0017577C"/>
    <w:rsid w:val="00182C35"/>
    <w:rsid w:val="00183D6F"/>
    <w:rsid w:val="00185E1B"/>
    <w:rsid w:val="001907D5"/>
    <w:rsid w:val="0019276E"/>
    <w:rsid w:val="00196EA4"/>
    <w:rsid w:val="00196F0E"/>
    <w:rsid w:val="001A1883"/>
    <w:rsid w:val="001A2A6B"/>
    <w:rsid w:val="001B6F27"/>
    <w:rsid w:val="001B7293"/>
    <w:rsid w:val="001B7E6B"/>
    <w:rsid w:val="001C0CC6"/>
    <w:rsid w:val="001C120F"/>
    <w:rsid w:val="001C1AE2"/>
    <w:rsid w:val="001C2484"/>
    <w:rsid w:val="001C3294"/>
    <w:rsid w:val="001C3B31"/>
    <w:rsid w:val="001C48F1"/>
    <w:rsid w:val="001C4BB6"/>
    <w:rsid w:val="001D031E"/>
    <w:rsid w:val="001D2E89"/>
    <w:rsid w:val="001D5409"/>
    <w:rsid w:val="001D6CC0"/>
    <w:rsid w:val="001F04D0"/>
    <w:rsid w:val="001F346C"/>
    <w:rsid w:val="001F50CF"/>
    <w:rsid w:val="00200D0D"/>
    <w:rsid w:val="00201EC3"/>
    <w:rsid w:val="00202952"/>
    <w:rsid w:val="00206502"/>
    <w:rsid w:val="002077A2"/>
    <w:rsid w:val="00210833"/>
    <w:rsid w:val="0021563B"/>
    <w:rsid w:val="0021756C"/>
    <w:rsid w:val="0022023B"/>
    <w:rsid w:val="00223421"/>
    <w:rsid w:val="00223E79"/>
    <w:rsid w:val="0022580A"/>
    <w:rsid w:val="00226183"/>
    <w:rsid w:val="00226CBB"/>
    <w:rsid w:val="00226DA8"/>
    <w:rsid w:val="002328ED"/>
    <w:rsid w:val="00236591"/>
    <w:rsid w:val="002367B3"/>
    <w:rsid w:val="00236CE3"/>
    <w:rsid w:val="00237CD8"/>
    <w:rsid w:val="002423DE"/>
    <w:rsid w:val="002425D4"/>
    <w:rsid w:val="00242A1F"/>
    <w:rsid w:val="00242D9B"/>
    <w:rsid w:val="002436F2"/>
    <w:rsid w:val="002454FF"/>
    <w:rsid w:val="00252789"/>
    <w:rsid w:val="002554CD"/>
    <w:rsid w:val="002559BE"/>
    <w:rsid w:val="00255A11"/>
    <w:rsid w:val="00256885"/>
    <w:rsid w:val="00256D9B"/>
    <w:rsid w:val="00263B23"/>
    <w:rsid w:val="00264623"/>
    <w:rsid w:val="002755E4"/>
    <w:rsid w:val="00275FDF"/>
    <w:rsid w:val="0027681C"/>
    <w:rsid w:val="00280D32"/>
    <w:rsid w:val="00280F68"/>
    <w:rsid w:val="00281D66"/>
    <w:rsid w:val="00283D7A"/>
    <w:rsid w:val="00286B01"/>
    <w:rsid w:val="00286CBE"/>
    <w:rsid w:val="002915DF"/>
    <w:rsid w:val="00293B83"/>
    <w:rsid w:val="002A1AE0"/>
    <w:rsid w:val="002A295A"/>
    <w:rsid w:val="002A6817"/>
    <w:rsid w:val="002A6964"/>
    <w:rsid w:val="002A7417"/>
    <w:rsid w:val="002A7B19"/>
    <w:rsid w:val="002B15D7"/>
    <w:rsid w:val="002B214E"/>
    <w:rsid w:val="002B2C2C"/>
    <w:rsid w:val="002B38B0"/>
    <w:rsid w:val="002B4136"/>
    <w:rsid w:val="002B4294"/>
    <w:rsid w:val="002C662C"/>
    <w:rsid w:val="002C66D4"/>
    <w:rsid w:val="002D04FF"/>
    <w:rsid w:val="002D3A27"/>
    <w:rsid w:val="002D6C6A"/>
    <w:rsid w:val="002E3D70"/>
    <w:rsid w:val="002F600B"/>
    <w:rsid w:val="002F76C2"/>
    <w:rsid w:val="003001E6"/>
    <w:rsid w:val="003016CF"/>
    <w:rsid w:val="00302874"/>
    <w:rsid w:val="0030336B"/>
    <w:rsid w:val="00304935"/>
    <w:rsid w:val="003050FD"/>
    <w:rsid w:val="00305573"/>
    <w:rsid w:val="0030684D"/>
    <w:rsid w:val="00311280"/>
    <w:rsid w:val="003116E8"/>
    <w:rsid w:val="00313A58"/>
    <w:rsid w:val="00313F01"/>
    <w:rsid w:val="00316399"/>
    <w:rsid w:val="0031744E"/>
    <w:rsid w:val="00317685"/>
    <w:rsid w:val="00323F60"/>
    <w:rsid w:val="00324A94"/>
    <w:rsid w:val="003251EE"/>
    <w:rsid w:val="003313BA"/>
    <w:rsid w:val="00331D76"/>
    <w:rsid w:val="003323B3"/>
    <w:rsid w:val="00333D0D"/>
    <w:rsid w:val="00333E93"/>
    <w:rsid w:val="003355E6"/>
    <w:rsid w:val="00335E79"/>
    <w:rsid w:val="00336DBD"/>
    <w:rsid w:val="0034520A"/>
    <w:rsid w:val="00345AC5"/>
    <w:rsid w:val="00346AC8"/>
    <w:rsid w:val="00347570"/>
    <w:rsid w:val="00357A6C"/>
    <w:rsid w:val="0036052E"/>
    <w:rsid w:val="003648D3"/>
    <w:rsid w:val="003654BC"/>
    <w:rsid w:val="00370245"/>
    <w:rsid w:val="003708C1"/>
    <w:rsid w:val="003725B5"/>
    <w:rsid w:val="00381A18"/>
    <w:rsid w:val="003835FB"/>
    <w:rsid w:val="00383720"/>
    <w:rsid w:val="003861F7"/>
    <w:rsid w:val="00387E6B"/>
    <w:rsid w:val="003903F2"/>
    <w:rsid w:val="00394038"/>
    <w:rsid w:val="0039738E"/>
    <w:rsid w:val="003A5AA1"/>
    <w:rsid w:val="003B1947"/>
    <w:rsid w:val="003B4601"/>
    <w:rsid w:val="003C0B5D"/>
    <w:rsid w:val="003C2122"/>
    <w:rsid w:val="003C3F1B"/>
    <w:rsid w:val="003C5C00"/>
    <w:rsid w:val="003D4CEF"/>
    <w:rsid w:val="003D51B8"/>
    <w:rsid w:val="003D7A60"/>
    <w:rsid w:val="003E29A2"/>
    <w:rsid w:val="003E2B40"/>
    <w:rsid w:val="003E40B0"/>
    <w:rsid w:val="003F0F65"/>
    <w:rsid w:val="003F19DC"/>
    <w:rsid w:val="003F27BD"/>
    <w:rsid w:val="003F384A"/>
    <w:rsid w:val="003F5510"/>
    <w:rsid w:val="003F7173"/>
    <w:rsid w:val="004012CC"/>
    <w:rsid w:val="00405A28"/>
    <w:rsid w:val="004060A5"/>
    <w:rsid w:val="00413B45"/>
    <w:rsid w:val="004146C6"/>
    <w:rsid w:val="0041508B"/>
    <w:rsid w:val="00416B46"/>
    <w:rsid w:val="00416D0C"/>
    <w:rsid w:val="00416E37"/>
    <w:rsid w:val="00420AC6"/>
    <w:rsid w:val="00421030"/>
    <w:rsid w:val="00421DCC"/>
    <w:rsid w:val="00421DFD"/>
    <w:rsid w:val="004221C1"/>
    <w:rsid w:val="00423370"/>
    <w:rsid w:val="0042388F"/>
    <w:rsid w:val="00423FAA"/>
    <w:rsid w:val="00425103"/>
    <w:rsid w:val="00425623"/>
    <w:rsid w:val="0042788B"/>
    <w:rsid w:val="004306B6"/>
    <w:rsid w:val="00434291"/>
    <w:rsid w:val="00436313"/>
    <w:rsid w:val="00442F75"/>
    <w:rsid w:val="00445790"/>
    <w:rsid w:val="00451C76"/>
    <w:rsid w:val="00452857"/>
    <w:rsid w:val="004554F8"/>
    <w:rsid w:val="0046062F"/>
    <w:rsid w:val="004611B0"/>
    <w:rsid w:val="00461D9C"/>
    <w:rsid w:val="00462C92"/>
    <w:rsid w:val="004653CB"/>
    <w:rsid w:val="00465C39"/>
    <w:rsid w:val="00465C7F"/>
    <w:rsid w:val="00466F28"/>
    <w:rsid w:val="00467287"/>
    <w:rsid w:val="004679F8"/>
    <w:rsid w:val="00470DA3"/>
    <w:rsid w:val="00472AA0"/>
    <w:rsid w:val="004737D3"/>
    <w:rsid w:val="00473C13"/>
    <w:rsid w:val="00474E11"/>
    <w:rsid w:val="00475F4D"/>
    <w:rsid w:val="004779AA"/>
    <w:rsid w:val="00482878"/>
    <w:rsid w:val="0048413F"/>
    <w:rsid w:val="00485826"/>
    <w:rsid w:val="004863DD"/>
    <w:rsid w:val="00486400"/>
    <w:rsid w:val="00486898"/>
    <w:rsid w:val="00486BB0"/>
    <w:rsid w:val="004903BD"/>
    <w:rsid w:val="00491815"/>
    <w:rsid w:val="00493495"/>
    <w:rsid w:val="0049367F"/>
    <w:rsid w:val="00493693"/>
    <w:rsid w:val="00496A1C"/>
    <w:rsid w:val="004A214B"/>
    <w:rsid w:val="004A250B"/>
    <w:rsid w:val="004A2B6A"/>
    <w:rsid w:val="004A3E49"/>
    <w:rsid w:val="004A7161"/>
    <w:rsid w:val="004B2FFB"/>
    <w:rsid w:val="004B60E6"/>
    <w:rsid w:val="004C049F"/>
    <w:rsid w:val="004C0B5A"/>
    <w:rsid w:val="004C3928"/>
    <w:rsid w:val="004D0220"/>
    <w:rsid w:val="004E12B5"/>
    <w:rsid w:val="004E459F"/>
    <w:rsid w:val="004E53D1"/>
    <w:rsid w:val="004E7095"/>
    <w:rsid w:val="004E76BD"/>
    <w:rsid w:val="004F0122"/>
    <w:rsid w:val="004F44AE"/>
    <w:rsid w:val="004F48E0"/>
    <w:rsid w:val="004F6862"/>
    <w:rsid w:val="004F75C7"/>
    <w:rsid w:val="005000E2"/>
    <w:rsid w:val="00502E79"/>
    <w:rsid w:val="00503A58"/>
    <w:rsid w:val="005079D0"/>
    <w:rsid w:val="00507DAD"/>
    <w:rsid w:val="005141FC"/>
    <w:rsid w:val="00523674"/>
    <w:rsid w:val="00531513"/>
    <w:rsid w:val="00532F67"/>
    <w:rsid w:val="00535B11"/>
    <w:rsid w:val="00535CB3"/>
    <w:rsid w:val="00535E72"/>
    <w:rsid w:val="00540519"/>
    <w:rsid w:val="00542934"/>
    <w:rsid w:val="005459C1"/>
    <w:rsid w:val="00547076"/>
    <w:rsid w:val="0054786A"/>
    <w:rsid w:val="0055097B"/>
    <w:rsid w:val="00553E8C"/>
    <w:rsid w:val="0055583E"/>
    <w:rsid w:val="005568E5"/>
    <w:rsid w:val="0055721F"/>
    <w:rsid w:val="00563B5C"/>
    <w:rsid w:val="00566C2E"/>
    <w:rsid w:val="0057057B"/>
    <w:rsid w:val="005725C6"/>
    <w:rsid w:val="0057328F"/>
    <w:rsid w:val="00573A60"/>
    <w:rsid w:val="005750C1"/>
    <w:rsid w:val="00575821"/>
    <w:rsid w:val="005777C0"/>
    <w:rsid w:val="00577AB1"/>
    <w:rsid w:val="00577F75"/>
    <w:rsid w:val="00582C1E"/>
    <w:rsid w:val="00585B40"/>
    <w:rsid w:val="00586B89"/>
    <w:rsid w:val="00592C94"/>
    <w:rsid w:val="00594059"/>
    <w:rsid w:val="00594B2F"/>
    <w:rsid w:val="00594B8F"/>
    <w:rsid w:val="005A33F5"/>
    <w:rsid w:val="005A552B"/>
    <w:rsid w:val="005A57E6"/>
    <w:rsid w:val="005A7434"/>
    <w:rsid w:val="005B2231"/>
    <w:rsid w:val="005B3719"/>
    <w:rsid w:val="005B5750"/>
    <w:rsid w:val="005C2A84"/>
    <w:rsid w:val="005C5DA3"/>
    <w:rsid w:val="005C5DAD"/>
    <w:rsid w:val="005C7218"/>
    <w:rsid w:val="005D04BD"/>
    <w:rsid w:val="005D289E"/>
    <w:rsid w:val="005D3034"/>
    <w:rsid w:val="005D3308"/>
    <w:rsid w:val="005D64F2"/>
    <w:rsid w:val="005E009F"/>
    <w:rsid w:val="005E44BC"/>
    <w:rsid w:val="005E6914"/>
    <w:rsid w:val="005F1561"/>
    <w:rsid w:val="005F2142"/>
    <w:rsid w:val="005F23C0"/>
    <w:rsid w:val="005F5EE2"/>
    <w:rsid w:val="005F76FB"/>
    <w:rsid w:val="00603489"/>
    <w:rsid w:val="00603DA5"/>
    <w:rsid w:val="0060585A"/>
    <w:rsid w:val="006077FB"/>
    <w:rsid w:val="00611CF0"/>
    <w:rsid w:val="006166E8"/>
    <w:rsid w:val="0062119E"/>
    <w:rsid w:val="00625133"/>
    <w:rsid w:val="0063444E"/>
    <w:rsid w:val="006349A8"/>
    <w:rsid w:val="006434E8"/>
    <w:rsid w:val="00643DBD"/>
    <w:rsid w:val="00645C0A"/>
    <w:rsid w:val="00647F07"/>
    <w:rsid w:val="00651D17"/>
    <w:rsid w:val="006534D9"/>
    <w:rsid w:val="006538B0"/>
    <w:rsid w:val="00654DA5"/>
    <w:rsid w:val="00656B1E"/>
    <w:rsid w:val="00657C65"/>
    <w:rsid w:val="00661B2E"/>
    <w:rsid w:val="00661BEE"/>
    <w:rsid w:val="006637B1"/>
    <w:rsid w:val="00672C67"/>
    <w:rsid w:val="00674D62"/>
    <w:rsid w:val="00676168"/>
    <w:rsid w:val="006774B5"/>
    <w:rsid w:val="00690234"/>
    <w:rsid w:val="00693DA4"/>
    <w:rsid w:val="006943A3"/>
    <w:rsid w:val="00694A80"/>
    <w:rsid w:val="00695E83"/>
    <w:rsid w:val="006A18B8"/>
    <w:rsid w:val="006A1CAF"/>
    <w:rsid w:val="006A30D6"/>
    <w:rsid w:val="006A3CE7"/>
    <w:rsid w:val="006A4E58"/>
    <w:rsid w:val="006A756C"/>
    <w:rsid w:val="006A7823"/>
    <w:rsid w:val="006B240D"/>
    <w:rsid w:val="006C0683"/>
    <w:rsid w:val="006C0B68"/>
    <w:rsid w:val="006C1BA5"/>
    <w:rsid w:val="006C41F7"/>
    <w:rsid w:val="006C485E"/>
    <w:rsid w:val="006C5427"/>
    <w:rsid w:val="006D35CC"/>
    <w:rsid w:val="006D4C33"/>
    <w:rsid w:val="006E0323"/>
    <w:rsid w:val="006E122B"/>
    <w:rsid w:val="006E251C"/>
    <w:rsid w:val="006E496E"/>
    <w:rsid w:val="006E6433"/>
    <w:rsid w:val="006F61AA"/>
    <w:rsid w:val="006F6FC1"/>
    <w:rsid w:val="006F7D6B"/>
    <w:rsid w:val="006F7FF5"/>
    <w:rsid w:val="00700168"/>
    <w:rsid w:val="007006F8"/>
    <w:rsid w:val="0070461D"/>
    <w:rsid w:val="00705FC5"/>
    <w:rsid w:val="00706F68"/>
    <w:rsid w:val="0071127B"/>
    <w:rsid w:val="0071150C"/>
    <w:rsid w:val="007126E7"/>
    <w:rsid w:val="0071271B"/>
    <w:rsid w:val="007140B1"/>
    <w:rsid w:val="007171F8"/>
    <w:rsid w:val="0071759B"/>
    <w:rsid w:val="007176BC"/>
    <w:rsid w:val="0071783D"/>
    <w:rsid w:val="007209FA"/>
    <w:rsid w:val="00721A7B"/>
    <w:rsid w:val="00724AF6"/>
    <w:rsid w:val="0072591C"/>
    <w:rsid w:val="0073044B"/>
    <w:rsid w:val="00732AEE"/>
    <w:rsid w:val="007350C1"/>
    <w:rsid w:val="00744DBE"/>
    <w:rsid w:val="00746922"/>
    <w:rsid w:val="007470B5"/>
    <w:rsid w:val="0075497C"/>
    <w:rsid w:val="0076102A"/>
    <w:rsid w:val="00762783"/>
    <w:rsid w:val="00762F53"/>
    <w:rsid w:val="00763F65"/>
    <w:rsid w:val="00766770"/>
    <w:rsid w:val="00767A0B"/>
    <w:rsid w:val="00767A25"/>
    <w:rsid w:val="007748FA"/>
    <w:rsid w:val="007808AF"/>
    <w:rsid w:val="00781564"/>
    <w:rsid w:val="0078620F"/>
    <w:rsid w:val="0078624B"/>
    <w:rsid w:val="00786923"/>
    <w:rsid w:val="00787F1D"/>
    <w:rsid w:val="00792CE2"/>
    <w:rsid w:val="007958D6"/>
    <w:rsid w:val="007A0EA2"/>
    <w:rsid w:val="007A0F97"/>
    <w:rsid w:val="007A463A"/>
    <w:rsid w:val="007A6D87"/>
    <w:rsid w:val="007B1A3A"/>
    <w:rsid w:val="007B1AF3"/>
    <w:rsid w:val="007B422A"/>
    <w:rsid w:val="007C29A9"/>
    <w:rsid w:val="007C2C69"/>
    <w:rsid w:val="007C7F10"/>
    <w:rsid w:val="007D624A"/>
    <w:rsid w:val="007D63F7"/>
    <w:rsid w:val="007D7F6B"/>
    <w:rsid w:val="007E0412"/>
    <w:rsid w:val="007E114F"/>
    <w:rsid w:val="007E1476"/>
    <w:rsid w:val="007E4170"/>
    <w:rsid w:val="007F1387"/>
    <w:rsid w:val="007F1DC3"/>
    <w:rsid w:val="007F1F13"/>
    <w:rsid w:val="007F3809"/>
    <w:rsid w:val="007F71A2"/>
    <w:rsid w:val="008052C2"/>
    <w:rsid w:val="00806BAC"/>
    <w:rsid w:val="00806D37"/>
    <w:rsid w:val="00806F81"/>
    <w:rsid w:val="008079FB"/>
    <w:rsid w:val="00813241"/>
    <w:rsid w:val="00814DD8"/>
    <w:rsid w:val="008173D8"/>
    <w:rsid w:val="00820C5D"/>
    <w:rsid w:val="0082168B"/>
    <w:rsid w:val="008238AA"/>
    <w:rsid w:val="0082406C"/>
    <w:rsid w:val="0082619F"/>
    <w:rsid w:val="008327B2"/>
    <w:rsid w:val="00832BC4"/>
    <w:rsid w:val="00835296"/>
    <w:rsid w:val="00835DC3"/>
    <w:rsid w:val="00842543"/>
    <w:rsid w:val="00847F93"/>
    <w:rsid w:val="008511C7"/>
    <w:rsid w:val="00851BBA"/>
    <w:rsid w:val="00855086"/>
    <w:rsid w:val="00855E1C"/>
    <w:rsid w:val="0085700D"/>
    <w:rsid w:val="008605D4"/>
    <w:rsid w:val="00862979"/>
    <w:rsid w:val="00863771"/>
    <w:rsid w:val="00864162"/>
    <w:rsid w:val="00866293"/>
    <w:rsid w:val="008676B6"/>
    <w:rsid w:val="00875C3C"/>
    <w:rsid w:val="0087641D"/>
    <w:rsid w:val="0087696B"/>
    <w:rsid w:val="008771D4"/>
    <w:rsid w:val="00877EC7"/>
    <w:rsid w:val="00882EE4"/>
    <w:rsid w:val="00892385"/>
    <w:rsid w:val="008938C4"/>
    <w:rsid w:val="0089410F"/>
    <w:rsid w:val="00895353"/>
    <w:rsid w:val="008960D9"/>
    <w:rsid w:val="0089714F"/>
    <w:rsid w:val="008B6700"/>
    <w:rsid w:val="008C1EED"/>
    <w:rsid w:val="008C2F9C"/>
    <w:rsid w:val="008D1DF4"/>
    <w:rsid w:val="008D7A41"/>
    <w:rsid w:val="008E01F6"/>
    <w:rsid w:val="008E452A"/>
    <w:rsid w:val="008E7965"/>
    <w:rsid w:val="008F1CD0"/>
    <w:rsid w:val="008F4B7F"/>
    <w:rsid w:val="008F4CAE"/>
    <w:rsid w:val="008F6CF0"/>
    <w:rsid w:val="00900A9B"/>
    <w:rsid w:val="00900F41"/>
    <w:rsid w:val="00907EB1"/>
    <w:rsid w:val="00910F3A"/>
    <w:rsid w:val="00911A27"/>
    <w:rsid w:val="00911B68"/>
    <w:rsid w:val="009145F3"/>
    <w:rsid w:val="0091743B"/>
    <w:rsid w:val="009317D3"/>
    <w:rsid w:val="00932600"/>
    <w:rsid w:val="009329DC"/>
    <w:rsid w:val="009375D9"/>
    <w:rsid w:val="00937B9E"/>
    <w:rsid w:val="009412AF"/>
    <w:rsid w:val="00947EE7"/>
    <w:rsid w:val="00950B00"/>
    <w:rsid w:val="009572B2"/>
    <w:rsid w:val="0095738B"/>
    <w:rsid w:val="00961205"/>
    <w:rsid w:val="0097144D"/>
    <w:rsid w:val="00973622"/>
    <w:rsid w:val="00975226"/>
    <w:rsid w:val="009777D5"/>
    <w:rsid w:val="0098451C"/>
    <w:rsid w:val="009926BF"/>
    <w:rsid w:val="00996C64"/>
    <w:rsid w:val="009A30E4"/>
    <w:rsid w:val="009A5959"/>
    <w:rsid w:val="009A61A4"/>
    <w:rsid w:val="009A76B0"/>
    <w:rsid w:val="009B5BB8"/>
    <w:rsid w:val="009C1DA3"/>
    <w:rsid w:val="009C3457"/>
    <w:rsid w:val="009C5025"/>
    <w:rsid w:val="009D2968"/>
    <w:rsid w:val="009D3562"/>
    <w:rsid w:val="009D466C"/>
    <w:rsid w:val="009D6AD4"/>
    <w:rsid w:val="009D7045"/>
    <w:rsid w:val="009D7661"/>
    <w:rsid w:val="009E108A"/>
    <w:rsid w:val="009E1A86"/>
    <w:rsid w:val="009E1CD4"/>
    <w:rsid w:val="009E2008"/>
    <w:rsid w:val="009E32A2"/>
    <w:rsid w:val="009E33B0"/>
    <w:rsid w:val="009E3F1A"/>
    <w:rsid w:val="009E4801"/>
    <w:rsid w:val="009E53DF"/>
    <w:rsid w:val="009E6289"/>
    <w:rsid w:val="009E7A61"/>
    <w:rsid w:val="009F22EE"/>
    <w:rsid w:val="009F2A98"/>
    <w:rsid w:val="009F3AF8"/>
    <w:rsid w:val="009F41E9"/>
    <w:rsid w:val="009F44AB"/>
    <w:rsid w:val="009F5FCB"/>
    <w:rsid w:val="00A07C8B"/>
    <w:rsid w:val="00A11854"/>
    <w:rsid w:val="00A201C6"/>
    <w:rsid w:val="00A228F0"/>
    <w:rsid w:val="00A2394A"/>
    <w:rsid w:val="00A2471B"/>
    <w:rsid w:val="00A24EF9"/>
    <w:rsid w:val="00A25A55"/>
    <w:rsid w:val="00A2775D"/>
    <w:rsid w:val="00A279B6"/>
    <w:rsid w:val="00A30359"/>
    <w:rsid w:val="00A31BC2"/>
    <w:rsid w:val="00A35CE4"/>
    <w:rsid w:val="00A36DD4"/>
    <w:rsid w:val="00A42D50"/>
    <w:rsid w:val="00A42E1C"/>
    <w:rsid w:val="00A432D5"/>
    <w:rsid w:val="00A43F06"/>
    <w:rsid w:val="00A4420F"/>
    <w:rsid w:val="00A443C7"/>
    <w:rsid w:val="00A4570F"/>
    <w:rsid w:val="00A4584C"/>
    <w:rsid w:val="00A5264A"/>
    <w:rsid w:val="00A533EB"/>
    <w:rsid w:val="00A54A63"/>
    <w:rsid w:val="00A5700E"/>
    <w:rsid w:val="00A57F93"/>
    <w:rsid w:val="00A6147B"/>
    <w:rsid w:val="00A671B8"/>
    <w:rsid w:val="00A70C53"/>
    <w:rsid w:val="00A72D51"/>
    <w:rsid w:val="00A72D7B"/>
    <w:rsid w:val="00A75FC8"/>
    <w:rsid w:val="00A76414"/>
    <w:rsid w:val="00A807C5"/>
    <w:rsid w:val="00A82758"/>
    <w:rsid w:val="00A859F6"/>
    <w:rsid w:val="00A85DA0"/>
    <w:rsid w:val="00A869F4"/>
    <w:rsid w:val="00A924FA"/>
    <w:rsid w:val="00A9669A"/>
    <w:rsid w:val="00A96B6D"/>
    <w:rsid w:val="00AA1985"/>
    <w:rsid w:val="00AA4968"/>
    <w:rsid w:val="00AA56B2"/>
    <w:rsid w:val="00AA6524"/>
    <w:rsid w:val="00AB0609"/>
    <w:rsid w:val="00AB117B"/>
    <w:rsid w:val="00AB245A"/>
    <w:rsid w:val="00AB3559"/>
    <w:rsid w:val="00AB7EB4"/>
    <w:rsid w:val="00AC3C6F"/>
    <w:rsid w:val="00AC5A8C"/>
    <w:rsid w:val="00AC5B12"/>
    <w:rsid w:val="00AC6B18"/>
    <w:rsid w:val="00AC7421"/>
    <w:rsid w:val="00AD6C76"/>
    <w:rsid w:val="00AD73F1"/>
    <w:rsid w:val="00AE4257"/>
    <w:rsid w:val="00AE62F8"/>
    <w:rsid w:val="00AE744C"/>
    <w:rsid w:val="00AF01C0"/>
    <w:rsid w:val="00AF0D99"/>
    <w:rsid w:val="00AF130D"/>
    <w:rsid w:val="00AF2E2D"/>
    <w:rsid w:val="00AF32BE"/>
    <w:rsid w:val="00AF5A0D"/>
    <w:rsid w:val="00AF6925"/>
    <w:rsid w:val="00AF6C81"/>
    <w:rsid w:val="00B00E7E"/>
    <w:rsid w:val="00B02F7A"/>
    <w:rsid w:val="00B0644B"/>
    <w:rsid w:val="00B06D01"/>
    <w:rsid w:val="00B118FA"/>
    <w:rsid w:val="00B12D02"/>
    <w:rsid w:val="00B1361B"/>
    <w:rsid w:val="00B155E6"/>
    <w:rsid w:val="00B234B4"/>
    <w:rsid w:val="00B244D7"/>
    <w:rsid w:val="00B24BF3"/>
    <w:rsid w:val="00B272FB"/>
    <w:rsid w:val="00B30335"/>
    <w:rsid w:val="00B30B28"/>
    <w:rsid w:val="00B33429"/>
    <w:rsid w:val="00B34FBF"/>
    <w:rsid w:val="00B353C0"/>
    <w:rsid w:val="00B3687D"/>
    <w:rsid w:val="00B402B6"/>
    <w:rsid w:val="00B42146"/>
    <w:rsid w:val="00B42E12"/>
    <w:rsid w:val="00B4331C"/>
    <w:rsid w:val="00B43D9D"/>
    <w:rsid w:val="00B44533"/>
    <w:rsid w:val="00B4576B"/>
    <w:rsid w:val="00B47190"/>
    <w:rsid w:val="00B52A8B"/>
    <w:rsid w:val="00B535F5"/>
    <w:rsid w:val="00B57414"/>
    <w:rsid w:val="00B6222D"/>
    <w:rsid w:val="00B65CCF"/>
    <w:rsid w:val="00B70A04"/>
    <w:rsid w:val="00B70D51"/>
    <w:rsid w:val="00B71A28"/>
    <w:rsid w:val="00B73017"/>
    <w:rsid w:val="00B73FED"/>
    <w:rsid w:val="00B77996"/>
    <w:rsid w:val="00B77D74"/>
    <w:rsid w:val="00B8105B"/>
    <w:rsid w:val="00B8714A"/>
    <w:rsid w:val="00B91A9F"/>
    <w:rsid w:val="00B92E95"/>
    <w:rsid w:val="00B93D48"/>
    <w:rsid w:val="00B9445C"/>
    <w:rsid w:val="00B94F14"/>
    <w:rsid w:val="00B95058"/>
    <w:rsid w:val="00BA000E"/>
    <w:rsid w:val="00BA0464"/>
    <w:rsid w:val="00BA21A7"/>
    <w:rsid w:val="00BA2B8E"/>
    <w:rsid w:val="00BA736F"/>
    <w:rsid w:val="00BB067B"/>
    <w:rsid w:val="00BC26F6"/>
    <w:rsid w:val="00BD143F"/>
    <w:rsid w:val="00BD149A"/>
    <w:rsid w:val="00BD5E5A"/>
    <w:rsid w:val="00BE1945"/>
    <w:rsid w:val="00BE1D7D"/>
    <w:rsid w:val="00BE22EA"/>
    <w:rsid w:val="00BE35F5"/>
    <w:rsid w:val="00BE4F74"/>
    <w:rsid w:val="00BF68C5"/>
    <w:rsid w:val="00C0404F"/>
    <w:rsid w:val="00C05408"/>
    <w:rsid w:val="00C0632A"/>
    <w:rsid w:val="00C124E2"/>
    <w:rsid w:val="00C12596"/>
    <w:rsid w:val="00C15DF4"/>
    <w:rsid w:val="00C176B6"/>
    <w:rsid w:val="00C214D9"/>
    <w:rsid w:val="00C21CE9"/>
    <w:rsid w:val="00C22A33"/>
    <w:rsid w:val="00C244B3"/>
    <w:rsid w:val="00C274E8"/>
    <w:rsid w:val="00C30520"/>
    <w:rsid w:val="00C362FA"/>
    <w:rsid w:val="00C40CAE"/>
    <w:rsid w:val="00C430CD"/>
    <w:rsid w:val="00C43653"/>
    <w:rsid w:val="00C45D11"/>
    <w:rsid w:val="00C46074"/>
    <w:rsid w:val="00C461B3"/>
    <w:rsid w:val="00C527F7"/>
    <w:rsid w:val="00C55A42"/>
    <w:rsid w:val="00C6335E"/>
    <w:rsid w:val="00C6554A"/>
    <w:rsid w:val="00C67783"/>
    <w:rsid w:val="00C72B02"/>
    <w:rsid w:val="00C815A2"/>
    <w:rsid w:val="00C87B3F"/>
    <w:rsid w:val="00C92C73"/>
    <w:rsid w:val="00C9393F"/>
    <w:rsid w:val="00C93FBE"/>
    <w:rsid w:val="00C93FC9"/>
    <w:rsid w:val="00C977B5"/>
    <w:rsid w:val="00CA235F"/>
    <w:rsid w:val="00CA3485"/>
    <w:rsid w:val="00CA3FC5"/>
    <w:rsid w:val="00CA42A1"/>
    <w:rsid w:val="00CA5FC9"/>
    <w:rsid w:val="00CB1EEA"/>
    <w:rsid w:val="00CB6A87"/>
    <w:rsid w:val="00CB7297"/>
    <w:rsid w:val="00CC1082"/>
    <w:rsid w:val="00CC53B4"/>
    <w:rsid w:val="00CC702E"/>
    <w:rsid w:val="00CC7F59"/>
    <w:rsid w:val="00CD0921"/>
    <w:rsid w:val="00CD3948"/>
    <w:rsid w:val="00CD42B9"/>
    <w:rsid w:val="00CD608C"/>
    <w:rsid w:val="00CD7A3E"/>
    <w:rsid w:val="00CE0315"/>
    <w:rsid w:val="00CE2116"/>
    <w:rsid w:val="00CF0953"/>
    <w:rsid w:val="00CF2D1A"/>
    <w:rsid w:val="00CF2D69"/>
    <w:rsid w:val="00CF7747"/>
    <w:rsid w:val="00CF7C0E"/>
    <w:rsid w:val="00D0189C"/>
    <w:rsid w:val="00D053D3"/>
    <w:rsid w:val="00D12B03"/>
    <w:rsid w:val="00D13E83"/>
    <w:rsid w:val="00D148C5"/>
    <w:rsid w:val="00D173F9"/>
    <w:rsid w:val="00D17CF3"/>
    <w:rsid w:val="00D2058C"/>
    <w:rsid w:val="00D24040"/>
    <w:rsid w:val="00D25DC3"/>
    <w:rsid w:val="00D26B73"/>
    <w:rsid w:val="00D270F9"/>
    <w:rsid w:val="00D31B13"/>
    <w:rsid w:val="00D34781"/>
    <w:rsid w:val="00D34AFB"/>
    <w:rsid w:val="00D37CFA"/>
    <w:rsid w:val="00D4276F"/>
    <w:rsid w:val="00D435FA"/>
    <w:rsid w:val="00D462EF"/>
    <w:rsid w:val="00D50E9B"/>
    <w:rsid w:val="00D51BC8"/>
    <w:rsid w:val="00D569B3"/>
    <w:rsid w:val="00D56C72"/>
    <w:rsid w:val="00D56DF0"/>
    <w:rsid w:val="00D62B8C"/>
    <w:rsid w:val="00D62DC1"/>
    <w:rsid w:val="00D637BE"/>
    <w:rsid w:val="00D63A0A"/>
    <w:rsid w:val="00D63C67"/>
    <w:rsid w:val="00D65B1D"/>
    <w:rsid w:val="00D6716D"/>
    <w:rsid w:val="00D707ED"/>
    <w:rsid w:val="00D77B27"/>
    <w:rsid w:val="00D80B46"/>
    <w:rsid w:val="00D80EA5"/>
    <w:rsid w:val="00D843CA"/>
    <w:rsid w:val="00D8523D"/>
    <w:rsid w:val="00D85DEA"/>
    <w:rsid w:val="00D90E15"/>
    <w:rsid w:val="00D9295C"/>
    <w:rsid w:val="00D932F3"/>
    <w:rsid w:val="00D934AD"/>
    <w:rsid w:val="00D93B14"/>
    <w:rsid w:val="00D93E85"/>
    <w:rsid w:val="00D95276"/>
    <w:rsid w:val="00D96BE7"/>
    <w:rsid w:val="00DA0513"/>
    <w:rsid w:val="00DA203A"/>
    <w:rsid w:val="00DA341B"/>
    <w:rsid w:val="00DA5BC4"/>
    <w:rsid w:val="00DA5C94"/>
    <w:rsid w:val="00DA6A43"/>
    <w:rsid w:val="00DA7697"/>
    <w:rsid w:val="00DB25FE"/>
    <w:rsid w:val="00DB3E14"/>
    <w:rsid w:val="00DC178D"/>
    <w:rsid w:val="00DC32E9"/>
    <w:rsid w:val="00DC3EB9"/>
    <w:rsid w:val="00DC4E3C"/>
    <w:rsid w:val="00DC5FDA"/>
    <w:rsid w:val="00DC746C"/>
    <w:rsid w:val="00DC76C1"/>
    <w:rsid w:val="00DD001D"/>
    <w:rsid w:val="00DD0F32"/>
    <w:rsid w:val="00DD5A63"/>
    <w:rsid w:val="00DD5BA6"/>
    <w:rsid w:val="00DE3A1C"/>
    <w:rsid w:val="00DF003F"/>
    <w:rsid w:val="00DF14D9"/>
    <w:rsid w:val="00DF1790"/>
    <w:rsid w:val="00DF2296"/>
    <w:rsid w:val="00DF4ED9"/>
    <w:rsid w:val="00DF6826"/>
    <w:rsid w:val="00DF77F9"/>
    <w:rsid w:val="00E05758"/>
    <w:rsid w:val="00E073E0"/>
    <w:rsid w:val="00E1339E"/>
    <w:rsid w:val="00E13D3E"/>
    <w:rsid w:val="00E14BE9"/>
    <w:rsid w:val="00E14C5B"/>
    <w:rsid w:val="00E14ED4"/>
    <w:rsid w:val="00E15BC8"/>
    <w:rsid w:val="00E16EB2"/>
    <w:rsid w:val="00E171DC"/>
    <w:rsid w:val="00E21815"/>
    <w:rsid w:val="00E22FA3"/>
    <w:rsid w:val="00E3301D"/>
    <w:rsid w:val="00E35433"/>
    <w:rsid w:val="00E42B53"/>
    <w:rsid w:val="00E439D3"/>
    <w:rsid w:val="00E43E3A"/>
    <w:rsid w:val="00E43F3A"/>
    <w:rsid w:val="00E46EFE"/>
    <w:rsid w:val="00E512AC"/>
    <w:rsid w:val="00E52C8F"/>
    <w:rsid w:val="00E53405"/>
    <w:rsid w:val="00E55DB0"/>
    <w:rsid w:val="00E55E5A"/>
    <w:rsid w:val="00E57F4C"/>
    <w:rsid w:val="00E6065D"/>
    <w:rsid w:val="00E62FD3"/>
    <w:rsid w:val="00E64847"/>
    <w:rsid w:val="00E66EBC"/>
    <w:rsid w:val="00E719F1"/>
    <w:rsid w:val="00E722B9"/>
    <w:rsid w:val="00E72EDB"/>
    <w:rsid w:val="00E80C8B"/>
    <w:rsid w:val="00E87073"/>
    <w:rsid w:val="00E8738A"/>
    <w:rsid w:val="00E926AF"/>
    <w:rsid w:val="00E972D2"/>
    <w:rsid w:val="00EA0979"/>
    <w:rsid w:val="00EA2B4B"/>
    <w:rsid w:val="00EA421A"/>
    <w:rsid w:val="00EA7728"/>
    <w:rsid w:val="00EA777F"/>
    <w:rsid w:val="00EB1A5F"/>
    <w:rsid w:val="00EB2B48"/>
    <w:rsid w:val="00EC13F7"/>
    <w:rsid w:val="00EC6551"/>
    <w:rsid w:val="00ED2BAA"/>
    <w:rsid w:val="00ED7C44"/>
    <w:rsid w:val="00EE2287"/>
    <w:rsid w:val="00EE504E"/>
    <w:rsid w:val="00EE6D39"/>
    <w:rsid w:val="00EF0809"/>
    <w:rsid w:val="00F0468D"/>
    <w:rsid w:val="00F07856"/>
    <w:rsid w:val="00F11A66"/>
    <w:rsid w:val="00F12BE6"/>
    <w:rsid w:val="00F14D7C"/>
    <w:rsid w:val="00F14E61"/>
    <w:rsid w:val="00F152F0"/>
    <w:rsid w:val="00F24CEB"/>
    <w:rsid w:val="00F25C5E"/>
    <w:rsid w:val="00F30E13"/>
    <w:rsid w:val="00F3147A"/>
    <w:rsid w:val="00F32230"/>
    <w:rsid w:val="00F33E37"/>
    <w:rsid w:val="00F33E65"/>
    <w:rsid w:val="00F41FE3"/>
    <w:rsid w:val="00F4282A"/>
    <w:rsid w:val="00F42ED1"/>
    <w:rsid w:val="00F45C35"/>
    <w:rsid w:val="00F46FF7"/>
    <w:rsid w:val="00F51FA7"/>
    <w:rsid w:val="00F533C4"/>
    <w:rsid w:val="00F5364C"/>
    <w:rsid w:val="00F62FF2"/>
    <w:rsid w:val="00F65444"/>
    <w:rsid w:val="00F71D4B"/>
    <w:rsid w:val="00F74330"/>
    <w:rsid w:val="00F806AF"/>
    <w:rsid w:val="00F80DA6"/>
    <w:rsid w:val="00F82E02"/>
    <w:rsid w:val="00F832C9"/>
    <w:rsid w:val="00F84814"/>
    <w:rsid w:val="00F86CF5"/>
    <w:rsid w:val="00F932EE"/>
    <w:rsid w:val="00F94832"/>
    <w:rsid w:val="00F955A0"/>
    <w:rsid w:val="00F96308"/>
    <w:rsid w:val="00F964CD"/>
    <w:rsid w:val="00FA2614"/>
    <w:rsid w:val="00FA2940"/>
    <w:rsid w:val="00FA2EEA"/>
    <w:rsid w:val="00FA6647"/>
    <w:rsid w:val="00FB0C42"/>
    <w:rsid w:val="00FB13A6"/>
    <w:rsid w:val="00FC0AEB"/>
    <w:rsid w:val="00FC2DC4"/>
    <w:rsid w:val="00FC41D9"/>
    <w:rsid w:val="00FC5777"/>
    <w:rsid w:val="00FC6B35"/>
    <w:rsid w:val="00FC7127"/>
    <w:rsid w:val="00FD19F4"/>
    <w:rsid w:val="00FD3522"/>
    <w:rsid w:val="00FD402C"/>
    <w:rsid w:val="00FD4F24"/>
    <w:rsid w:val="00FD588D"/>
    <w:rsid w:val="00FD6BB1"/>
    <w:rsid w:val="00FD7818"/>
    <w:rsid w:val="00FE0712"/>
    <w:rsid w:val="00FE2D09"/>
    <w:rsid w:val="00FE49EE"/>
    <w:rsid w:val="00FE79ED"/>
    <w:rsid w:val="00FF0088"/>
    <w:rsid w:val="00FF103B"/>
    <w:rsid w:val="00FF207D"/>
    <w:rsid w:val="00FF5B8E"/>
    <w:rsid w:val="00FF61D8"/>
    <w:rsid w:val="00FF748F"/>
    <w:rsid w:val="00FF7B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C37E8E"/>
  <w15:chartTrackingRefBased/>
  <w15:docId w15:val="{954D3F7D-04EE-42A8-8744-2529CF1C8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279B6"/>
  </w:style>
  <w:style w:type="paragraph" w:styleId="Kop1">
    <w:name w:val="heading 1"/>
    <w:basedOn w:val="Standaard"/>
    <w:next w:val="Standaard"/>
    <w:link w:val="Kop1Char"/>
    <w:uiPriority w:val="9"/>
    <w:qFormat/>
    <w:rsid w:val="00A279B6"/>
    <w:pPr>
      <w:pBdr>
        <w:top w:val="single" w:sz="24" w:space="0" w:color="194A5D" w:themeColor="accent1"/>
        <w:left w:val="single" w:sz="24" w:space="0" w:color="194A5D" w:themeColor="accent1"/>
        <w:bottom w:val="single" w:sz="24" w:space="0" w:color="194A5D" w:themeColor="accent1"/>
        <w:right w:val="single" w:sz="24" w:space="0" w:color="194A5D" w:themeColor="accent1"/>
      </w:pBdr>
      <w:shd w:val="clear" w:color="auto" w:fill="194A5D"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A279B6"/>
    <w:pPr>
      <w:pBdr>
        <w:top w:val="single" w:sz="24" w:space="0" w:color="C1E1EE" w:themeColor="accent1" w:themeTint="33"/>
        <w:left w:val="single" w:sz="24" w:space="0" w:color="C1E1EE" w:themeColor="accent1" w:themeTint="33"/>
        <w:bottom w:val="single" w:sz="24" w:space="0" w:color="C1E1EE" w:themeColor="accent1" w:themeTint="33"/>
        <w:right w:val="single" w:sz="24" w:space="0" w:color="C1E1EE" w:themeColor="accent1" w:themeTint="33"/>
      </w:pBdr>
      <w:shd w:val="clear" w:color="auto" w:fill="C1E1EE" w:themeFill="accent1" w:themeFillTint="33"/>
      <w:spacing w:after="0"/>
      <w:outlineLvl w:val="1"/>
    </w:pPr>
    <w:rPr>
      <w:caps/>
      <w:spacing w:val="15"/>
    </w:rPr>
  </w:style>
  <w:style w:type="paragraph" w:styleId="Kop3">
    <w:name w:val="heading 3"/>
    <w:basedOn w:val="Standaard"/>
    <w:next w:val="Standaard"/>
    <w:link w:val="Kop3Char"/>
    <w:uiPriority w:val="9"/>
    <w:unhideWhenUsed/>
    <w:qFormat/>
    <w:rsid w:val="00A279B6"/>
    <w:pPr>
      <w:pBdr>
        <w:top w:val="single" w:sz="6" w:space="2" w:color="194A5D" w:themeColor="accent1"/>
      </w:pBdr>
      <w:spacing w:before="300" w:after="0"/>
      <w:outlineLvl w:val="2"/>
    </w:pPr>
    <w:rPr>
      <w:caps/>
      <w:color w:val="0C242E" w:themeColor="accent1" w:themeShade="7F"/>
      <w:spacing w:val="15"/>
    </w:rPr>
  </w:style>
  <w:style w:type="paragraph" w:styleId="Kop4">
    <w:name w:val="heading 4"/>
    <w:basedOn w:val="Standaard"/>
    <w:next w:val="Standaard"/>
    <w:link w:val="Kop4Char"/>
    <w:uiPriority w:val="9"/>
    <w:semiHidden/>
    <w:unhideWhenUsed/>
    <w:qFormat/>
    <w:rsid w:val="00A279B6"/>
    <w:pPr>
      <w:pBdr>
        <w:top w:val="dotted" w:sz="6" w:space="2" w:color="194A5D" w:themeColor="accent1"/>
      </w:pBdr>
      <w:spacing w:before="200" w:after="0"/>
      <w:outlineLvl w:val="3"/>
    </w:pPr>
    <w:rPr>
      <w:caps/>
      <w:color w:val="123745" w:themeColor="accent1" w:themeShade="BF"/>
      <w:spacing w:val="10"/>
    </w:rPr>
  </w:style>
  <w:style w:type="paragraph" w:styleId="Kop5">
    <w:name w:val="heading 5"/>
    <w:basedOn w:val="Standaard"/>
    <w:next w:val="Standaard"/>
    <w:link w:val="Kop5Char"/>
    <w:uiPriority w:val="9"/>
    <w:semiHidden/>
    <w:unhideWhenUsed/>
    <w:qFormat/>
    <w:rsid w:val="00A279B6"/>
    <w:pPr>
      <w:pBdr>
        <w:bottom w:val="single" w:sz="6" w:space="1" w:color="194A5D" w:themeColor="accent1"/>
      </w:pBdr>
      <w:spacing w:before="200" w:after="0"/>
      <w:outlineLvl w:val="4"/>
    </w:pPr>
    <w:rPr>
      <w:caps/>
      <w:color w:val="123745" w:themeColor="accent1" w:themeShade="BF"/>
      <w:spacing w:val="10"/>
    </w:rPr>
  </w:style>
  <w:style w:type="paragraph" w:styleId="Kop6">
    <w:name w:val="heading 6"/>
    <w:basedOn w:val="Standaard"/>
    <w:next w:val="Standaard"/>
    <w:link w:val="Kop6Char"/>
    <w:uiPriority w:val="9"/>
    <w:semiHidden/>
    <w:unhideWhenUsed/>
    <w:qFormat/>
    <w:rsid w:val="00A279B6"/>
    <w:pPr>
      <w:pBdr>
        <w:bottom w:val="dotted" w:sz="6" w:space="1" w:color="194A5D" w:themeColor="accent1"/>
      </w:pBdr>
      <w:spacing w:before="200" w:after="0"/>
      <w:outlineLvl w:val="5"/>
    </w:pPr>
    <w:rPr>
      <w:caps/>
      <w:color w:val="123745" w:themeColor="accent1" w:themeShade="BF"/>
      <w:spacing w:val="10"/>
    </w:rPr>
  </w:style>
  <w:style w:type="paragraph" w:styleId="Kop7">
    <w:name w:val="heading 7"/>
    <w:basedOn w:val="Standaard"/>
    <w:next w:val="Standaard"/>
    <w:link w:val="Kop7Char"/>
    <w:uiPriority w:val="9"/>
    <w:semiHidden/>
    <w:unhideWhenUsed/>
    <w:qFormat/>
    <w:rsid w:val="00A279B6"/>
    <w:pPr>
      <w:spacing w:before="200" w:after="0"/>
      <w:outlineLvl w:val="6"/>
    </w:pPr>
    <w:rPr>
      <w:caps/>
      <w:color w:val="123745" w:themeColor="accent1" w:themeShade="BF"/>
      <w:spacing w:val="10"/>
    </w:rPr>
  </w:style>
  <w:style w:type="paragraph" w:styleId="Kop8">
    <w:name w:val="heading 8"/>
    <w:basedOn w:val="Standaard"/>
    <w:next w:val="Standaard"/>
    <w:link w:val="Kop8Char"/>
    <w:uiPriority w:val="9"/>
    <w:semiHidden/>
    <w:unhideWhenUsed/>
    <w:qFormat/>
    <w:rsid w:val="00A279B6"/>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A279B6"/>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279B6"/>
    <w:rPr>
      <w:caps/>
      <w:color w:val="FFFFFF" w:themeColor="background1"/>
      <w:spacing w:val="15"/>
      <w:sz w:val="22"/>
      <w:szCs w:val="22"/>
      <w:shd w:val="clear" w:color="auto" w:fill="194A5D" w:themeFill="accent1"/>
    </w:rPr>
  </w:style>
  <w:style w:type="character" w:customStyle="1" w:styleId="Kop2Char">
    <w:name w:val="Kop 2 Char"/>
    <w:basedOn w:val="Standaardalinea-lettertype"/>
    <w:link w:val="Kop2"/>
    <w:uiPriority w:val="9"/>
    <w:rsid w:val="00A279B6"/>
    <w:rPr>
      <w:caps/>
      <w:spacing w:val="15"/>
      <w:shd w:val="clear" w:color="auto" w:fill="C1E1EE" w:themeFill="accent1" w:themeFillTint="33"/>
    </w:rPr>
  </w:style>
  <w:style w:type="paragraph" w:customStyle="1" w:styleId="Contactgegevens">
    <w:name w:val="Contactgegevens"/>
    <w:basedOn w:val="Standaard"/>
    <w:uiPriority w:val="4"/>
    <w:rsid w:val="00C6554A"/>
    <w:pPr>
      <w:spacing w:before="0" w:after="0"/>
      <w:jc w:val="center"/>
    </w:pPr>
  </w:style>
  <w:style w:type="paragraph" w:styleId="Lijstopsomteken">
    <w:name w:val="List Bullet"/>
    <w:basedOn w:val="Standaard"/>
    <w:uiPriority w:val="10"/>
    <w:unhideWhenUsed/>
    <w:rsid w:val="00C6554A"/>
    <w:pPr>
      <w:numPr>
        <w:numId w:val="4"/>
      </w:numPr>
    </w:pPr>
  </w:style>
  <w:style w:type="paragraph" w:styleId="Titel">
    <w:name w:val="Title"/>
    <w:basedOn w:val="Standaard"/>
    <w:next w:val="Standaard"/>
    <w:link w:val="TitelChar"/>
    <w:uiPriority w:val="10"/>
    <w:qFormat/>
    <w:rsid w:val="00A279B6"/>
    <w:pPr>
      <w:spacing w:before="0" w:after="0"/>
    </w:pPr>
    <w:rPr>
      <w:rFonts w:asciiTheme="majorHAnsi" w:eastAsiaTheme="majorEastAsia" w:hAnsiTheme="majorHAnsi" w:cstheme="majorBidi"/>
      <w:caps/>
      <w:color w:val="194A5D" w:themeColor="accent1"/>
      <w:spacing w:val="10"/>
      <w:sz w:val="52"/>
      <w:szCs w:val="52"/>
    </w:rPr>
  </w:style>
  <w:style w:type="character" w:customStyle="1" w:styleId="TitelChar">
    <w:name w:val="Titel Char"/>
    <w:basedOn w:val="Standaardalinea-lettertype"/>
    <w:link w:val="Titel"/>
    <w:uiPriority w:val="10"/>
    <w:rsid w:val="00A279B6"/>
    <w:rPr>
      <w:rFonts w:asciiTheme="majorHAnsi" w:eastAsiaTheme="majorEastAsia" w:hAnsiTheme="majorHAnsi" w:cstheme="majorBidi"/>
      <w:caps/>
      <w:color w:val="194A5D" w:themeColor="accent1"/>
      <w:spacing w:val="10"/>
      <w:sz w:val="52"/>
      <w:szCs w:val="52"/>
    </w:rPr>
  </w:style>
  <w:style w:type="paragraph" w:styleId="Ondertitel">
    <w:name w:val="Subtitle"/>
    <w:basedOn w:val="Standaard"/>
    <w:next w:val="Standaard"/>
    <w:link w:val="OndertitelChar"/>
    <w:uiPriority w:val="11"/>
    <w:qFormat/>
    <w:rsid w:val="00A279B6"/>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A279B6"/>
    <w:rPr>
      <w:caps/>
      <w:color w:val="595959" w:themeColor="text1" w:themeTint="A6"/>
      <w:spacing w:val="10"/>
      <w:sz w:val="21"/>
      <w:szCs w:val="21"/>
    </w:rPr>
  </w:style>
  <w:style w:type="paragraph" w:styleId="Voettekst">
    <w:name w:val="footer"/>
    <w:basedOn w:val="Standaard"/>
    <w:link w:val="VoettekstChar"/>
    <w:uiPriority w:val="99"/>
    <w:unhideWhenUsed/>
    <w:rsid w:val="00C6554A"/>
    <w:pPr>
      <w:spacing w:before="0" w:after="0" w:line="240" w:lineRule="auto"/>
      <w:jc w:val="right"/>
    </w:pPr>
    <w:rPr>
      <w:caps/>
    </w:rPr>
  </w:style>
  <w:style w:type="character" w:customStyle="1" w:styleId="VoettekstChar">
    <w:name w:val="Voettekst Char"/>
    <w:basedOn w:val="Standaardalinea-lettertype"/>
    <w:link w:val="Voettekst"/>
    <w:uiPriority w:val="99"/>
    <w:rsid w:val="00C6554A"/>
    <w:rPr>
      <w:caps/>
    </w:rPr>
  </w:style>
  <w:style w:type="paragraph" w:customStyle="1" w:styleId="Foto">
    <w:name w:val="Foto"/>
    <w:basedOn w:val="Standaard"/>
    <w:uiPriority w:val="1"/>
    <w:rsid w:val="00C6554A"/>
    <w:pPr>
      <w:spacing w:before="0" w:after="0" w:line="240" w:lineRule="auto"/>
      <w:jc w:val="center"/>
    </w:pPr>
  </w:style>
  <w:style w:type="paragraph" w:styleId="Koptekst">
    <w:name w:val="header"/>
    <w:basedOn w:val="Standaard"/>
    <w:link w:val="KoptekstChar"/>
    <w:uiPriority w:val="99"/>
    <w:unhideWhenUsed/>
    <w:rsid w:val="00C6554A"/>
    <w:pPr>
      <w:spacing w:before="0" w:after="0" w:line="240" w:lineRule="auto"/>
    </w:pPr>
  </w:style>
  <w:style w:type="character" w:customStyle="1" w:styleId="KoptekstChar">
    <w:name w:val="Koptekst Char"/>
    <w:basedOn w:val="Standaardalinea-lettertype"/>
    <w:link w:val="Koptekst"/>
    <w:uiPriority w:val="99"/>
    <w:rsid w:val="00C6554A"/>
    <w:rPr>
      <w:color w:val="595959" w:themeColor="text1" w:themeTint="A6"/>
      <w:sz w:val="20"/>
      <w:szCs w:val="20"/>
      <w:lang w:eastAsia="ja-JP"/>
    </w:rPr>
  </w:style>
  <w:style w:type="paragraph" w:styleId="Lijstnummering">
    <w:name w:val="List Number"/>
    <w:basedOn w:val="Standaard"/>
    <w:uiPriority w:val="11"/>
    <w:unhideWhenUsed/>
    <w:rsid w:val="00C6554A"/>
    <w:pPr>
      <w:numPr>
        <w:numId w:val="3"/>
      </w:numPr>
      <w:contextualSpacing/>
    </w:pPr>
  </w:style>
  <w:style w:type="character" w:customStyle="1" w:styleId="Kop3Char">
    <w:name w:val="Kop 3 Char"/>
    <w:basedOn w:val="Standaardalinea-lettertype"/>
    <w:link w:val="Kop3"/>
    <w:uiPriority w:val="9"/>
    <w:rsid w:val="00A279B6"/>
    <w:rPr>
      <w:caps/>
      <w:color w:val="0C242E" w:themeColor="accent1" w:themeShade="7F"/>
      <w:spacing w:val="15"/>
    </w:rPr>
  </w:style>
  <w:style w:type="character" w:customStyle="1" w:styleId="Kop8Char">
    <w:name w:val="Kop 8 Char"/>
    <w:basedOn w:val="Standaardalinea-lettertype"/>
    <w:link w:val="Kop8"/>
    <w:uiPriority w:val="9"/>
    <w:semiHidden/>
    <w:rsid w:val="00A279B6"/>
    <w:rPr>
      <w:caps/>
      <w:spacing w:val="10"/>
      <w:sz w:val="18"/>
      <w:szCs w:val="18"/>
    </w:rPr>
  </w:style>
  <w:style w:type="character" w:customStyle="1" w:styleId="Kop9Char">
    <w:name w:val="Kop 9 Char"/>
    <w:basedOn w:val="Standaardalinea-lettertype"/>
    <w:link w:val="Kop9"/>
    <w:uiPriority w:val="9"/>
    <w:semiHidden/>
    <w:rsid w:val="00A279B6"/>
    <w:rPr>
      <w:i/>
      <w:iCs/>
      <w:caps/>
      <w:spacing w:val="10"/>
      <w:sz w:val="18"/>
      <w:szCs w:val="18"/>
    </w:rPr>
  </w:style>
  <w:style w:type="character" w:styleId="Intensievebenadrukking">
    <w:name w:val="Intense Emphasis"/>
    <w:uiPriority w:val="21"/>
    <w:qFormat/>
    <w:rsid w:val="00A279B6"/>
    <w:rPr>
      <w:b/>
      <w:bCs/>
      <w:caps/>
      <w:color w:val="0C242E" w:themeColor="accent1" w:themeShade="7F"/>
      <w:spacing w:val="10"/>
    </w:rPr>
  </w:style>
  <w:style w:type="paragraph" w:styleId="Duidelijkcitaat">
    <w:name w:val="Intense Quote"/>
    <w:basedOn w:val="Standaard"/>
    <w:next w:val="Standaard"/>
    <w:link w:val="DuidelijkcitaatChar"/>
    <w:uiPriority w:val="30"/>
    <w:qFormat/>
    <w:rsid w:val="00A279B6"/>
    <w:pPr>
      <w:spacing w:before="240" w:after="240" w:line="240" w:lineRule="auto"/>
      <w:ind w:left="1080" w:right="1080"/>
      <w:jc w:val="center"/>
    </w:pPr>
    <w:rPr>
      <w:color w:val="194A5D" w:themeColor="accent1"/>
      <w:sz w:val="24"/>
      <w:szCs w:val="24"/>
    </w:rPr>
  </w:style>
  <w:style w:type="character" w:customStyle="1" w:styleId="DuidelijkcitaatChar">
    <w:name w:val="Duidelijk citaat Char"/>
    <w:basedOn w:val="Standaardalinea-lettertype"/>
    <w:link w:val="Duidelijkcitaat"/>
    <w:uiPriority w:val="30"/>
    <w:rsid w:val="00A279B6"/>
    <w:rPr>
      <w:color w:val="194A5D" w:themeColor="accent1"/>
      <w:sz w:val="24"/>
      <w:szCs w:val="24"/>
    </w:rPr>
  </w:style>
  <w:style w:type="character" w:styleId="Intensieveverwijzing">
    <w:name w:val="Intense Reference"/>
    <w:uiPriority w:val="32"/>
    <w:qFormat/>
    <w:rsid w:val="00A279B6"/>
    <w:rPr>
      <w:b/>
      <w:bCs/>
      <w:i/>
      <w:iCs/>
      <w:caps/>
      <w:color w:val="194A5D" w:themeColor="accent1"/>
    </w:rPr>
  </w:style>
  <w:style w:type="paragraph" w:styleId="Bijschrift">
    <w:name w:val="caption"/>
    <w:basedOn w:val="Standaard"/>
    <w:next w:val="Standaard"/>
    <w:uiPriority w:val="35"/>
    <w:semiHidden/>
    <w:unhideWhenUsed/>
    <w:qFormat/>
    <w:rsid w:val="00A279B6"/>
    <w:rPr>
      <w:b/>
      <w:bCs/>
      <w:color w:val="123745" w:themeColor="accent1" w:themeShade="BF"/>
      <w:sz w:val="16"/>
      <w:szCs w:val="16"/>
    </w:rPr>
  </w:style>
  <w:style w:type="paragraph" w:styleId="Ballontekst">
    <w:name w:val="Balloon Text"/>
    <w:basedOn w:val="Standaard"/>
    <w:link w:val="BallontekstChar"/>
    <w:uiPriority w:val="99"/>
    <w:semiHidden/>
    <w:unhideWhenUsed/>
    <w:rsid w:val="00C6554A"/>
    <w:pPr>
      <w:spacing w:before="0" w:after="0"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C6554A"/>
    <w:rPr>
      <w:rFonts w:ascii="Segoe UI" w:hAnsi="Segoe UI" w:cs="Segoe UI"/>
      <w:szCs w:val="18"/>
    </w:rPr>
  </w:style>
  <w:style w:type="paragraph" w:styleId="Bloktekst">
    <w:name w:val="Block Text"/>
    <w:basedOn w:val="Standaard"/>
    <w:uiPriority w:val="99"/>
    <w:semiHidden/>
    <w:unhideWhenUsed/>
    <w:rsid w:val="00C6554A"/>
    <w:pPr>
      <w:pBdr>
        <w:top w:val="single" w:sz="2" w:space="10" w:color="123745" w:themeColor="accent1" w:themeShade="BF"/>
        <w:left w:val="single" w:sz="2" w:space="10" w:color="123745" w:themeColor="accent1" w:themeShade="BF"/>
        <w:bottom w:val="single" w:sz="2" w:space="10" w:color="123745" w:themeColor="accent1" w:themeShade="BF"/>
        <w:right w:val="single" w:sz="2" w:space="10" w:color="123745" w:themeColor="accent1" w:themeShade="BF"/>
      </w:pBdr>
      <w:ind w:left="1152" w:right="1152"/>
    </w:pPr>
    <w:rPr>
      <w:i/>
      <w:iCs/>
      <w:color w:val="123745" w:themeColor="accent1" w:themeShade="BF"/>
    </w:rPr>
  </w:style>
  <w:style w:type="paragraph" w:styleId="Plattetekst3">
    <w:name w:val="Body Text 3"/>
    <w:basedOn w:val="Standaard"/>
    <w:link w:val="Plattetekst3Char"/>
    <w:uiPriority w:val="99"/>
    <w:semiHidden/>
    <w:unhideWhenUsed/>
    <w:rsid w:val="00C6554A"/>
    <w:pPr>
      <w:spacing w:after="120"/>
    </w:pPr>
    <w:rPr>
      <w:szCs w:val="16"/>
    </w:rPr>
  </w:style>
  <w:style w:type="character" w:customStyle="1" w:styleId="Plattetekst3Char">
    <w:name w:val="Platte tekst 3 Char"/>
    <w:basedOn w:val="Standaardalinea-lettertype"/>
    <w:link w:val="Plattetekst3"/>
    <w:uiPriority w:val="99"/>
    <w:semiHidden/>
    <w:rsid w:val="00C6554A"/>
    <w:rPr>
      <w:szCs w:val="16"/>
    </w:rPr>
  </w:style>
  <w:style w:type="paragraph" w:styleId="Plattetekstinspringen3">
    <w:name w:val="Body Text Indent 3"/>
    <w:basedOn w:val="Standaard"/>
    <w:link w:val="Plattetekstinspringen3Char"/>
    <w:uiPriority w:val="99"/>
    <w:semiHidden/>
    <w:unhideWhenUsed/>
    <w:rsid w:val="00C6554A"/>
    <w:pPr>
      <w:spacing w:after="120"/>
      <w:ind w:left="360"/>
    </w:pPr>
    <w:rPr>
      <w:szCs w:val="16"/>
    </w:rPr>
  </w:style>
  <w:style w:type="character" w:customStyle="1" w:styleId="Plattetekstinspringen3Char">
    <w:name w:val="Platte tekst inspringen 3 Char"/>
    <w:basedOn w:val="Standaardalinea-lettertype"/>
    <w:link w:val="Plattetekstinspringen3"/>
    <w:uiPriority w:val="99"/>
    <w:semiHidden/>
    <w:rsid w:val="00C6554A"/>
    <w:rPr>
      <w:szCs w:val="16"/>
    </w:rPr>
  </w:style>
  <w:style w:type="character" w:styleId="Verwijzingopmerking">
    <w:name w:val="annotation reference"/>
    <w:basedOn w:val="Standaardalinea-lettertype"/>
    <w:uiPriority w:val="99"/>
    <w:semiHidden/>
    <w:unhideWhenUsed/>
    <w:rsid w:val="00C6554A"/>
    <w:rPr>
      <w:sz w:val="22"/>
      <w:szCs w:val="16"/>
    </w:rPr>
  </w:style>
  <w:style w:type="paragraph" w:styleId="Tekstopmerking">
    <w:name w:val="annotation text"/>
    <w:basedOn w:val="Standaard"/>
    <w:link w:val="TekstopmerkingChar"/>
    <w:uiPriority w:val="99"/>
    <w:semiHidden/>
    <w:unhideWhenUsed/>
    <w:rsid w:val="00C6554A"/>
    <w:pPr>
      <w:spacing w:line="240" w:lineRule="auto"/>
    </w:pPr>
  </w:style>
  <w:style w:type="character" w:customStyle="1" w:styleId="TekstopmerkingChar">
    <w:name w:val="Tekst opmerking Char"/>
    <w:basedOn w:val="Standaardalinea-lettertype"/>
    <w:link w:val="Tekstopmerking"/>
    <w:uiPriority w:val="99"/>
    <w:semiHidden/>
    <w:rsid w:val="00C6554A"/>
    <w:rPr>
      <w:szCs w:val="20"/>
    </w:rPr>
  </w:style>
  <w:style w:type="paragraph" w:styleId="Onderwerpvanopmerking">
    <w:name w:val="annotation subject"/>
    <w:basedOn w:val="Tekstopmerking"/>
    <w:next w:val="Tekstopmerking"/>
    <w:link w:val="OnderwerpvanopmerkingChar"/>
    <w:uiPriority w:val="99"/>
    <w:semiHidden/>
    <w:unhideWhenUsed/>
    <w:rsid w:val="00C6554A"/>
    <w:rPr>
      <w:b/>
      <w:bCs/>
    </w:rPr>
  </w:style>
  <w:style w:type="character" w:customStyle="1" w:styleId="OnderwerpvanopmerkingChar">
    <w:name w:val="Onderwerp van opmerking Char"/>
    <w:basedOn w:val="TekstopmerkingChar"/>
    <w:link w:val="Onderwerpvanopmerking"/>
    <w:uiPriority w:val="99"/>
    <w:semiHidden/>
    <w:rsid w:val="00C6554A"/>
    <w:rPr>
      <w:b/>
      <w:bCs/>
      <w:szCs w:val="20"/>
    </w:rPr>
  </w:style>
  <w:style w:type="paragraph" w:styleId="Documentstructuur">
    <w:name w:val="Document Map"/>
    <w:basedOn w:val="Standaard"/>
    <w:link w:val="DocumentstructuurChar"/>
    <w:uiPriority w:val="99"/>
    <w:semiHidden/>
    <w:unhideWhenUsed/>
    <w:rsid w:val="00C6554A"/>
    <w:pPr>
      <w:spacing w:before="0" w:after="0" w:line="240" w:lineRule="auto"/>
    </w:pPr>
    <w:rPr>
      <w:rFonts w:ascii="Segoe UI" w:hAnsi="Segoe UI" w:cs="Segoe UI"/>
      <w:szCs w:val="16"/>
    </w:rPr>
  </w:style>
  <w:style w:type="character" w:customStyle="1" w:styleId="DocumentstructuurChar">
    <w:name w:val="Documentstructuur Char"/>
    <w:basedOn w:val="Standaardalinea-lettertype"/>
    <w:link w:val="Documentstructuur"/>
    <w:uiPriority w:val="99"/>
    <w:semiHidden/>
    <w:rsid w:val="00C6554A"/>
    <w:rPr>
      <w:rFonts w:ascii="Segoe UI" w:hAnsi="Segoe UI" w:cs="Segoe UI"/>
      <w:szCs w:val="16"/>
    </w:rPr>
  </w:style>
  <w:style w:type="paragraph" w:styleId="Eindnoottekst">
    <w:name w:val="endnote text"/>
    <w:basedOn w:val="Standaard"/>
    <w:link w:val="EindnoottekstChar"/>
    <w:uiPriority w:val="99"/>
    <w:semiHidden/>
    <w:unhideWhenUsed/>
    <w:rsid w:val="00C6554A"/>
    <w:pPr>
      <w:spacing w:before="0" w:after="0" w:line="240" w:lineRule="auto"/>
    </w:pPr>
  </w:style>
  <w:style w:type="character" w:customStyle="1" w:styleId="EindnoottekstChar">
    <w:name w:val="Eindnoottekst Char"/>
    <w:basedOn w:val="Standaardalinea-lettertype"/>
    <w:link w:val="Eindnoottekst"/>
    <w:uiPriority w:val="99"/>
    <w:semiHidden/>
    <w:rsid w:val="00C6554A"/>
    <w:rPr>
      <w:szCs w:val="20"/>
    </w:rPr>
  </w:style>
  <w:style w:type="paragraph" w:styleId="Afzender">
    <w:name w:val="envelope return"/>
    <w:basedOn w:val="Standaard"/>
    <w:uiPriority w:val="99"/>
    <w:semiHidden/>
    <w:unhideWhenUsed/>
    <w:rsid w:val="00C6554A"/>
    <w:pPr>
      <w:spacing w:before="0" w:after="0" w:line="240" w:lineRule="auto"/>
    </w:pPr>
    <w:rPr>
      <w:rFonts w:asciiTheme="majorHAnsi" w:eastAsiaTheme="majorEastAsia" w:hAnsiTheme="majorHAnsi" w:cstheme="majorBidi"/>
    </w:rPr>
  </w:style>
  <w:style w:type="character" w:styleId="GevolgdeHyperlink">
    <w:name w:val="FollowedHyperlink"/>
    <w:basedOn w:val="Standaardalinea-lettertype"/>
    <w:uiPriority w:val="99"/>
    <w:semiHidden/>
    <w:unhideWhenUsed/>
    <w:rsid w:val="00C6554A"/>
    <w:rPr>
      <w:color w:val="123745" w:themeColor="accent1" w:themeShade="BF"/>
      <w:u w:val="single"/>
    </w:rPr>
  </w:style>
  <w:style w:type="paragraph" w:styleId="Voetnoottekst">
    <w:name w:val="footnote text"/>
    <w:basedOn w:val="Standaard"/>
    <w:link w:val="VoetnoottekstChar"/>
    <w:uiPriority w:val="99"/>
    <w:semiHidden/>
    <w:unhideWhenUsed/>
    <w:rsid w:val="00C6554A"/>
    <w:pPr>
      <w:spacing w:before="0" w:after="0" w:line="240" w:lineRule="auto"/>
    </w:pPr>
  </w:style>
  <w:style w:type="character" w:customStyle="1" w:styleId="VoetnoottekstChar">
    <w:name w:val="Voetnoottekst Char"/>
    <w:basedOn w:val="Standaardalinea-lettertype"/>
    <w:link w:val="Voetnoottekst"/>
    <w:uiPriority w:val="99"/>
    <w:semiHidden/>
    <w:rsid w:val="00C6554A"/>
    <w:rPr>
      <w:szCs w:val="20"/>
    </w:rPr>
  </w:style>
  <w:style w:type="character" w:styleId="HTMLCode">
    <w:name w:val="HTML Code"/>
    <w:basedOn w:val="Standaardalinea-lettertype"/>
    <w:uiPriority w:val="99"/>
    <w:semiHidden/>
    <w:unhideWhenUsed/>
    <w:rsid w:val="00C6554A"/>
    <w:rPr>
      <w:rFonts w:ascii="Consolas" w:hAnsi="Consolas"/>
      <w:sz w:val="22"/>
      <w:szCs w:val="20"/>
    </w:rPr>
  </w:style>
  <w:style w:type="character" w:styleId="HTML-toetsenbord">
    <w:name w:val="HTML Keyboard"/>
    <w:basedOn w:val="Standaardalinea-lettertype"/>
    <w:uiPriority w:val="99"/>
    <w:semiHidden/>
    <w:unhideWhenUsed/>
    <w:rsid w:val="00C6554A"/>
    <w:rPr>
      <w:rFonts w:ascii="Consolas" w:hAnsi="Consolas"/>
      <w:sz w:val="22"/>
      <w:szCs w:val="20"/>
    </w:rPr>
  </w:style>
  <w:style w:type="paragraph" w:styleId="HTML-voorafopgemaakt">
    <w:name w:val="HTML Preformatted"/>
    <w:basedOn w:val="Standaard"/>
    <w:link w:val="HTML-voorafopgemaaktChar"/>
    <w:uiPriority w:val="99"/>
    <w:semiHidden/>
    <w:unhideWhenUsed/>
    <w:rsid w:val="00C6554A"/>
    <w:pPr>
      <w:spacing w:before="0" w:after="0" w:line="240" w:lineRule="auto"/>
    </w:pPr>
    <w:rPr>
      <w:rFonts w:ascii="Consolas" w:hAnsi="Consolas"/>
    </w:rPr>
  </w:style>
  <w:style w:type="character" w:customStyle="1" w:styleId="HTML-voorafopgemaaktChar">
    <w:name w:val="HTML - vooraf opgemaakt Char"/>
    <w:basedOn w:val="Standaardalinea-lettertype"/>
    <w:link w:val="HTML-voorafopgemaakt"/>
    <w:uiPriority w:val="99"/>
    <w:semiHidden/>
    <w:rsid w:val="00C6554A"/>
    <w:rPr>
      <w:rFonts w:ascii="Consolas" w:hAnsi="Consolas"/>
      <w:szCs w:val="20"/>
    </w:rPr>
  </w:style>
  <w:style w:type="character" w:styleId="HTML-schrijfmachine">
    <w:name w:val="HTML Typewriter"/>
    <w:basedOn w:val="Standaardalinea-lettertype"/>
    <w:uiPriority w:val="99"/>
    <w:semiHidden/>
    <w:unhideWhenUsed/>
    <w:rsid w:val="00C6554A"/>
    <w:rPr>
      <w:rFonts w:ascii="Consolas" w:hAnsi="Consolas"/>
      <w:sz w:val="22"/>
      <w:szCs w:val="20"/>
    </w:rPr>
  </w:style>
  <w:style w:type="character" w:styleId="Hyperlink">
    <w:name w:val="Hyperlink"/>
    <w:basedOn w:val="Standaardalinea-lettertype"/>
    <w:uiPriority w:val="99"/>
    <w:unhideWhenUsed/>
    <w:rsid w:val="00C6554A"/>
    <w:rPr>
      <w:color w:val="316757" w:themeColor="accent3" w:themeShade="80"/>
      <w:u w:val="single"/>
    </w:rPr>
  </w:style>
  <w:style w:type="paragraph" w:styleId="Macrotekst">
    <w:name w:val="macro"/>
    <w:link w:val="Macroteks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kstChar">
    <w:name w:val="Macrotekst Char"/>
    <w:basedOn w:val="Standaardalinea-lettertype"/>
    <w:link w:val="Macrotekst"/>
    <w:uiPriority w:val="99"/>
    <w:semiHidden/>
    <w:rsid w:val="00C6554A"/>
    <w:rPr>
      <w:rFonts w:ascii="Consolas" w:hAnsi="Consolas"/>
      <w:szCs w:val="20"/>
    </w:rPr>
  </w:style>
  <w:style w:type="character" w:styleId="Tekstvantijdelijkeaanduiding">
    <w:name w:val="Placeholder Text"/>
    <w:basedOn w:val="Standaardalinea-lettertype"/>
    <w:uiPriority w:val="99"/>
    <w:semiHidden/>
    <w:rsid w:val="00C6554A"/>
    <w:rPr>
      <w:color w:val="595959" w:themeColor="text1" w:themeTint="A6"/>
    </w:rPr>
  </w:style>
  <w:style w:type="paragraph" w:styleId="Tekstzonderopmaak">
    <w:name w:val="Plain Text"/>
    <w:basedOn w:val="Standaard"/>
    <w:link w:val="TekstzonderopmaakChar"/>
    <w:uiPriority w:val="99"/>
    <w:semiHidden/>
    <w:unhideWhenUsed/>
    <w:rsid w:val="00C6554A"/>
    <w:pPr>
      <w:spacing w:before="0" w:after="0" w:line="240" w:lineRule="auto"/>
    </w:pPr>
    <w:rPr>
      <w:rFonts w:ascii="Consolas" w:hAnsi="Consolas"/>
      <w:szCs w:val="21"/>
    </w:rPr>
  </w:style>
  <w:style w:type="character" w:customStyle="1" w:styleId="TekstzonderopmaakChar">
    <w:name w:val="Tekst zonder opmaak Char"/>
    <w:basedOn w:val="Standaardalinea-lettertype"/>
    <w:link w:val="Tekstzonderopmaak"/>
    <w:uiPriority w:val="99"/>
    <w:semiHidden/>
    <w:rsid w:val="00C6554A"/>
    <w:rPr>
      <w:rFonts w:ascii="Consolas" w:hAnsi="Consolas"/>
      <w:szCs w:val="21"/>
    </w:rPr>
  </w:style>
  <w:style w:type="character" w:customStyle="1" w:styleId="Kop7Char">
    <w:name w:val="Kop 7 Char"/>
    <w:basedOn w:val="Standaardalinea-lettertype"/>
    <w:link w:val="Kop7"/>
    <w:uiPriority w:val="9"/>
    <w:semiHidden/>
    <w:rsid w:val="00A279B6"/>
    <w:rPr>
      <w:caps/>
      <w:color w:val="123745" w:themeColor="accent1" w:themeShade="BF"/>
      <w:spacing w:val="10"/>
    </w:rPr>
  </w:style>
  <w:style w:type="character" w:customStyle="1" w:styleId="Kop6Char">
    <w:name w:val="Kop 6 Char"/>
    <w:basedOn w:val="Standaardalinea-lettertype"/>
    <w:link w:val="Kop6"/>
    <w:uiPriority w:val="9"/>
    <w:semiHidden/>
    <w:rsid w:val="00A279B6"/>
    <w:rPr>
      <w:caps/>
      <w:color w:val="123745" w:themeColor="accent1" w:themeShade="BF"/>
      <w:spacing w:val="10"/>
    </w:rPr>
  </w:style>
  <w:style w:type="character" w:customStyle="1" w:styleId="Kop4Char">
    <w:name w:val="Kop 4 Char"/>
    <w:basedOn w:val="Standaardalinea-lettertype"/>
    <w:link w:val="Kop4"/>
    <w:uiPriority w:val="9"/>
    <w:semiHidden/>
    <w:rsid w:val="00A279B6"/>
    <w:rPr>
      <w:caps/>
      <w:color w:val="123745" w:themeColor="accent1" w:themeShade="BF"/>
      <w:spacing w:val="10"/>
    </w:rPr>
  </w:style>
  <w:style w:type="character" w:customStyle="1" w:styleId="Kop5Char">
    <w:name w:val="Kop 5 Char"/>
    <w:basedOn w:val="Standaardalinea-lettertype"/>
    <w:link w:val="Kop5"/>
    <w:uiPriority w:val="9"/>
    <w:semiHidden/>
    <w:rsid w:val="00A279B6"/>
    <w:rPr>
      <w:caps/>
      <w:color w:val="123745" w:themeColor="accent1" w:themeShade="BF"/>
      <w:spacing w:val="10"/>
    </w:rPr>
  </w:style>
  <w:style w:type="character" w:styleId="Zwaar">
    <w:name w:val="Strong"/>
    <w:uiPriority w:val="22"/>
    <w:qFormat/>
    <w:rsid w:val="00A279B6"/>
    <w:rPr>
      <w:b/>
      <w:bCs/>
    </w:rPr>
  </w:style>
  <w:style w:type="character" w:styleId="Nadruk">
    <w:name w:val="Emphasis"/>
    <w:uiPriority w:val="20"/>
    <w:qFormat/>
    <w:rsid w:val="00A279B6"/>
    <w:rPr>
      <w:caps/>
      <w:color w:val="0C242E" w:themeColor="accent1" w:themeShade="7F"/>
      <w:spacing w:val="5"/>
    </w:rPr>
  </w:style>
  <w:style w:type="paragraph" w:styleId="Geenafstand">
    <w:name w:val="No Spacing"/>
    <w:link w:val="GeenafstandChar"/>
    <w:uiPriority w:val="1"/>
    <w:qFormat/>
    <w:rsid w:val="00A279B6"/>
    <w:pPr>
      <w:spacing w:after="0" w:line="240" w:lineRule="auto"/>
    </w:pPr>
  </w:style>
  <w:style w:type="paragraph" w:styleId="Citaat">
    <w:name w:val="Quote"/>
    <w:basedOn w:val="Standaard"/>
    <w:next w:val="Standaard"/>
    <w:link w:val="CitaatChar"/>
    <w:uiPriority w:val="29"/>
    <w:qFormat/>
    <w:rsid w:val="00A279B6"/>
    <w:rPr>
      <w:i/>
      <w:iCs/>
      <w:sz w:val="24"/>
      <w:szCs w:val="24"/>
    </w:rPr>
  </w:style>
  <w:style w:type="character" w:customStyle="1" w:styleId="CitaatChar">
    <w:name w:val="Citaat Char"/>
    <w:basedOn w:val="Standaardalinea-lettertype"/>
    <w:link w:val="Citaat"/>
    <w:uiPriority w:val="29"/>
    <w:rsid w:val="00A279B6"/>
    <w:rPr>
      <w:i/>
      <w:iCs/>
      <w:sz w:val="24"/>
      <w:szCs w:val="24"/>
    </w:rPr>
  </w:style>
  <w:style w:type="character" w:styleId="Subtielebenadrukking">
    <w:name w:val="Subtle Emphasis"/>
    <w:uiPriority w:val="19"/>
    <w:qFormat/>
    <w:rsid w:val="00A279B6"/>
    <w:rPr>
      <w:i/>
      <w:iCs/>
      <w:color w:val="0C242E" w:themeColor="accent1" w:themeShade="7F"/>
    </w:rPr>
  </w:style>
  <w:style w:type="character" w:styleId="Subtieleverwijzing">
    <w:name w:val="Subtle Reference"/>
    <w:uiPriority w:val="31"/>
    <w:qFormat/>
    <w:rsid w:val="00A279B6"/>
    <w:rPr>
      <w:b/>
      <w:bCs/>
      <w:color w:val="194A5D" w:themeColor="accent1"/>
    </w:rPr>
  </w:style>
  <w:style w:type="character" w:styleId="Titelvanboek">
    <w:name w:val="Book Title"/>
    <w:uiPriority w:val="33"/>
    <w:qFormat/>
    <w:rsid w:val="00A279B6"/>
    <w:rPr>
      <w:b/>
      <w:bCs/>
      <w:i/>
      <w:iCs/>
      <w:spacing w:val="0"/>
    </w:rPr>
  </w:style>
  <w:style w:type="paragraph" w:styleId="Kopvaninhoudsopgave">
    <w:name w:val="TOC Heading"/>
    <w:basedOn w:val="Kop1"/>
    <w:next w:val="Standaard"/>
    <w:uiPriority w:val="39"/>
    <w:unhideWhenUsed/>
    <w:qFormat/>
    <w:rsid w:val="00A279B6"/>
    <w:pPr>
      <w:outlineLvl w:val="9"/>
    </w:pPr>
  </w:style>
  <w:style w:type="paragraph" w:styleId="Inhopg1">
    <w:name w:val="toc 1"/>
    <w:basedOn w:val="Standaard"/>
    <w:next w:val="Standaard"/>
    <w:autoRedefine/>
    <w:uiPriority w:val="39"/>
    <w:unhideWhenUsed/>
    <w:rsid w:val="006077FB"/>
    <w:pPr>
      <w:spacing w:after="100"/>
    </w:pPr>
  </w:style>
  <w:style w:type="paragraph" w:styleId="Lijstalinea">
    <w:name w:val="List Paragraph"/>
    <w:basedOn w:val="Standaard"/>
    <w:uiPriority w:val="34"/>
    <w:qFormat/>
    <w:rsid w:val="001F346C"/>
    <w:pPr>
      <w:ind w:left="720"/>
      <w:contextualSpacing/>
    </w:pPr>
  </w:style>
  <w:style w:type="table" w:styleId="Tabelraster">
    <w:name w:val="Table Grid"/>
    <w:basedOn w:val="Standaardtabel"/>
    <w:uiPriority w:val="39"/>
    <w:rsid w:val="0021756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Accent5">
    <w:name w:val="Grid Table 4 Accent 5"/>
    <w:basedOn w:val="Standaardtabel"/>
    <w:uiPriority w:val="49"/>
    <w:rsid w:val="006C485E"/>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insideV w:val="nil"/>
        </w:tcBorders>
        <w:shd w:val="clear" w:color="auto" w:fill="84ACB6" w:themeFill="accent5"/>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character" w:styleId="Onopgelostemelding">
    <w:name w:val="Unresolved Mention"/>
    <w:basedOn w:val="Standaardalinea-lettertype"/>
    <w:uiPriority w:val="99"/>
    <w:semiHidden/>
    <w:unhideWhenUsed/>
    <w:rsid w:val="00E43E3A"/>
    <w:rPr>
      <w:color w:val="605E5C"/>
      <w:shd w:val="clear" w:color="auto" w:fill="E1DFDD"/>
    </w:rPr>
  </w:style>
  <w:style w:type="paragraph" w:styleId="Inhopg3">
    <w:name w:val="toc 3"/>
    <w:basedOn w:val="Standaard"/>
    <w:next w:val="Standaard"/>
    <w:autoRedefine/>
    <w:uiPriority w:val="39"/>
    <w:unhideWhenUsed/>
    <w:rsid w:val="00503A58"/>
    <w:pPr>
      <w:spacing w:after="100"/>
      <w:ind w:left="400"/>
    </w:pPr>
  </w:style>
  <w:style w:type="character" w:customStyle="1" w:styleId="GeenafstandChar">
    <w:name w:val="Geen afstand Char"/>
    <w:basedOn w:val="Standaardalinea-lettertype"/>
    <w:link w:val="Geenafstand"/>
    <w:uiPriority w:val="1"/>
    <w:rsid w:val="00CA42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microsoft.com/office/2007/relationships/hdphoto" Target="media/hdphoto1.wdp"/><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lsed\AppData\Local\Microsoft\Office\16.0\DTS\nl-NL%7bDEEDA23E-8E25-4E60-BA1D-87EEDF9A0051%7d\%7bE9318D51-29CC-4A04-BF77-585C93C807D5%7dtf02835058_win32.dotx" TargetMode="External"/></Relationships>
</file>

<file path=word/theme/theme1.xml><?xml version="1.0" encoding="utf-8"?>
<a:theme xmlns:a="http://schemas.openxmlformats.org/drawingml/2006/main" name="Kantoorthema">
  <a:themeElements>
    <a:clrScheme name="Aangepast 1">
      <a:dk1>
        <a:sysClr val="windowText" lastClr="000000"/>
      </a:dk1>
      <a:lt1>
        <a:sysClr val="window" lastClr="FFFFFF"/>
      </a:lt1>
      <a:dk2>
        <a:srgbClr val="373545"/>
      </a:dk2>
      <a:lt2>
        <a:srgbClr val="CEDBE6"/>
      </a:lt2>
      <a:accent1>
        <a:srgbClr val="194A5D"/>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4B4532-FAB2-4EBD-B547-356680042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{E9318D51-29CC-4A04-BF77-585C93C807D5}tf02835058_win32</Template>
  <TotalTime>0</TotalTime>
  <Pages>9</Pages>
  <Words>3303</Words>
  <Characters>18169</Characters>
  <Application>Microsoft Office Word</Application>
  <DocSecurity>0</DocSecurity>
  <Lines>151</Lines>
  <Paragraphs>42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21430</CharactersWithSpaces>
  <SharedDoc>false</SharedDoc>
  <HLinks>
    <vt:vector size="288" baseType="variant">
      <vt:variant>
        <vt:i4>589854</vt:i4>
      </vt:variant>
      <vt:variant>
        <vt:i4>204</vt:i4>
      </vt:variant>
      <vt:variant>
        <vt:i4>0</vt:i4>
      </vt:variant>
      <vt:variant>
        <vt:i4>5</vt:i4>
      </vt:variant>
      <vt:variant>
        <vt:lpwstr>https://www.nederlandsautismeregister.nl/publicaties/</vt:lpwstr>
      </vt:variant>
      <vt:variant>
        <vt:lpwstr/>
      </vt:variant>
      <vt:variant>
        <vt:i4>7798882</vt:i4>
      </vt:variant>
      <vt:variant>
        <vt:i4>201</vt:i4>
      </vt:variant>
      <vt:variant>
        <vt:i4>0</vt:i4>
      </vt:variant>
      <vt:variant>
        <vt:i4>5</vt:i4>
      </vt:variant>
      <vt:variant>
        <vt:lpwstr>https://www.ninafoundation.eu/index.php/voor-ouders/behandeling-van-as/75-communicatiehulpmiddelen/185-Picture-Exchange-Communication-System-(PECS)</vt:lpwstr>
      </vt:variant>
      <vt:variant>
        <vt:lpwstr/>
      </vt:variant>
      <vt:variant>
        <vt:i4>327757</vt:i4>
      </vt:variant>
      <vt:variant>
        <vt:i4>198</vt:i4>
      </vt:variant>
      <vt:variant>
        <vt:i4>0</vt:i4>
      </vt:variant>
      <vt:variant>
        <vt:i4>5</vt:i4>
      </vt:variant>
      <vt:variant>
        <vt:lpwstr>https://www.universiteitleiden.nl/binaries/content/assets/customsites/Pre-University+Classes/archief/pre-psychologie-2016.pdf</vt:lpwstr>
      </vt:variant>
      <vt:variant>
        <vt:lpwstr/>
      </vt:variant>
      <vt:variant>
        <vt:i4>2818095</vt:i4>
      </vt:variant>
      <vt:variant>
        <vt:i4>195</vt:i4>
      </vt:variant>
      <vt:variant>
        <vt:i4>0</vt:i4>
      </vt:variant>
      <vt:variant>
        <vt:i4>5</vt:i4>
      </vt:variant>
      <vt:variant>
        <vt:lpwstr>https://www.ikleeranders.nl/beelddenken-en-autisme/</vt:lpwstr>
      </vt:variant>
      <vt:variant>
        <vt:lpwstr/>
      </vt:variant>
      <vt:variant>
        <vt:i4>3080235</vt:i4>
      </vt:variant>
      <vt:variant>
        <vt:i4>192</vt:i4>
      </vt:variant>
      <vt:variant>
        <vt:i4>0</vt:i4>
      </vt:variant>
      <vt:variant>
        <vt:i4>5</vt:i4>
      </vt:variant>
      <vt:variant>
        <vt:lpwstr>https://www.hetraamwerk.nl/PECS/Hoe-is-een-PECS-training-opgebouwd</vt:lpwstr>
      </vt:variant>
      <vt:variant>
        <vt:lpwstr/>
      </vt:variant>
      <vt:variant>
        <vt:i4>6881323</vt:i4>
      </vt:variant>
      <vt:variant>
        <vt:i4>189</vt:i4>
      </vt:variant>
      <vt:variant>
        <vt:i4>0</vt:i4>
      </vt:variant>
      <vt:variant>
        <vt:i4>5</vt:i4>
      </vt:variant>
      <vt:variant>
        <vt:lpwstr>https://www.hetraamwerk.nl/PECS/Wat-is-PECS</vt:lpwstr>
      </vt:variant>
      <vt:variant>
        <vt:lpwstr/>
      </vt:variant>
      <vt:variant>
        <vt:i4>6160486</vt:i4>
      </vt:variant>
      <vt:variant>
        <vt:i4>186</vt:i4>
      </vt:variant>
      <vt:variant>
        <vt:i4>0</vt:i4>
      </vt:variant>
      <vt:variant>
        <vt:i4>5</vt:i4>
      </vt:variant>
      <vt:variant>
        <vt:lpwstr>https://hbo-kennisbank.nl/details/sharekit_zuyd:oai:surfsharekit.nl:1f6f1680-cb51-4ee3-8009-bf417e19c04d</vt:lpwstr>
      </vt:variant>
      <vt:variant>
        <vt:lpwstr/>
      </vt:variant>
      <vt:variant>
        <vt:i4>3276921</vt:i4>
      </vt:variant>
      <vt:variant>
        <vt:i4>183</vt:i4>
      </vt:variant>
      <vt:variant>
        <vt:i4>0</vt:i4>
      </vt:variant>
      <vt:variant>
        <vt:i4>5</vt:i4>
      </vt:variant>
      <vt:variant>
        <vt:lpwstr>https://www.ggzstandaarden.nl/generieke-modules/vaktherapie/vaktherapie-in-de-zorg/inleiding/beeldende-therapie</vt:lpwstr>
      </vt:variant>
      <vt:variant>
        <vt:lpwstr/>
      </vt:variant>
      <vt:variant>
        <vt:i4>196700</vt:i4>
      </vt:variant>
      <vt:variant>
        <vt:i4>180</vt:i4>
      </vt:variant>
      <vt:variant>
        <vt:i4>0</vt:i4>
      </vt:variant>
      <vt:variant>
        <vt:i4>5</vt:i4>
      </vt:variant>
      <vt:variant>
        <vt:lpwstr>https://www.vaktherapie.nl/beeldende-therapie</vt:lpwstr>
      </vt:variant>
      <vt:variant>
        <vt:lpwstr/>
      </vt:variant>
      <vt:variant>
        <vt:i4>5242946</vt:i4>
      </vt:variant>
      <vt:variant>
        <vt:i4>177</vt:i4>
      </vt:variant>
      <vt:variant>
        <vt:i4>0</vt:i4>
      </vt:variant>
      <vt:variant>
        <vt:i4>5</vt:i4>
      </vt:variant>
      <vt:variant>
        <vt:lpwstr>https://www.hetreizendekoffertje.nl/vaktherapie-therapie-kinderen</vt:lpwstr>
      </vt:variant>
      <vt:variant>
        <vt:lpwstr/>
      </vt:variant>
      <vt:variant>
        <vt:i4>7012459</vt:i4>
      </vt:variant>
      <vt:variant>
        <vt:i4>174</vt:i4>
      </vt:variant>
      <vt:variant>
        <vt:i4>0</vt:i4>
      </vt:variant>
      <vt:variant>
        <vt:i4>5</vt:i4>
      </vt:variant>
      <vt:variant>
        <vt:lpwstr>https://www.autismecentrum-groningen.nl/banen-voor-mensen-met-autisme/</vt:lpwstr>
      </vt:variant>
      <vt:variant>
        <vt:lpwstr/>
      </vt:variant>
      <vt:variant>
        <vt:i4>1638423</vt:i4>
      </vt:variant>
      <vt:variant>
        <vt:i4>171</vt:i4>
      </vt:variant>
      <vt:variant>
        <vt:i4>0</vt:i4>
      </vt:variant>
      <vt:variant>
        <vt:i4>5</vt:i4>
      </vt:variant>
      <vt:variant>
        <vt:lpwstr>https://mentaalbeter.nl/autisme/gevolgen/</vt:lpwstr>
      </vt:variant>
      <vt:variant>
        <vt:lpwstr/>
      </vt:variant>
      <vt:variant>
        <vt:i4>4128802</vt:i4>
      </vt:variant>
      <vt:variant>
        <vt:i4>168</vt:i4>
      </vt:variant>
      <vt:variant>
        <vt:i4>0</vt:i4>
      </vt:variant>
      <vt:variant>
        <vt:i4>5</vt:i4>
      </vt:variant>
      <vt:variant>
        <vt:lpwstr>https://www.perspectief.net/autisme</vt:lpwstr>
      </vt:variant>
      <vt:variant>
        <vt:lpwstr/>
      </vt:variant>
      <vt:variant>
        <vt:i4>5439513</vt:i4>
      </vt:variant>
      <vt:variant>
        <vt:i4>165</vt:i4>
      </vt:variant>
      <vt:variant>
        <vt:i4>0</vt:i4>
      </vt:variant>
      <vt:variant>
        <vt:i4>5</vt:i4>
      </vt:variant>
      <vt:variant>
        <vt:lpwstr>https://www.gezondheidenwetenschap.be/richtlijnen/autisme</vt:lpwstr>
      </vt:variant>
      <vt:variant>
        <vt:lpwstr/>
      </vt:variant>
      <vt:variant>
        <vt:i4>5439513</vt:i4>
      </vt:variant>
      <vt:variant>
        <vt:i4>162</vt:i4>
      </vt:variant>
      <vt:variant>
        <vt:i4>0</vt:i4>
      </vt:variant>
      <vt:variant>
        <vt:i4>5</vt:i4>
      </vt:variant>
      <vt:variant>
        <vt:lpwstr>https://www.gezondheidenwetenschap.be/richtlijnen/autisme</vt:lpwstr>
      </vt:variant>
      <vt:variant>
        <vt:lpwstr/>
      </vt:variant>
      <vt:variant>
        <vt:i4>1245205</vt:i4>
      </vt:variant>
      <vt:variant>
        <vt:i4>159</vt:i4>
      </vt:variant>
      <vt:variant>
        <vt:i4>0</vt:i4>
      </vt:variant>
      <vt:variant>
        <vt:i4>5</vt:i4>
      </vt:variant>
      <vt:variant>
        <vt:lpwstr>https://www.autisme.nl/over-autisme/wat-is-autisme/autisme-spectrum-stoornis-ass/</vt:lpwstr>
      </vt:variant>
      <vt:variant>
        <vt:lpwstr/>
      </vt:variant>
      <vt:variant>
        <vt:i4>524297</vt:i4>
      </vt:variant>
      <vt:variant>
        <vt:i4>156</vt:i4>
      </vt:variant>
      <vt:variant>
        <vt:i4>0</vt:i4>
      </vt:variant>
      <vt:variant>
        <vt:i4>5</vt:i4>
      </vt:variant>
      <vt:variant>
        <vt:lpwstr>https://www.hersenstichting.nl/hersenaandoeningen/autismespectrumstoornissen-ass/?gclid=Cj0KCQiA-K2MBhC-ARIsAMtLKRuhiPauvbmyf26LjS5dYVORsWg2l77-</vt:lpwstr>
      </vt:variant>
      <vt:variant>
        <vt:lpwstr/>
      </vt:variant>
      <vt:variant>
        <vt:i4>589933</vt:i4>
      </vt:variant>
      <vt:variant>
        <vt:i4>153</vt:i4>
      </vt:variant>
      <vt:variant>
        <vt:i4>0</vt:i4>
      </vt:variant>
      <vt:variant>
        <vt:i4>5</vt:i4>
      </vt:variant>
      <vt:variant>
        <vt:lpwstr>https://libstore.ugent.be/fulltxt/RUG01/001/894/120/RUG01-001894120_2012_0001_AC.pdf</vt:lpwstr>
      </vt:variant>
      <vt:variant>
        <vt:lpwstr/>
      </vt:variant>
      <vt:variant>
        <vt:i4>2424949</vt:i4>
      </vt:variant>
      <vt:variant>
        <vt:i4>150</vt:i4>
      </vt:variant>
      <vt:variant>
        <vt:i4>0</vt:i4>
      </vt:variant>
      <vt:variant>
        <vt:i4>5</vt:i4>
      </vt:variant>
      <vt:variant>
        <vt:lpwstr>https://npokennis.nl/longread/7559/wat-is-autisme?at_medium=sl&amp;at_campaign=ntr_npo_kennis_longreads&amp;at_platform=google</vt:lpwstr>
      </vt:variant>
      <vt:variant>
        <vt:lpwstr/>
      </vt:variant>
      <vt:variant>
        <vt:i4>5111835</vt:i4>
      </vt:variant>
      <vt:variant>
        <vt:i4>147</vt:i4>
      </vt:variant>
      <vt:variant>
        <vt:i4>0</vt:i4>
      </vt:variant>
      <vt:variant>
        <vt:i4>5</vt:i4>
      </vt:variant>
      <vt:variant>
        <vt:lpwstr>https://www.autisme.nl/over-autisme/wat-is-autisme/</vt:lpwstr>
      </vt:variant>
      <vt:variant>
        <vt:lpwstr>:%7E:text=Volgens%20psychiater%20en%20hoogleraar%20autisme</vt:lpwstr>
      </vt:variant>
      <vt:variant>
        <vt:i4>1900632</vt:i4>
      </vt:variant>
      <vt:variant>
        <vt:i4>144</vt:i4>
      </vt:variant>
      <vt:variant>
        <vt:i4>0</vt:i4>
      </vt:variant>
      <vt:variant>
        <vt:i4>5</vt:i4>
      </vt:variant>
      <vt:variant>
        <vt:lpwstr>https://herseninstituut.nl/brainfacts/autisme/?gclid=CjwKCAjwtfqKBhBoEiwAZuesiNYrrpoOE8kRtaHpuZGHi7vxkMYpgL8oS_8fhexsfPuvG983irH2IxoCxmkQAvD_BwE</vt:lpwstr>
      </vt:variant>
      <vt:variant>
        <vt:lpwstr/>
      </vt:variant>
      <vt:variant>
        <vt:i4>4915283</vt:i4>
      </vt:variant>
      <vt:variant>
        <vt:i4>141</vt:i4>
      </vt:variant>
      <vt:variant>
        <vt:i4>0</vt:i4>
      </vt:variant>
      <vt:variant>
        <vt:i4>5</vt:i4>
      </vt:variant>
      <vt:variant>
        <vt:lpwstr>https://www.kenniscentrum-kjp.nl/scholen/autisme/</vt:lpwstr>
      </vt:variant>
      <vt:variant>
        <vt:lpwstr/>
      </vt:variant>
      <vt:variant>
        <vt:i4>1048671</vt:i4>
      </vt:variant>
      <vt:variant>
        <vt:i4>138</vt:i4>
      </vt:variant>
      <vt:variant>
        <vt:i4>0</vt:i4>
      </vt:variant>
      <vt:variant>
        <vt:i4>5</vt:i4>
      </vt:variant>
      <vt:variant>
        <vt:lpwstr>https://www.autisme.nl/over-autisme/levensfases/school-kinderen/</vt:lpwstr>
      </vt:variant>
      <vt:variant>
        <vt:lpwstr/>
      </vt:variant>
      <vt:variant>
        <vt:i4>79</vt:i4>
      </vt:variant>
      <vt:variant>
        <vt:i4>135</vt:i4>
      </vt:variant>
      <vt:variant>
        <vt:i4>0</vt:i4>
      </vt:variant>
      <vt:variant>
        <vt:i4>5</vt:i4>
      </vt:variant>
      <vt:variant>
        <vt:lpwstr>https://www.kieresoe.nl/autisme-en-creativiteit/</vt:lpwstr>
      </vt:variant>
      <vt:variant>
        <vt:lpwstr/>
      </vt:variant>
      <vt:variant>
        <vt:i4>1638460</vt:i4>
      </vt:variant>
      <vt:variant>
        <vt:i4>132</vt:i4>
      </vt:variant>
      <vt:variant>
        <vt:i4>0</vt:i4>
      </vt:variant>
      <vt:variant>
        <vt:i4>5</vt:i4>
      </vt:variant>
      <vt:variant>
        <vt:lpwstr>https://wijzijnmind.nl/psychische-klachten/psychipedia/autisme?gclid=CjwKCAjw95yJBhAgEiwAmRrutFbNRT5XR3-UWRaswQJq-rCfyYW3KTQjKwpjuIHFEcmQ4D06yObtuBoCdRkQAvD_BwE</vt:lpwstr>
      </vt:variant>
      <vt:variant>
        <vt:lpwstr/>
      </vt:variant>
      <vt:variant>
        <vt:i4>589828</vt:i4>
      </vt:variant>
      <vt:variant>
        <vt:i4>129</vt:i4>
      </vt:variant>
      <vt:variant>
        <vt:i4>0</vt:i4>
      </vt:variant>
      <vt:variant>
        <vt:i4>5</vt:i4>
      </vt:variant>
      <vt:variant>
        <vt:lpwstr>https://www.autisme.nl/over-autisme/wat-is-autisme/hoe-kan-ik-autisme-herkennen/?gclid=CjwKCAjw95yJBhAgEiwAmRrutKq6INIv3wTo6FxXOgAl03LwkcCzgv2NGTrr_NJXXnpB-wlJWuOo6hoCusMQAvD_BwE</vt:lpwstr>
      </vt:variant>
      <vt:variant>
        <vt:lpwstr/>
      </vt:variant>
      <vt:variant>
        <vt:i4>1638515</vt:i4>
      </vt:variant>
      <vt:variant>
        <vt:i4>126</vt:i4>
      </vt:variant>
      <vt:variant>
        <vt:i4>0</vt:i4>
      </vt:variant>
      <vt:variant>
        <vt:i4>5</vt:i4>
      </vt:variant>
      <vt:variant>
        <vt:lpwstr>https://core.ac.uk/display/34614058?utm_source=pdf&amp;utm_medium=banner&amp;utm_campaign=pdf-decoration-v1</vt:lpwstr>
      </vt:variant>
      <vt:variant>
        <vt:lpwstr/>
      </vt:variant>
      <vt:variant>
        <vt:i4>524315</vt:i4>
      </vt:variant>
      <vt:variant>
        <vt:i4>123</vt:i4>
      </vt:variant>
      <vt:variant>
        <vt:i4>0</vt:i4>
      </vt:variant>
      <vt:variant>
        <vt:i4>5</vt:i4>
      </vt:variant>
      <vt:variant>
        <vt:lpwstr>https://www.researchgate.net/publication/239585243_Creatieve_therapie</vt:lpwstr>
      </vt:variant>
      <vt:variant>
        <vt:lpwstr/>
      </vt:variant>
      <vt:variant>
        <vt:i4>1966131</vt:i4>
      </vt:variant>
      <vt:variant>
        <vt:i4>116</vt:i4>
      </vt:variant>
      <vt:variant>
        <vt:i4>0</vt:i4>
      </vt:variant>
      <vt:variant>
        <vt:i4>5</vt:i4>
      </vt:variant>
      <vt:variant>
        <vt:lpwstr/>
      </vt:variant>
      <vt:variant>
        <vt:lpwstr>_Toc84498773</vt:lpwstr>
      </vt:variant>
      <vt:variant>
        <vt:i4>2031667</vt:i4>
      </vt:variant>
      <vt:variant>
        <vt:i4>110</vt:i4>
      </vt:variant>
      <vt:variant>
        <vt:i4>0</vt:i4>
      </vt:variant>
      <vt:variant>
        <vt:i4>5</vt:i4>
      </vt:variant>
      <vt:variant>
        <vt:lpwstr/>
      </vt:variant>
      <vt:variant>
        <vt:lpwstr>_Toc84498772</vt:lpwstr>
      </vt:variant>
      <vt:variant>
        <vt:i4>1835059</vt:i4>
      </vt:variant>
      <vt:variant>
        <vt:i4>104</vt:i4>
      </vt:variant>
      <vt:variant>
        <vt:i4>0</vt:i4>
      </vt:variant>
      <vt:variant>
        <vt:i4>5</vt:i4>
      </vt:variant>
      <vt:variant>
        <vt:lpwstr/>
      </vt:variant>
      <vt:variant>
        <vt:lpwstr>_Toc84498771</vt:lpwstr>
      </vt:variant>
      <vt:variant>
        <vt:i4>1900595</vt:i4>
      </vt:variant>
      <vt:variant>
        <vt:i4>98</vt:i4>
      </vt:variant>
      <vt:variant>
        <vt:i4>0</vt:i4>
      </vt:variant>
      <vt:variant>
        <vt:i4>5</vt:i4>
      </vt:variant>
      <vt:variant>
        <vt:lpwstr/>
      </vt:variant>
      <vt:variant>
        <vt:lpwstr>_Toc84498770</vt:lpwstr>
      </vt:variant>
      <vt:variant>
        <vt:i4>1310770</vt:i4>
      </vt:variant>
      <vt:variant>
        <vt:i4>92</vt:i4>
      </vt:variant>
      <vt:variant>
        <vt:i4>0</vt:i4>
      </vt:variant>
      <vt:variant>
        <vt:i4>5</vt:i4>
      </vt:variant>
      <vt:variant>
        <vt:lpwstr/>
      </vt:variant>
      <vt:variant>
        <vt:lpwstr>_Toc84498769</vt:lpwstr>
      </vt:variant>
      <vt:variant>
        <vt:i4>1376306</vt:i4>
      </vt:variant>
      <vt:variant>
        <vt:i4>86</vt:i4>
      </vt:variant>
      <vt:variant>
        <vt:i4>0</vt:i4>
      </vt:variant>
      <vt:variant>
        <vt:i4>5</vt:i4>
      </vt:variant>
      <vt:variant>
        <vt:lpwstr/>
      </vt:variant>
      <vt:variant>
        <vt:lpwstr>_Toc84498768</vt:lpwstr>
      </vt:variant>
      <vt:variant>
        <vt:i4>1703986</vt:i4>
      </vt:variant>
      <vt:variant>
        <vt:i4>80</vt:i4>
      </vt:variant>
      <vt:variant>
        <vt:i4>0</vt:i4>
      </vt:variant>
      <vt:variant>
        <vt:i4>5</vt:i4>
      </vt:variant>
      <vt:variant>
        <vt:lpwstr/>
      </vt:variant>
      <vt:variant>
        <vt:lpwstr>_Toc84498767</vt:lpwstr>
      </vt:variant>
      <vt:variant>
        <vt:i4>1769522</vt:i4>
      </vt:variant>
      <vt:variant>
        <vt:i4>74</vt:i4>
      </vt:variant>
      <vt:variant>
        <vt:i4>0</vt:i4>
      </vt:variant>
      <vt:variant>
        <vt:i4>5</vt:i4>
      </vt:variant>
      <vt:variant>
        <vt:lpwstr/>
      </vt:variant>
      <vt:variant>
        <vt:lpwstr>_Toc84498766</vt:lpwstr>
      </vt:variant>
      <vt:variant>
        <vt:i4>1572914</vt:i4>
      </vt:variant>
      <vt:variant>
        <vt:i4>68</vt:i4>
      </vt:variant>
      <vt:variant>
        <vt:i4>0</vt:i4>
      </vt:variant>
      <vt:variant>
        <vt:i4>5</vt:i4>
      </vt:variant>
      <vt:variant>
        <vt:lpwstr/>
      </vt:variant>
      <vt:variant>
        <vt:lpwstr>_Toc84498765</vt:lpwstr>
      </vt:variant>
      <vt:variant>
        <vt:i4>1638450</vt:i4>
      </vt:variant>
      <vt:variant>
        <vt:i4>62</vt:i4>
      </vt:variant>
      <vt:variant>
        <vt:i4>0</vt:i4>
      </vt:variant>
      <vt:variant>
        <vt:i4>5</vt:i4>
      </vt:variant>
      <vt:variant>
        <vt:lpwstr/>
      </vt:variant>
      <vt:variant>
        <vt:lpwstr>_Toc84498764</vt:lpwstr>
      </vt:variant>
      <vt:variant>
        <vt:i4>1966130</vt:i4>
      </vt:variant>
      <vt:variant>
        <vt:i4>56</vt:i4>
      </vt:variant>
      <vt:variant>
        <vt:i4>0</vt:i4>
      </vt:variant>
      <vt:variant>
        <vt:i4>5</vt:i4>
      </vt:variant>
      <vt:variant>
        <vt:lpwstr/>
      </vt:variant>
      <vt:variant>
        <vt:lpwstr>_Toc84498763</vt:lpwstr>
      </vt:variant>
      <vt:variant>
        <vt:i4>2031666</vt:i4>
      </vt:variant>
      <vt:variant>
        <vt:i4>50</vt:i4>
      </vt:variant>
      <vt:variant>
        <vt:i4>0</vt:i4>
      </vt:variant>
      <vt:variant>
        <vt:i4>5</vt:i4>
      </vt:variant>
      <vt:variant>
        <vt:lpwstr/>
      </vt:variant>
      <vt:variant>
        <vt:lpwstr>_Toc84498762</vt:lpwstr>
      </vt:variant>
      <vt:variant>
        <vt:i4>1835058</vt:i4>
      </vt:variant>
      <vt:variant>
        <vt:i4>44</vt:i4>
      </vt:variant>
      <vt:variant>
        <vt:i4>0</vt:i4>
      </vt:variant>
      <vt:variant>
        <vt:i4>5</vt:i4>
      </vt:variant>
      <vt:variant>
        <vt:lpwstr/>
      </vt:variant>
      <vt:variant>
        <vt:lpwstr>_Toc84498761</vt:lpwstr>
      </vt:variant>
      <vt:variant>
        <vt:i4>1900594</vt:i4>
      </vt:variant>
      <vt:variant>
        <vt:i4>38</vt:i4>
      </vt:variant>
      <vt:variant>
        <vt:i4>0</vt:i4>
      </vt:variant>
      <vt:variant>
        <vt:i4>5</vt:i4>
      </vt:variant>
      <vt:variant>
        <vt:lpwstr/>
      </vt:variant>
      <vt:variant>
        <vt:lpwstr>_Toc84498760</vt:lpwstr>
      </vt:variant>
      <vt:variant>
        <vt:i4>1310769</vt:i4>
      </vt:variant>
      <vt:variant>
        <vt:i4>32</vt:i4>
      </vt:variant>
      <vt:variant>
        <vt:i4>0</vt:i4>
      </vt:variant>
      <vt:variant>
        <vt:i4>5</vt:i4>
      </vt:variant>
      <vt:variant>
        <vt:lpwstr/>
      </vt:variant>
      <vt:variant>
        <vt:lpwstr>_Toc84498759</vt:lpwstr>
      </vt:variant>
      <vt:variant>
        <vt:i4>1376305</vt:i4>
      </vt:variant>
      <vt:variant>
        <vt:i4>26</vt:i4>
      </vt:variant>
      <vt:variant>
        <vt:i4>0</vt:i4>
      </vt:variant>
      <vt:variant>
        <vt:i4>5</vt:i4>
      </vt:variant>
      <vt:variant>
        <vt:lpwstr/>
      </vt:variant>
      <vt:variant>
        <vt:lpwstr>_Toc84498758</vt:lpwstr>
      </vt:variant>
      <vt:variant>
        <vt:i4>1703985</vt:i4>
      </vt:variant>
      <vt:variant>
        <vt:i4>20</vt:i4>
      </vt:variant>
      <vt:variant>
        <vt:i4>0</vt:i4>
      </vt:variant>
      <vt:variant>
        <vt:i4>5</vt:i4>
      </vt:variant>
      <vt:variant>
        <vt:lpwstr/>
      </vt:variant>
      <vt:variant>
        <vt:lpwstr>_Toc84498757</vt:lpwstr>
      </vt:variant>
      <vt:variant>
        <vt:i4>1769521</vt:i4>
      </vt:variant>
      <vt:variant>
        <vt:i4>14</vt:i4>
      </vt:variant>
      <vt:variant>
        <vt:i4>0</vt:i4>
      </vt:variant>
      <vt:variant>
        <vt:i4>5</vt:i4>
      </vt:variant>
      <vt:variant>
        <vt:lpwstr/>
      </vt:variant>
      <vt:variant>
        <vt:lpwstr>_Toc84498756</vt:lpwstr>
      </vt:variant>
      <vt:variant>
        <vt:i4>1572913</vt:i4>
      </vt:variant>
      <vt:variant>
        <vt:i4>8</vt:i4>
      </vt:variant>
      <vt:variant>
        <vt:i4>0</vt:i4>
      </vt:variant>
      <vt:variant>
        <vt:i4>5</vt:i4>
      </vt:variant>
      <vt:variant>
        <vt:lpwstr/>
      </vt:variant>
      <vt:variant>
        <vt:lpwstr>_Toc84498755</vt:lpwstr>
      </vt:variant>
      <vt:variant>
        <vt:i4>1638449</vt:i4>
      </vt:variant>
      <vt:variant>
        <vt:i4>2</vt:i4>
      </vt:variant>
      <vt:variant>
        <vt:i4>0</vt:i4>
      </vt:variant>
      <vt:variant>
        <vt:i4>5</vt:i4>
      </vt:variant>
      <vt:variant>
        <vt:lpwstr/>
      </vt:variant>
      <vt:variant>
        <vt:lpwstr>_Toc84498754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ilse doldersum</dc:creator>
  <cp:keywords/>
  <dc:description/>
  <cp:lastModifiedBy>Ilse Doldersum (9591)</cp:lastModifiedBy>
  <cp:revision>2</cp:revision>
  <cp:lastPrinted>2021-12-14T11:31:00Z</cp:lastPrinted>
  <dcterms:created xsi:type="dcterms:W3CDTF">2022-06-15T14:25:00Z</dcterms:created>
  <dcterms:modified xsi:type="dcterms:W3CDTF">2022-06-15T14:25:00Z</dcterms:modified>
  <cp:category/>
</cp:coreProperties>
</file>